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06BA" w14:textId="79ECAF6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44444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950921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8BFE9F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779A1" w:rsidRPr="00B779A1">
        <w:rPr>
          <w:b/>
          <w:sz w:val="22"/>
          <w:szCs w:val="22"/>
        </w:rPr>
        <w:t>TP/AS/20/21</w:t>
      </w:r>
    </w:p>
    <w:p w14:paraId="31B3E6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D8FC3E5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F5B0E77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346E91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2269B70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4C9E876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8BDD67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5DA18E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AF954A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79A1" w:rsidRPr="00110593" w14:paraId="79E4712C" w14:textId="77777777" w:rsidTr="00D05776">
        <w:tc>
          <w:tcPr>
            <w:tcW w:w="9104" w:type="dxa"/>
            <w:shd w:val="clear" w:color="auto" w:fill="D9D9D9"/>
          </w:tcPr>
          <w:p w14:paraId="0A31F14D" w14:textId="77777777" w:rsidR="00B779A1" w:rsidRPr="00110593" w:rsidRDefault="00B779A1" w:rsidP="00D057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902CDE5" w14:textId="77777777" w:rsidR="00B779A1" w:rsidRPr="00110593" w:rsidRDefault="00B779A1" w:rsidP="00D0577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779A1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BA1A980" w14:textId="77777777" w:rsidR="00B779A1" w:rsidRPr="0043102D" w:rsidRDefault="00B779A1" w:rsidP="00D0577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3F06F23" w14:textId="77777777" w:rsidR="00B779A1" w:rsidRPr="00110593" w:rsidRDefault="00B779A1" w:rsidP="00D05776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63A8310" w14:textId="77777777" w:rsidR="00150FF2" w:rsidRDefault="00150FF2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14:paraId="0127DB3F" w14:textId="33F9EE5F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112A473" w14:textId="77777777" w:rsidR="006E0FAA" w:rsidRPr="005E622E" w:rsidRDefault="00B779A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779A1">
        <w:rPr>
          <w:b/>
          <w:sz w:val="22"/>
          <w:szCs w:val="22"/>
        </w:rPr>
        <w:t>Zakup ambulansu sanitarnego wraz z wyposażeniem Typu A2</w:t>
      </w:r>
    </w:p>
    <w:p w14:paraId="733BC231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695C544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ABD9818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680BB1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7397450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58C175A5" w14:textId="77777777" w:rsidTr="00C37CD2">
        <w:trPr>
          <w:trHeight w:val="321"/>
        </w:trPr>
        <w:tc>
          <w:tcPr>
            <w:tcW w:w="516" w:type="dxa"/>
          </w:tcPr>
          <w:p w14:paraId="0D4073F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CAE855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E3EC2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EC6389D" w14:textId="77777777" w:rsidTr="009A4CD3">
        <w:tc>
          <w:tcPr>
            <w:tcW w:w="516" w:type="dxa"/>
          </w:tcPr>
          <w:p w14:paraId="10CB227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BF716A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12D37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A3736BD" w14:textId="77777777" w:rsidTr="009A4CD3">
        <w:tc>
          <w:tcPr>
            <w:tcW w:w="516" w:type="dxa"/>
          </w:tcPr>
          <w:p w14:paraId="0576B28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5AAE60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847EC0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33BDB49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A58454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6692C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518C76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6E40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040343F" w14:textId="5DC2BA67" w:rsidR="0000184A" w:rsidRPr="005E622E" w:rsidRDefault="0000184A" w:rsidP="00150FF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0719DC">
        <w:rPr>
          <w:i/>
          <w:vertAlign w:val="superscript"/>
        </w:rPr>
        <w:t xml:space="preserve">           (miejscowość, data)         </w:t>
      </w:r>
      <w:r w:rsidR="007D36CE"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="007D36CE" w:rsidRPr="005E622E">
        <w:rPr>
          <w:i/>
          <w:sz w:val="22"/>
          <w:szCs w:val="22"/>
        </w:rPr>
        <w:t xml:space="preserve"> </w:t>
      </w:r>
      <w:r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Pr="005E622E">
        <w:rPr>
          <w:i/>
          <w:sz w:val="22"/>
          <w:szCs w:val="22"/>
        </w:rPr>
        <w:t>.......</w:t>
      </w:r>
    </w:p>
    <w:p w14:paraId="6A2158D5" w14:textId="23EE6624"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14:paraId="0BD12B6D" w14:textId="26A64B1E" w:rsidR="005205B2" w:rsidRPr="009A4A2C" w:rsidRDefault="005205B2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5205B2">
        <w:rPr>
          <w:b/>
          <w:bCs/>
          <w:sz w:val="18"/>
          <w:szCs w:val="18"/>
          <w:vertAlign w:val="superscript"/>
        </w:rPr>
        <w:t>Należy podpisać elektronicznie - podpisem kwalifikowanym lub podpisem osobistym lub podpisem zaufanym.</w:t>
      </w:r>
    </w:p>
    <w:sectPr w:rsidR="005205B2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F6FD2" w14:textId="77777777" w:rsidR="00AA5407" w:rsidRDefault="00AA5407">
      <w:r>
        <w:separator/>
      </w:r>
    </w:p>
  </w:endnote>
  <w:endnote w:type="continuationSeparator" w:id="0">
    <w:p w14:paraId="0F1D757F" w14:textId="77777777" w:rsidR="00AA5407" w:rsidRDefault="00AA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02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35A2D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E3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7E8E82" w14:textId="77777777" w:rsidR="009A4CD3" w:rsidRDefault="00A44444" w:rsidP="00336EEB">
    <w:pPr>
      <w:pStyle w:val="Stopka"/>
      <w:tabs>
        <w:tab w:val="clear" w:pos="4536"/>
      </w:tabs>
      <w:jc w:val="center"/>
    </w:pPr>
    <w:r>
      <w:rPr>
        <w:noProof/>
      </w:rPr>
      <w:pict w14:anchorId="4D362119">
        <v:line id="_x0000_s2049" style="position:absolute;left:0;text-align:left;z-index:251657728" from="-3.85pt,8.7pt" to="455.15pt,8.7pt"/>
      </w:pict>
    </w:r>
  </w:p>
  <w:p w14:paraId="052DCF7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2C79A" w14:textId="77777777" w:rsidR="00AA5407" w:rsidRDefault="00AA5407">
      <w:r>
        <w:separator/>
      </w:r>
    </w:p>
  </w:footnote>
  <w:footnote w:type="continuationSeparator" w:id="0">
    <w:p w14:paraId="7C753E58" w14:textId="77777777" w:rsidR="00AA5407" w:rsidRDefault="00AA5407">
      <w:r>
        <w:continuationSeparator/>
      </w:r>
    </w:p>
  </w:footnote>
  <w:footnote w:id="1">
    <w:p w14:paraId="30A09C8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A6259" w14:textId="77777777" w:rsidR="00150FF2" w:rsidRDefault="00150FF2" w:rsidP="00150FF2">
    <w:pPr>
      <w:pStyle w:val="Nagwek"/>
    </w:pPr>
    <w:r>
      <w:rPr>
        <w:noProof/>
      </w:rPr>
      <w:pict w14:anchorId="5C84CC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2.65pt;height:45.7pt;visibility:visible;mso-wrap-style:square">
          <v:imagedata r:id="rId1" o:title=""/>
        </v:shape>
      </w:pict>
    </w:r>
  </w:p>
  <w:p w14:paraId="201BECE1" w14:textId="77777777" w:rsidR="00B779A1" w:rsidRDefault="00B779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40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50FF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205B2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4444"/>
    <w:rsid w:val="00A46EFE"/>
    <w:rsid w:val="00A807A7"/>
    <w:rsid w:val="00AA5407"/>
    <w:rsid w:val="00AB6C06"/>
    <w:rsid w:val="00AB7377"/>
    <w:rsid w:val="00AD329C"/>
    <w:rsid w:val="00B04D14"/>
    <w:rsid w:val="00B26102"/>
    <w:rsid w:val="00B45ED4"/>
    <w:rsid w:val="00B54FB4"/>
    <w:rsid w:val="00B779A1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01B0F"/>
  <w15:chartTrackingRefBased/>
  <w15:docId w15:val="{6E58C254-687E-4D50-9EE0-F3B00BF5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50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5</cp:revision>
  <cp:lastPrinted>2021-06-23T06:31:00Z</cp:lastPrinted>
  <dcterms:created xsi:type="dcterms:W3CDTF">2021-06-22T11:06:00Z</dcterms:created>
  <dcterms:modified xsi:type="dcterms:W3CDTF">2021-06-23T06:32:00Z</dcterms:modified>
</cp:coreProperties>
</file>