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15141" w14:textId="691C102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>Załącznik nr</w:t>
      </w:r>
      <w:r w:rsidR="00CA1503">
        <w:rPr>
          <w:rFonts w:ascii="Times New Roman" w:hAnsi="Times New Roman"/>
          <w:b w:val="0"/>
          <w:sz w:val="22"/>
          <w:szCs w:val="22"/>
        </w:rPr>
        <w:t xml:space="preserve"> 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53772605" w14:textId="03738C93" w:rsidR="007E331F" w:rsidRPr="009A7125" w:rsidRDefault="009A7125" w:rsidP="009A7125">
      <w:pPr>
        <w:pStyle w:val="Nagwek2"/>
        <w:widowControl/>
        <w:spacing w:line="360" w:lineRule="auto"/>
        <w:jc w:val="both"/>
        <w:rPr>
          <w:sz w:val="22"/>
          <w:szCs w:val="22"/>
        </w:rPr>
      </w:pPr>
      <w:r w:rsidRPr="009A7125">
        <w:rPr>
          <w:sz w:val="22"/>
          <w:szCs w:val="22"/>
        </w:rPr>
        <w:t xml:space="preserve">Znak sprawy: </w:t>
      </w:r>
      <w:r>
        <w:rPr>
          <w:sz w:val="22"/>
          <w:szCs w:val="22"/>
        </w:rPr>
        <w:t>TP/AG/15/21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4E58DED7" w14:textId="77777777" w:rsidTr="005844F6">
        <w:tc>
          <w:tcPr>
            <w:tcW w:w="9104" w:type="dxa"/>
            <w:shd w:val="clear" w:color="auto" w:fill="F2F2F2"/>
          </w:tcPr>
          <w:p w14:paraId="1CFA6DF4" w14:textId="12B518B1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072EB0">
              <w:rPr>
                <w:bCs/>
                <w:sz w:val="28"/>
              </w:rPr>
              <w:t>OWY</w:t>
            </w:r>
          </w:p>
        </w:tc>
      </w:tr>
    </w:tbl>
    <w:p w14:paraId="4269B69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6C8ED2E9" w14:textId="7BA27778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04475C" w:rsidRPr="0004475C">
        <w:rPr>
          <w:sz w:val="22"/>
          <w:szCs w:val="22"/>
        </w:rPr>
        <w:t>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3E3E31DA" w14:textId="6761353F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04475C" w:rsidRPr="0004475C">
        <w:rPr>
          <w:b/>
          <w:sz w:val="22"/>
          <w:szCs w:val="22"/>
        </w:rPr>
        <w:t xml:space="preserve">Zakup agregatu </w:t>
      </w:r>
      <w:r w:rsidR="00CA1503" w:rsidRPr="0004475C">
        <w:rPr>
          <w:b/>
          <w:sz w:val="22"/>
          <w:szCs w:val="22"/>
        </w:rPr>
        <w:t>prądotwórczego</w:t>
      </w:r>
      <w:r w:rsidR="0004475C" w:rsidRPr="0004475C">
        <w:rPr>
          <w:b/>
          <w:sz w:val="22"/>
          <w:szCs w:val="22"/>
        </w:rPr>
        <w:t xml:space="preserve"> dla Szpitala Specjalistycznego w Chorzowie</w:t>
      </w:r>
      <w:r w:rsidRPr="00525EFF">
        <w:rPr>
          <w:sz w:val="22"/>
          <w:szCs w:val="22"/>
        </w:rPr>
        <w:t>”</w:t>
      </w:r>
    </w:p>
    <w:p w14:paraId="730B3FC0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1999480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BE2ADC5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52312C0B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22BCE42D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437374C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3F545E92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A1E30EC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38A63B8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2F206DB9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F71D504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434771A0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6DEE131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F0FDF75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5D05C77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1C2890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D53E170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1D3C9DA" w14:textId="77777777" w:rsidR="00AE2ACB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CB73C1">
              <w:rPr>
                <w:rFonts w:eastAsia="Calibri"/>
                <w:sz w:val="22"/>
                <w:szCs w:val="22"/>
              </w:rPr>
              <w:t>:</w:t>
            </w:r>
          </w:p>
          <w:p w14:paraId="7EFC6663" w14:textId="70D444AD" w:rsidR="00CB73C1" w:rsidRPr="007677F8" w:rsidRDefault="00CB73C1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* niepotrzebne skreślić</w:t>
            </w:r>
          </w:p>
        </w:tc>
        <w:tc>
          <w:tcPr>
            <w:tcW w:w="6237" w:type="dxa"/>
            <w:shd w:val="clear" w:color="auto" w:fill="auto"/>
          </w:tcPr>
          <w:p w14:paraId="52B1F476" w14:textId="68337D44" w:rsidR="00AE2ACB" w:rsidRDefault="00CB73C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Mikro przedsiębiorca         TAK/NIE*</w:t>
            </w:r>
          </w:p>
          <w:p w14:paraId="6B98EA0D" w14:textId="3081307F" w:rsidR="00CB73C1" w:rsidRDefault="00CB73C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Mały</w:t>
            </w:r>
            <w:r w:rsidR="004652E3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 xml:space="preserve"> przedsiębiorcą        TAK/NIE*</w:t>
            </w:r>
          </w:p>
          <w:p w14:paraId="33F0F0D5" w14:textId="76841837" w:rsidR="00CB73C1" w:rsidRPr="00CB73C1" w:rsidRDefault="00CB73C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Średnim przedsiębiorcą      TAK/NIE*</w:t>
            </w:r>
          </w:p>
        </w:tc>
      </w:tr>
    </w:tbl>
    <w:p w14:paraId="55FC5928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4CF53AB5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76DA1029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7F3E87" w14:paraId="78F831CE" w14:textId="7777777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14:paraId="26AAF001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06C61AA0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04475C" w:rsidRPr="007F3E87" w14:paraId="45991C26" w14:textId="77777777" w:rsidTr="00477CB4">
        <w:tc>
          <w:tcPr>
            <w:tcW w:w="1559" w:type="dxa"/>
            <w:shd w:val="clear" w:color="auto" w:fill="auto"/>
            <w:vAlign w:val="center"/>
          </w:tcPr>
          <w:p w14:paraId="649BA930" w14:textId="77777777" w:rsidR="0004475C" w:rsidRPr="007F3E87" w:rsidRDefault="0004475C" w:rsidP="00477CB4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4475C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42B6924B" w14:textId="77777777" w:rsidR="0004475C" w:rsidRPr="007F3E87" w:rsidRDefault="0004475C" w:rsidP="00477CB4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04475C">
              <w:rPr>
                <w:sz w:val="22"/>
                <w:szCs w:val="22"/>
              </w:rPr>
              <w:t>Zakup agregatu prądotwórczego.</w:t>
            </w:r>
          </w:p>
          <w:p w14:paraId="71172AC0" w14:textId="56B78D95" w:rsidR="0004475C" w:rsidRPr="007F3E87" w:rsidRDefault="003B1DD2" w:rsidP="00477CB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04475C" w:rsidRPr="007F3E87">
              <w:rPr>
                <w:sz w:val="22"/>
                <w:szCs w:val="22"/>
              </w:rPr>
              <w:t xml:space="preserve">ena za </w:t>
            </w:r>
            <w:r w:rsidR="00AB6622">
              <w:rPr>
                <w:sz w:val="22"/>
                <w:szCs w:val="22"/>
              </w:rPr>
              <w:t>realizację dostawy</w:t>
            </w:r>
            <w:r w:rsidR="0004475C" w:rsidRPr="007F3E87">
              <w:rPr>
                <w:sz w:val="22"/>
                <w:szCs w:val="22"/>
              </w:rPr>
              <w:t xml:space="preserve"> wynosi kwotę netto</w:t>
            </w:r>
            <w:r w:rsidR="00AB6622">
              <w:rPr>
                <w:sz w:val="22"/>
                <w:szCs w:val="22"/>
              </w:rPr>
              <w:t>:</w:t>
            </w:r>
          </w:p>
          <w:p w14:paraId="20CFE9FC" w14:textId="77777777" w:rsidR="0004475C" w:rsidRPr="007F3E87" w:rsidRDefault="0004475C" w:rsidP="00477CB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6350211E" w14:textId="77777777" w:rsidR="0004475C" w:rsidRPr="007F3E87" w:rsidRDefault="0004475C" w:rsidP="00477CB4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14135B0F" w14:textId="77777777" w:rsidR="0004475C" w:rsidRPr="007F3E87" w:rsidRDefault="0004475C" w:rsidP="00477CB4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</w:tbl>
    <w:p w14:paraId="1DD9C582" w14:textId="5425B8BB" w:rsidR="00B9086B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462CBFDD" w14:textId="77777777" w:rsidR="004F3E28" w:rsidRPr="0097776D" w:rsidRDefault="004F3E28" w:rsidP="00190B87">
      <w:pPr>
        <w:pStyle w:val="Akapitzlist"/>
        <w:spacing w:before="240" w:line="276" w:lineRule="auto"/>
        <w:ind w:left="0"/>
        <w:jc w:val="both"/>
        <w:rPr>
          <w:sz w:val="22"/>
        </w:rPr>
      </w:pPr>
    </w:p>
    <w:p w14:paraId="467ACEB0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70581432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E0BAF55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lastRenderedPageBreak/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215242BF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1C2BD69F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D75E6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04D2DB2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6BDED9C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F56B35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374D4ED8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5517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291C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E5EF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2247C8E1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681A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8743A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FB46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6F218D6" w14:textId="233E9282" w:rsidR="00FF57EE" w:rsidRDefault="00190B87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b/>
          <w:bCs/>
          <w:sz w:val="22"/>
        </w:rPr>
        <w:t>U</w:t>
      </w:r>
      <w:r w:rsidR="00FF57EE" w:rsidRPr="008F0E64">
        <w:rPr>
          <w:b/>
          <w:bCs/>
          <w:sz w:val="22"/>
        </w:rPr>
        <w:t>dzielamy</w:t>
      </w:r>
      <w:r w:rsidR="00FF57EE" w:rsidRPr="0097776D">
        <w:rPr>
          <w:sz w:val="22"/>
        </w:rPr>
        <w:t xml:space="preserve"> </w:t>
      </w:r>
      <w:r w:rsidR="008F0E64">
        <w:rPr>
          <w:b/>
          <w:bCs/>
          <w:sz w:val="22"/>
        </w:rPr>
        <w:t>G</w:t>
      </w:r>
      <w:r w:rsidR="00FF57EE" w:rsidRPr="004F3E28">
        <w:rPr>
          <w:b/>
          <w:bCs/>
          <w:sz w:val="22"/>
        </w:rPr>
        <w:t>warancji na okres</w:t>
      </w:r>
      <w:r w:rsidR="004F3E28">
        <w:rPr>
          <w:b/>
          <w:bCs/>
          <w:sz w:val="22"/>
        </w:rPr>
        <w:t>:</w:t>
      </w:r>
      <w:r w:rsidR="00FF57EE" w:rsidRPr="004F3E28">
        <w:rPr>
          <w:b/>
          <w:bCs/>
          <w:sz w:val="22"/>
        </w:rPr>
        <w:t xml:space="preserve"> .......... miesięcy</w:t>
      </w:r>
      <w:r w:rsidR="004F3E28">
        <w:rPr>
          <w:b/>
          <w:bCs/>
          <w:sz w:val="22"/>
        </w:rPr>
        <w:t>,</w:t>
      </w:r>
      <w:r w:rsidR="00FF57EE" w:rsidRPr="0097776D">
        <w:rPr>
          <w:sz w:val="22"/>
        </w:rPr>
        <w:t xml:space="preserve"> licząc od daty odbioru końcowego</w:t>
      </w:r>
      <w:r w:rsidR="003E311C">
        <w:rPr>
          <w:sz w:val="22"/>
        </w:rPr>
        <w:t xml:space="preserve"> (Parametr do oceny nr 2)</w:t>
      </w:r>
      <w:r w:rsidR="00FF57EE" w:rsidRPr="0097776D">
        <w:rPr>
          <w:sz w:val="22"/>
        </w:rPr>
        <w:t>;</w:t>
      </w:r>
    </w:p>
    <w:p w14:paraId="730CB186" w14:textId="1E78E907" w:rsidR="004F3E28" w:rsidRPr="0097776D" w:rsidRDefault="00190B87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b/>
          <w:bCs/>
          <w:sz w:val="22"/>
        </w:rPr>
        <w:t>O</w:t>
      </w:r>
      <w:r w:rsidR="004F3E28" w:rsidRPr="008F0E64">
        <w:rPr>
          <w:b/>
          <w:bCs/>
          <w:sz w:val="22"/>
        </w:rPr>
        <w:t>ferujemy realizację dostawy w</w:t>
      </w:r>
      <w:r w:rsidR="004F3E28" w:rsidRPr="004F3E28">
        <w:rPr>
          <w:b/>
          <w:bCs/>
          <w:sz w:val="22"/>
        </w:rPr>
        <w:t xml:space="preserve"> </w:t>
      </w:r>
      <w:r w:rsidR="003E311C">
        <w:rPr>
          <w:b/>
          <w:bCs/>
          <w:sz w:val="22"/>
        </w:rPr>
        <w:t>T</w:t>
      </w:r>
      <w:r w:rsidR="004F3E28" w:rsidRPr="004F3E28">
        <w:rPr>
          <w:b/>
          <w:bCs/>
          <w:sz w:val="22"/>
        </w:rPr>
        <w:t>erminie</w:t>
      </w:r>
      <w:r>
        <w:rPr>
          <w:b/>
          <w:bCs/>
          <w:sz w:val="22"/>
        </w:rPr>
        <w:t xml:space="preserve"> -</w:t>
      </w:r>
      <w:r w:rsidR="004F3E28" w:rsidRPr="004F3E28">
        <w:rPr>
          <w:b/>
          <w:bCs/>
          <w:sz w:val="22"/>
        </w:rPr>
        <w:t xml:space="preserve"> w ilości dni: ……….. ,</w:t>
      </w:r>
      <w:r w:rsidR="004F3E28">
        <w:rPr>
          <w:sz w:val="22"/>
        </w:rPr>
        <w:t xml:space="preserve"> licząc od dnia zawarcia umowy</w:t>
      </w:r>
      <w:r w:rsidR="003E311C">
        <w:rPr>
          <w:sz w:val="22"/>
        </w:rPr>
        <w:t>, (Parametr do oceny nr 3)</w:t>
      </w:r>
      <w:r w:rsidR="008F0E64">
        <w:rPr>
          <w:sz w:val="22"/>
        </w:rPr>
        <w:t>.</w:t>
      </w:r>
    </w:p>
    <w:p w14:paraId="00AF8CF5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69BF43DB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99B12E1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3043BC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3FA3891F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7FD02D9E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707311EA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4C3D9F6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3203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678A31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D15AEE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E2BB7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87000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881C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800A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80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6D1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6669CC43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E6B6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6BF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AC8B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3CFD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3CE2007" w14:textId="77777777" w:rsidR="0004475C" w:rsidRPr="00AF4AC3" w:rsidRDefault="0004475C" w:rsidP="0004475C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14:paraId="15AF5F6C" w14:textId="77777777" w:rsidR="007D475B" w:rsidRPr="007D475B" w:rsidRDefault="0004475C" w:rsidP="0004475C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14:paraId="03EC7287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20F252AD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14:paraId="006F6E63" w14:textId="77777777" w:rsidTr="00DC336F">
        <w:tc>
          <w:tcPr>
            <w:tcW w:w="2551" w:type="dxa"/>
            <w:shd w:val="clear" w:color="auto" w:fill="auto"/>
            <w:vAlign w:val="center"/>
          </w:tcPr>
          <w:p w14:paraId="0B5A821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A3CFAD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44303CA6" w14:textId="77777777" w:rsidTr="00DC336F">
        <w:tc>
          <w:tcPr>
            <w:tcW w:w="2551" w:type="dxa"/>
            <w:shd w:val="clear" w:color="auto" w:fill="auto"/>
            <w:vAlign w:val="center"/>
          </w:tcPr>
          <w:p w14:paraId="4DEA777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lastRenderedPageBreak/>
              <w:t>Adres</w:t>
            </w:r>
          </w:p>
        </w:tc>
        <w:tc>
          <w:tcPr>
            <w:tcW w:w="6269" w:type="dxa"/>
            <w:shd w:val="clear" w:color="auto" w:fill="auto"/>
          </w:tcPr>
          <w:p w14:paraId="36F7316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31D2790" w14:textId="77777777" w:rsidTr="00DC336F">
        <w:tc>
          <w:tcPr>
            <w:tcW w:w="2551" w:type="dxa"/>
            <w:shd w:val="clear" w:color="auto" w:fill="auto"/>
            <w:vAlign w:val="center"/>
          </w:tcPr>
          <w:p w14:paraId="0993978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7E28ED1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E8B7473" w14:textId="77777777" w:rsidTr="00DC336F">
        <w:tc>
          <w:tcPr>
            <w:tcW w:w="2551" w:type="dxa"/>
            <w:shd w:val="clear" w:color="auto" w:fill="auto"/>
            <w:vAlign w:val="center"/>
          </w:tcPr>
          <w:p w14:paraId="1083717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1DA3C36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6FF1E32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74362367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5BF90BF2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7C4C218C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0FAFE183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696B168F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3FD08AB6" w14:textId="77777777" w:rsidR="00E71F33" w:rsidRDefault="00E71F33" w:rsidP="00E71F33">
      <w:pPr>
        <w:spacing w:line="360" w:lineRule="auto"/>
        <w:ind w:left="4956"/>
        <w:jc w:val="both"/>
        <w:rPr>
          <w:iCs/>
          <w:sz w:val="16"/>
          <w:szCs w:val="16"/>
        </w:rPr>
      </w:pPr>
      <w:r>
        <w:rPr>
          <w:iCs/>
          <w:sz w:val="16"/>
          <w:szCs w:val="16"/>
        </w:rPr>
        <w:t>Należy podpisać elektronicznie – podpisem kwalifikowanym lub podpisem osobistym lub podpisem zaufanym.</w:t>
      </w:r>
    </w:p>
    <w:p w14:paraId="4C4D6016" w14:textId="21C5E435" w:rsidR="0097776D" w:rsidRPr="0097776D" w:rsidRDefault="0097776D" w:rsidP="00E71F33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A5C18" w14:textId="77777777" w:rsidR="00A62E28" w:rsidRDefault="00A62E28" w:rsidP="00FF57EE">
      <w:r>
        <w:separator/>
      </w:r>
    </w:p>
  </w:endnote>
  <w:endnote w:type="continuationSeparator" w:id="0">
    <w:p w14:paraId="105FDB2A" w14:textId="77777777" w:rsidR="00A62E28" w:rsidRDefault="00A62E2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A5745" w14:textId="77777777" w:rsidR="00A62E28" w:rsidRDefault="00A62E28" w:rsidP="00FF57EE">
      <w:r>
        <w:separator/>
      </w:r>
    </w:p>
  </w:footnote>
  <w:footnote w:type="continuationSeparator" w:id="0">
    <w:p w14:paraId="245E72D9" w14:textId="77777777" w:rsidR="00A62E28" w:rsidRDefault="00A62E28" w:rsidP="00FF57EE">
      <w:r>
        <w:continuationSeparator/>
      </w:r>
    </w:p>
  </w:footnote>
  <w:footnote w:id="1">
    <w:p w14:paraId="3CFE93A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0D72F7DD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E9B8160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7EBEFA2A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F902998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5898B4A9" w14:textId="77777777" w:rsidR="0004475C" w:rsidRDefault="0004475C" w:rsidP="000447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9C9F3" w14:textId="039608F4" w:rsidR="00AE2ACB" w:rsidRPr="00541690" w:rsidRDefault="00E71F33" w:rsidP="00541690">
    <w:pPr>
      <w:pStyle w:val="Nagwek"/>
    </w:pPr>
    <w:r>
      <w:rPr>
        <w:noProof/>
      </w:rPr>
      <w:pict w14:anchorId="6BE321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38.9pt;height:59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55A8"/>
    <w:rsid w:val="0004475C"/>
    <w:rsid w:val="00072EB0"/>
    <w:rsid w:val="001063D3"/>
    <w:rsid w:val="00190B87"/>
    <w:rsid w:val="001955A8"/>
    <w:rsid w:val="001C7D84"/>
    <w:rsid w:val="002214DB"/>
    <w:rsid w:val="00267D1F"/>
    <w:rsid w:val="002E612D"/>
    <w:rsid w:val="003B1DD2"/>
    <w:rsid w:val="003B769C"/>
    <w:rsid w:val="003E311C"/>
    <w:rsid w:val="004652E3"/>
    <w:rsid w:val="004D5A42"/>
    <w:rsid w:val="004F3E28"/>
    <w:rsid w:val="00525EFF"/>
    <w:rsid w:val="00541690"/>
    <w:rsid w:val="00570699"/>
    <w:rsid w:val="005844F6"/>
    <w:rsid w:val="005F6F5F"/>
    <w:rsid w:val="006836B5"/>
    <w:rsid w:val="006B63D6"/>
    <w:rsid w:val="006C641D"/>
    <w:rsid w:val="006D09E0"/>
    <w:rsid w:val="007D475B"/>
    <w:rsid w:val="007E1CF6"/>
    <w:rsid w:val="007E331F"/>
    <w:rsid w:val="007F3E87"/>
    <w:rsid w:val="008753AD"/>
    <w:rsid w:val="008F0E64"/>
    <w:rsid w:val="009312B4"/>
    <w:rsid w:val="0097776D"/>
    <w:rsid w:val="00983D1D"/>
    <w:rsid w:val="009A7125"/>
    <w:rsid w:val="009D75A8"/>
    <w:rsid w:val="00A50E18"/>
    <w:rsid w:val="00A62E28"/>
    <w:rsid w:val="00AA39D6"/>
    <w:rsid w:val="00AB6622"/>
    <w:rsid w:val="00AE2ACB"/>
    <w:rsid w:val="00AF4AC3"/>
    <w:rsid w:val="00B47637"/>
    <w:rsid w:val="00B9086B"/>
    <w:rsid w:val="00BC4F99"/>
    <w:rsid w:val="00C22F7D"/>
    <w:rsid w:val="00CA1503"/>
    <w:rsid w:val="00CB73C1"/>
    <w:rsid w:val="00CE3AE6"/>
    <w:rsid w:val="00D554C7"/>
    <w:rsid w:val="00DC336F"/>
    <w:rsid w:val="00E1735C"/>
    <w:rsid w:val="00E71F33"/>
    <w:rsid w:val="00E959B0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703A72EE"/>
  <w15:chartTrackingRefBased/>
  <w15:docId w15:val="{55530EEE-F57A-4642-88D6-941703044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589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 Specjalistyczny</cp:lastModifiedBy>
  <cp:revision>20</cp:revision>
  <dcterms:created xsi:type="dcterms:W3CDTF">2021-06-16T06:46:00Z</dcterms:created>
  <dcterms:modified xsi:type="dcterms:W3CDTF">2021-06-24T10:13:00Z</dcterms:modified>
</cp:coreProperties>
</file>