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80DD8" w14:textId="77777777" w:rsidR="007354C5" w:rsidRPr="00B66A62" w:rsidRDefault="007354C5" w:rsidP="007354C5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66A62">
        <w:rPr>
          <w:rFonts w:ascii="Times New Roman" w:hAnsi="Times New Roman"/>
          <w:sz w:val="22"/>
          <w:szCs w:val="22"/>
        </w:rPr>
        <w:t>Załącznik nr 1</w:t>
      </w:r>
    </w:p>
    <w:p w14:paraId="26B7F402" w14:textId="77777777" w:rsidR="007354C5" w:rsidRPr="00404400" w:rsidRDefault="007354C5" w:rsidP="007354C5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7A18B0B6" w14:textId="77777777" w:rsidR="007354C5" w:rsidRDefault="007354C5" w:rsidP="007354C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20403AF8" w14:textId="77777777" w:rsidR="007354C5" w:rsidRPr="00475D3D" w:rsidRDefault="007354C5" w:rsidP="007354C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5B22F184" w14:textId="77777777" w:rsidR="007354C5" w:rsidRPr="00404400" w:rsidRDefault="007354C5" w:rsidP="007354C5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66984259" w14:textId="77777777" w:rsidR="007354C5" w:rsidRPr="00404400" w:rsidRDefault="007354C5" w:rsidP="007354C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7A3631A9" w14:textId="77777777" w:rsidR="007354C5" w:rsidRPr="00404400" w:rsidRDefault="007354C5" w:rsidP="007354C5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0C1C1EBA" w14:textId="77777777" w:rsidR="007354C5" w:rsidRPr="00404400" w:rsidRDefault="007354C5" w:rsidP="007354C5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DD382A3" w14:textId="77777777" w:rsidR="007354C5" w:rsidRPr="00404400" w:rsidRDefault="007354C5" w:rsidP="007354C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2647827B" w14:textId="77777777" w:rsidR="007354C5" w:rsidRPr="00404400" w:rsidRDefault="007354C5" w:rsidP="007354C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2065654E" w14:textId="77777777" w:rsidR="007354C5" w:rsidRPr="00404400" w:rsidRDefault="007354C5" w:rsidP="007354C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6CEC12C9" w14:textId="77777777" w:rsidR="007354C5" w:rsidRPr="00404400" w:rsidRDefault="007354C5" w:rsidP="007354C5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3799A4BA" w14:textId="77777777" w:rsidR="007354C5" w:rsidRPr="00404400" w:rsidRDefault="007354C5" w:rsidP="007354C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1C514937" w14:textId="77777777" w:rsidR="007354C5" w:rsidRPr="00404400" w:rsidRDefault="007354C5" w:rsidP="007354C5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75728E0E" w14:textId="77777777" w:rsidR="007354C5" w:rsidRPr="00B66A62" w:rsidRDefault="007354C5" w:rsidP="007354C5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46C0AF70" w14:textId="77777777" w:rsidR="007354C5" w:rsidRPr="00B66A62" w:rsidRDefault="007354C5" w:rsidP="007354C5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69173B5E" w14:textId="77777777" w:rsidR="007354C5" w:rsidRPr="00B66A62" w:rsidRDefault="007354C5" w:rsidP="007354C5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B4D83A1" w14:textId="77777777" w:rsidR="007354C5" w:rsidRPr="00B66A62" w:rsidRDefault="007354C5" w:rsidP="007354C5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27BF8258" w14:textId="77777777" w:rsidR="007354C5" w:rsidRPr="00B66A62" w:rsidRDefault="007354C5" w:rsidP="007354C5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78F82F0D" w14:textId="77777777" w:rsidR="007354C5" w:rsidRPr="00B66A62" w:rsidRDefault="007354C5" w:rsidP="007354C5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6431F1B1" w14:textId="77777777" w:rsidR="007354C5" w:rsidRPr="00B66A62" w:rsidRDefault="007354C5" w:rsidP="007354C5">
      <w:pPr>
        <w:jc w:val="both"/>
        <w:rPr>
          <w:b/>
          <w:bCs/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Pr="00CE4313">
        <w:rPr>
          <w:b/>
          <w:sz w:val="22"/>
          <w:szCs w:val="22"/>
        </w:rPr>
        <w:t>Dostawę materiałów budowlanych i remontowych niezbędnych dla zapewnienia prawidłowego funkcjonowania MS AGH w Krakowie – KC-</w:t>
      </w:r>
      <w:proofErr w:type="spellStart"/>
      <w:r w:rsidRPr="00CE4313">
        <w:rPr>
          <w:b/>
          <w:sz w:val="22"/>
          <w:szCs w:val="22"/>
        </w:rPr>
        <w:t>zp</w:t>
      </w:r>
      <w:proofErr w:type="spellEnd"/>
      <w:r w:rsidRPr="00CE4313">
        <w:rPr>
          <w:b/>
          <w:sz w:val="22"/>
          <w:szCs w:val="22"/>
        </w:rPr>
        <w:t>. 272-266/21</w:t>
      </w:r>
      <w:r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6B1209C3" w14:textId="77777777" w:rsidR="007354C5" w:rsidRPr="00B66A62" w:rsidRDefault="007354C5" w:rsidP="007354C5">
      <w:pPr>
        <w:widowControl w:val="0"/>
        <w:ind w:right="1"/>
        <w:jc w:val="both"/>
        <w:rPr>
          <w:sz w:val="22"/>
          <w:szCs w:val="22"/>
        </w:rPr>
      </w:pPr>
    </w:p>
    <w:p w14:paraId="2E0D5E59" w14:textId="77777777" w:rsidR="007354C5" w:rsidRPr="00803C15" w:rsidRDefault="007354C5" w:rsidP="007354C5">
      <w:pPr>
        <w:widowControl w:val="0"/>
        <w:spacing w:line="264" w:lineRule="auto"/>
        <w:ind w:right="1"/>
        <w:rPr>
          <w:b/>
        </w:rPr>
      </w:pPr>
      <w:r w:rsidRPr="00803C15">
        <w:rPr>
          <w:b/>
        </w:rPr>
        <w:t>Cena netto:   .........................................................................PLN</w:t>
      </w:r>
    </w:p>
    <w:p w14:paraId="51E9545F" w14:textId="77777777" w:rsidR="007354C5" w:rsidRPr="00803C15" w:rsidRDefault="007354C5" w:rsidP="007354C5">
      <w:pPr>
        <w:widowControl w:val="0"/>
        <w:spacing w:line="264" w:lineRule="auto"/>
        <w:ind w:right="1"/>
        <w:rPr>
          <w:b/>
        </w:rPr>
      </w:pPr>
    </w:p>
    <w:p w14:paraId="7F56AAC2" w14:textId="77777777" w:rsidR="007354C5" w:rsidRPr="00803C15" w:rsidRDefault="007354C5" w:rsidP="007354C5">
      <w:pPr>
        <w:widowControl w:val="0"/>
        <w:spacing w:line="264" w:lineRule="auto"/>
        <w:ind w:right="1"/>
        <w:rPr>
          <w:b/>
        </w:rPr>
      </w:pPr>
      <w:r w:rsidRPr="00803C15">
        <w:rPr>
          <w:b/>
        </w:rPr>
        <w:t>Cena brutto: .........................................................................PLN</w:t>
      </w:r>
    </w:p>
    <w:p w14:paraId="3AE1C40C" w14:textId="77777777" w:rsidR="007354C5" w:rsidRPr="00803C15" w:rsidRDefault="007354C5" w:rsidP="007354C5">
      <w:pPr>
        <w:widowControl w:val="0"/>
        <w:spacing w:line="264" w:lineRule="auto"/>
        <w:ind w:right="1"/>
        <w:jc w:val="both"/>
      </w:pPr>
      <w:r w:rsidRPr="00803C15">
        <w:t>Słownie brutto :.......................................................................................................................</w:t>
      </w:r>
    </w:p>
    <w:p w14:paraId="022AC5AC" w14:textId="77777777" w:rsidR="007354C5" w:rsidRPr="00803C15" w:rsidRDefault="007354C5" w:rsidP="007354C5">
      <w:pPr>
        <w:widowControl w:val="0"/>
        <w:spacing w:line="264" w:lineRule="auto"/>
        <w:ind w:right="1"/>
        <w:jc w:val="both"/>
      </w:pPr>
    </w:p>
    <w:p w14:paraId="3DEE0BA3" w14:textId="77777777" w:rsidR="007354C5" w:rsidRPr="00803C15" w:rsidRDefault="007354C5" w:rsidP="007354C5">
      <w:pPr>
        <w:pStyle w:val="Tekstpodstawowy"/>
        <w:rPr>
          <w:sz w:val="22"/>
          <w:szCs w:val="22"/>
        </w:rPr>
      </w:pPr>
      <w:r w:rsidRPr="00803C15">
        <w:rPr>
          <w:sz w:val="22"/>
          <w:szCs w:val="22"/>
        </w:rPr>
        <w:t>Powyższa cena zawiera podatek VAT w wysokości .......... % tj.…………………….PLN</w:t>
      </w:r>
    </w:p>
    <w:p w14:paraId="70412FE0" w14:textId="77777777" w:rsidR="007354C5" w:rsidRPr="00803C15" w:rsidRDefault="007354C5" w:rsidP="007354C5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803C15">
        <w:rPr>
          <w:b/>
          <w:sz w:val="22"/>
          <w:szCs w:val="22"/>
        </w:rPr>
        <w:t xml:space="preserve">Termin realizacji umowy: </w:t>
      </w:r>
      <w:r>
        <w:rPr>
          <w:b/>
          <w:sz w:val="22"/>
          <w:szCs w:val="22"/>
        </w:rPr>
        <w:t xml:space="preserve">24 miesiące </w:t>
      </w:r>
      <w:r w:rsidRPr="00803C15">
        <w:rPr>
          <w:b/>
          <w:sz w:val="22"/>
          <w:szCs w:val="22"/>
        </w:rPr>
        <w:t xml:space="preserve">od daty podpisania umowy </w:t>
      </w:r>
    </w:p>
    <w:p w14:paraId="0FD6960B" w14:textId="77777777" w:rsidR="007354C5" w:rsidRPr="00795123" w:rsidRDefault="007354C5" w:rsidP="007354C5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795123">
        <w:rPr>
          <w:b/>
          <w:sz w:val="22"/>
          <w:szCs w:val="22"/>
        </w:rPr>
        <w:t xml:space="preserve">Termin realizacji zamówienia cząstkowego - ………………….. dni </w:t>
      </w:r>
      <w:r w:rsidRPr="00795123">
        <w:rPr>
          <w:bCs/>
          <w:sz w:val="22"/>
          <w:szCs w:val="22"/>
        </w:rPr>
        <w:t xml:space="preserve">od </w:t>
      </w:r>
      <w:r>
        <w:rPr>
          <w:sz w:val="22"/>
          <w:szCs w:val="22"/>
        </w:rPr>
        <w:t>chwili jego przesłania Wykonawcy faksem lub e-mailem przez Zamawiającego (przy czym termin liczony jest od dnia następnego)</w:t>
      </w:r>
      <w:r>
        <w:rPr>
          <w:b/>
          <w:sz w:val="22"/>
          <w:szCs w:val="22"/>
        </w:rPr>
        <w:t xml:space="preserve"> </w:t>
      </w:r>
      <w:r w:rsidRPr="00795123">
        <w:rPr>
          <w:b/>
          <w:color w:val="FF0000"/>
          <w:sz w:val="22"/>
          <w:szCs w:val="22"/>
        </w:rPr>
        <w:t>(Kryterium oceny ofert)</w:t>
      </w:r>
    </w:p>
    <w:p w14:paraId="3646EC9A" w14:textId="77777777" w:rsidR="007354C5" w:rsidRPr="00803C15" w:rsidRDefault="007354C5" w:rsidP="007354C5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803C15">
        <w:rPr>
          <w:b/>
          <w:sz w:val="22"/>
          <w:szCs w:val="22"/>
        </w:rPr>
        <w:t xml:space="preserve">Termin płatności: </w:t>
      </w:r>
      <w:r w:rsidRPr="00803C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9EFAA28" w14:textId="77777777" w:rsidR="007354C5" w:rsidRPr="00B66A62" w:rsidRDefault="007354C5" w:rsidP="007354C5">
      <w:pPr>
        <w:rPr>
          <w:b/>
          <w:sz w:val="22"/>
          <w:szCs w:val="20"/>
          <w:u w:val="single"/>
        </w:rPr>
      </w:pPr>
      <w:r w:rsidRPr="00B66A62">
        <w:rPr>
          <w:sz w:val="22"/>
          <w:szCs w:val="22"/>
        </w:rPr>
        <w:br w:type="page"/>
      </w: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5A5FB50B" w14:textId="77777777" w:rsidR="007354C5" w:rsidRPr="00B66A62" w:rsidRDefault="007354C5" w:rsidP="007354C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24B15225" w14:textId="77777777" w:rsidR="007354C5" w:rsidRPr="00B66A62" w:rsidRDefault="007354C5" w:rsidP="007354C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</w:t>
      </w:r>
      <w:r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41A9258A" w14:textId="77777777" w:rsidR="007354C5" w:rsidRPr="00B66A62" w:rsidRDefault="007354C5" w:rsidP="007354C5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111FFA5" w14:textId="77777777" w:rsidR="007354C5" w:rsidRPr="00B66A62" w:rsidRDefault="007354C5" w:rsidP="007354C5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90E9E" w14:textId="77777777" w:rsidR="007354C5" w:rsidRPr="00B66A62" w:rsidRDefault="007354C5" w:rsidP="007354C5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702ADA5" w14:textId="77777777" w:rsidR="007354C5" w:rsidRPr="00B66A62" w:rsidRDefault="007354C5" w:rsidP="007354C5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354C5" w:rsidRPr="00B66A62" w14:paraId="52BF8DEE" w14:textId="77777777" w:rsidTr="00EC0E9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CC82A9" w14:textId="77777777" w:rsidR="007354C5" w:rsidRPr="00B66A62" w:rsidRDefault="007354C5" w:rsidP="00EC0E9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BD60A5" w14:textId="77777777" w:rsidR="007354C5" w:rsidRPr="00B66A62" w:rsidRDefault="007354C5" w:rsidP="00EC0E9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583145D9" w14:textId="77777777" w:rsidR="007354C5" w:rsidRPr="00B66A62" w:rsidRDefault="007354C5" w:rsidP="00EC0E9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51809A" w14:textId="77777777" w:rsidR="007354C5" w:rsidRPr="00B66A62" w:rsidRDefault="007354C5" w:rsidP="00EC0E9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7354C5" w:rsidRPr="00B66A62" w14:paraId="44F1B818" w14:textId="77777777" w:rsidTr="00EC0E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4B237" w14:textId="77777777" w:rsidR="007354C5" w:rsidRPr="00B66A62" w:rsidRDefault="007354C5" w:rsidP="00EC0E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597C9" w14:textId="77777777" w:rsidR="007354C5" w:rsidRPr="00B66A62" w:rsidRDefault="007354C5" w:rsidP="00EC0E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CCF83" w14:textId="77777777" w:rsidR="007354C5" w:rsidRPr="00B66A62" w:rsidRDefault="007354C5" w:rsidP="00EC0E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7354C5" w:rsidRPr="00B66A62" w14:paraId="529E7F1A" w14:textId="77777777" w:rsidTr="00EC0E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052F4" w14:textId="77777777" w:rsidR="007354C5" w:rsidRPr="00B66A62" w:rsidRDefault="007354C5" w:rsidP="00EC0E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EB1323" w14:textId="77777777" w:rsidR="007354C5" w:rsidRPr="00B66A62" w:rsidRDefault="007354C5" w:rsidP="00EC0E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9FDE9" w14:textId="77777777" w:rsidR="007354C5" w:rsidRPr="00B66A62" w:rsidRDefault="007354C5" w:rsidP="00EC0E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257EEFC6" w14:textId="77777777" w:rsidR="007354C5" w:rsidRPr="00B66A62" w:rsidRDefault="007354C5" w:rsidP="007354C5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11C144EA" w14:textId="77777777" w:rsidR="007354C5" w:rsidRPr="00B66A62" w:rsidRDefault="007354C5" w:rsidP="007354C5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3E7D9183" w14:textId="77777777" w:rsidR="007354C5" w:rsidRPr="00B66A62" w:rsidRDefault="007354C5" w:rsidP="007354C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72441385" w14:textId="77777777" w:rsidR="007354C5" w:rsidRPr="00B66A62" w:rsidRDefault="007354C5" w:rsidP="007354C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38ADD9B7" w14:textId="77777777" w:rsidR="007354C5" w:rsidRPr="00B66A62" w:rsidRDefault="007354C5" w:rsidP="007354C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008619D3" w14:textId="77777777" w:rsidR="007354C5" w:rsidRPr="00B66A62" w:rsidRDefault="007354C5" w:rsidP="007354C5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33996D0C" w14:textId="77777777" w:rsidR="007354C5" w:rsidRPr="00B66A62" w:rsidRDefault="007354C5" w:rsidP="007354C5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1FF94472" w14:textId="77777777" w:rsidR="007354C5" w:rsidRPr="00B66A62" w:rsidRDefault="007354C5" w:rsidP="007354C5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38C39BA6" w14:textId="77777777" w:rsidR="007354C5" w:rsidRPr="00B66A62" w:rsidRDefault="007354C5" w:rsidP="007354C5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43370369" w14:textId="77777777" w:rsidR="007354C5" w:rsidRPr="00B66A62" w:rsidRDefault="007354C5" w:rsidP="007354C5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308ABC0C" w14:textId="77777777" w:rsidR="007354C5" w:rsidRPr="00B66A62" w:rsidRDefault="007354C5" w:rsidP="007354C5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555CD739" w14:textId="77777777" w:rsidR="007354C5" w:rsidRPr="00B66A62" w:rsidRDefault="007354C5" w:rsidP="007354C5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65B98EC1" w14:textId="77777777" w:rsidR="007354C5" w:rsidRPr="00B66A62" w:rsidRDefault="007354C5" w:rsidP="007354C5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1AA67548" w14:textId="77777777" w:rsidR="007354C5" w:rsidRPr="00B66A62" w:rsidRDefault="007354C5" w:rsidP="007354C5">
      <w:pPr>
        <w:jc w:val="both"/>
        <w:rPr>
          <w:sz w:val="22"/>
          <w:szCs w:val="20"/>
        </w:rPr>
      </w:pPr>
    </w:p>
    <w:p w14:paraId="7EEE0599" w14:textId="77777777" w:rsidR="007354C5" w:rsidRPr="00B66A62" w:rsidRDefault="007354C5" w:rsidP="007354C5">
      <w:pPr>
        <w:jc w:val="right"/>
        <w:rPr>
          <w:sz w:val="22"/>
          <w:szCs w:val="20"/>
        </w:rPr>
      </w:pPr>
    </w:p>
    <w:p w14:paraId="0C59B280" w14:textId="77777777" w:rsidR="007354C5" w:rsidRPr="002E7627" w:rsidRDefault="007354C5" w:rsidP="007354C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 lub </w:t>
      </w:r>
      <w:r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osobistym.</w:t>
      </w:r>
    </w:p>
    <w:p w14:paraId="68218BF9" w14:textId="77777777" w:rsidR="007354C5" w:rsidRPr="00B66A62" w:rsidRDefault="007354C5" w:rsidP="007354C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sz w:val="22"/>
          <w:szCs w:val="20"/>
          <w:lang w:eastAsia="zh-CN"/>
        </w:rPr>
      </w:pPr>
    </w:p>
    <w:p w14:paraId="6A03C77D" w14:textId="77777777" w:rsidR="007354C5" w:rsidRDefault="007354C5" w:rsidP="007354C5">
      <w:pPr>
        <w:jc w:val="right"/>
        <w:rPr>
          <w:sz w:val="20"/>
          <w:szCs w:val="20"/>
        </w:rPr>
      </w:pPr>
    </w:p>
    <w:p w14:paraId="62FF20F9" w14:textId="77777777" w:rsidR="00FE545C" w:rsidRPr="007354C5" w:rsidRDefault="00FE545C" w:rsidP="007354C5"/>
    <w:sectPr w:rsidR="00FE545C" w:rsidRPr="007354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22D6B" w14:textId="77777777" w:rsidR="00BD2528" w:rsidRDefault="00BD2528">
      <w:r>
        <w:separator/>
      </w:r>
    </w:p>
  </w:endnote>
  <w:endnote w:type="continuationSeparator" w:id="0">
    <w:p w14:paraId="4C6FE94D" w14:textId="77777777" w:rsidR="00BD2528" w:rsidRDefault="00BD2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66605" w14:textId="77777777" w:rsidR="0052170A" w:rsidRDefault="005217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0889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3DD7B" w14:textId="77777777" w:rsidR="0052170A" w:rsidRDefault="005217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90635" w14:textId="77777777" w:rsidR="00BD2528" w:rsidRDefault="00BD2528">
      <w:r>
        <w:separator/>
      </w:r>
    </w:p>
  </w:footnote>
  <w:footnote w:type="continuationSeparator" w:id="0">
    <w:p w14:paraId="275FA998" w14:textId="77777777" w:rsidR="00BD2528" w:rsidRDefault="00BD25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CC421" w14:textId="77777777" w:rsidR="0052170A" w:rsidRDefault="005217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3DB50" w14:textId="2E09062A" w:rsidR="00F53146" w:rsidRPr="00525E09" w:rsidRDefault="00F53146" w:rsidP="00525E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7F5DE" w14:textId="77777777" w:rsidR="0052170A" w:rsidRDefault="005217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252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53FC"/>
    <w:rsid w:val="00207E98"/>
    <w:rsid w:val="002723B0"/>
    <w:rsid w:val="00315A4A"/>
    <w:rsid w:val="004200F8"/>
    <w:rsid w:val="004B7300"/>
    <w:rsid w:val="004C6753"/>
    <w:rsid w:val="0052170A"/>
    <w:rsid w:val="00525E09"/>
    <w:rsid w:val="00595C87"/>
    <w:rsid w:val="005D2C65"/>
    <w:rsid w:val="005E6D94"/>
    <w:rsid w:val="0063384F"/>
    <w:rsid w:val="00643C6F"/>
    <w:rsid w:val="00646202"/>
    <w:rsid w:val="0065290F"/>
    <w:rsid w:val="006815F6"/>
    <w:rsid w:val="007354C5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D2528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67D4D3"/>
  <w15:chartTrackingRefBased/>
  <w15:docId w15:val="{CEA9FE73-9C43-4F40-9B85-7D07FA864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54C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488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2021-06-14T11:21:00Z</cp:lastPrinted>
  <dcterms:created xsi:type="dcterms:W3CDTF">2021-06-14T12:42:00Z</dcterms:created>
  <dcterms:modified xsi:type="dcterms:W3CDTF">2021-06-14T12:42:00Z</dcterms:modified>
</cp:coreProperties>
</file>