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:rsidR="00707684" w:rsidRPr="00FA50AF" w:rsidRDefault="00707684" w:rsidP="0070768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</w:t>
      </w:r>
      <w:bookmarkStart w:id="0" w:name="_GoBack"/>
      <w:bookmarkEnd w:id="0"/>
      <w:r w:rsidRPr="002A16E2">
        <w:rPr>
          <w:sz w:val="22"/>
          <w:szCs w:val="22"/>
        </w:rPr>
        <w:t>…………………………………………………………</w:t>
      </w:r>
    </w:p>
    <w:p w:rsidR="00707684" w:rsidRPr="002A16E2" w:rsidRDefault="00707684" w:rsidP="00707684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:rsidR="00707684" w:rsidRPr="002A16E2" w:rsidRDefault="00707684" w:rsidP="0070768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:rsidR="00707684" w:rsidRPr="002A16E2" w:rsidRDefault="00707684" w:rsidP="0070768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:rsidR="00707684" w:rsidRPr="002A16E2" w:rsidRDefault="00707684" w:rsidP="0070768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:rsidR="00707684" w:rsidRPr="002A16E2" w:rsidRDefault="00707684" w:rsidP="0070768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:rsidR="00707684" w:rsidRDefault="00707684" w:rsidP="00707684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E0FA0" w:rsidRPr="002E0FA0">
        <w:rPr>
          <w:b/>
        </w:rPr>
        <w:t xml:space="preserve">Dostawa 1 szt. laptopa dla </w:t>
      </w:r>
      <w:proofErr w:type="spellStart"/>
      <w:r w:rsidR="002E0FA0" w:rsidRPr="002E0FA0">
        <w:rPr>
          <w:b/>
        </w:rPr>
        <w:t>WIMiR</w:t>
      </w:r>
      <w:proofErr w:type="spellEnd"/>
      <w:r w:rsidR="002E0FA0" w:rsidRPr="002E0FA0">
        <w:rPr>
          <w:b/>
        </w:rPr>
        <w:t xml:space="preserve"> - KC-zp.272-264/21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707684" w:rsidP="008D2AB8">
      <w:pPr>
        <w:pStyle w:val="Tekstpodstawowy"/>
        <w:rPr>
          <w:b w:val="0"/>
        </w:rPr>
      </w:pPr>
      <w:r>
        <w:t>P</w:t>
      </w:r>
      <w:r w:rsidR="00FE545C">
        <w:t xml:space="preserve">roducent/model zaoferowanego </w:t>
      </w:r>
      <w:r w:rsidRPr="00707684">
        <w:t xml:space="preserve">laptopa </w:t>
      </w:r>
      <w:r w:rsidR="00FE545C" w:rsidRPr="00FE545C">
        <w:rPr>
          <w:b w:val="0"/>
        </w:rPr>
        <w:t>………………………………………..</w:t>
      </w:r>
    </w:p>
    <w:p w:rsidR="00707684" w:rsidRDefault="00707684" w:rsidP="008D2AB8">
      <w:pPr>
        <w:pStyle w:val="Tekstpodstawowy"/>
      </w:pPr>
      <w:r>
        <w:t>Nazwa oferowanego oprogramowania: …………………………….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707684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</w:t>
      </w:r>
      <w:r w:rsidR="00707684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707684" w:rsidRPr="002A16E2" w:rsidRDefault="00707684" w:rsidP="0070768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707684" w:rsidRDefault="00707684" w:rsidP="00FE545C">
      <w:pPr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707684"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707684" w:rsidRDefault="00FE545C" w:rsidP="007076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:rsidR="00707684" w:rsidRDefault="00707684" w:rsidP="007076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07684" w:rsidRDefault="00FE545C" w:rsidP="007076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707684" w:rsidRDefault="00707684" w:rsidP="00707684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:rsidR="00FE545C" w:rsidRDefault="00FE545C" w:rsidP="00707684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07684" w:rsidRDefault="00707684" w:rsidP="00707684">
      <w:pPr>
        <w:ind w:left="720"/>
        <w:rPr>
          <w:sz w:val="20"/>
          <w:szCs w:val="20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7B27" w:rsidRDefault="00167B27">
      <w:r>
        <w:separator/>
      </w:r>
    </w:p>
  </w:endnote>
  <w:endnote w:type="continuationSeparator" w:id="0">
    <w:p w:rsidR="00167B27" w:rsidRDefault="00167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FA0" w:rsidRDefault="002E0F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FA0" w:rsidRDefault="002E0F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7B27" w:rsidRDefault="00167B27">
      <w:r>
        <w:separator/>
      </w:r>
    </w:p>
  </w:footnote>
  <w:footnote w:type="continuationSeparator" w:id="0">
    <w:p w:rsidR="00167B27" w:rsidRDefault="00167B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FA0" w:rsidRDefault="002E0F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FA0" w:rsidRDefault="002E0F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7B27"/>
    <w:rsid w:val="00012286"/>
    <w:rsid w:val="00071CCC"/>
    <w:rsid w:val="000B731D"/>
    <w:rsid w:val="000D6134"/>
    <w:rsid w:val="000E09C7"/>
    <w:rsid w:val="000F6589"/>
    <w:rsid w:val="00106636"/>
    <w:rsid w:val="00116EC6"/>
    <w:rsid w:val="00167B27"/>
    <w:rsid w:val="001801DD"/>
    <w:rsid w:val="001D4612"/>
    <w:rsid w:val="00207E98"/>
    <w:rsid w:val="002723B0"/>
    <w:rsid w:val="002E0FA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768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AD94AF1"/>
  <w15:chartTrackingRefBased/>
  <w15:docId w15:val="{90F79EFE-9EB5-44FE-9AB1-624DD01C4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EAA13-943E-4BE6-99AF-AEE8680CD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479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2021-06-18T11:21:00Z</dcterms:created>
  <dcterms:modified xsi:type="dcterms:W3CDTF">2021-06-18T12:31:00Z</dcterms:modified>
</cp:coreProperties>
</file>