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9F15C" w14:textId="032B29D9" w:rsidR="008D2AB8" w:rsidRPr="008C3F92" w:rsidRDefault="008D2AB8" w:rsidP="008C3F92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8C3F92">
        <w:rPr>
          <w:rFonts w:ascii="Times New Roman" w:hAnsi="Times New Roman"/>
          <w:b w:val="0"/>
          <w:sz w:val="22"/>
          <w:szCs w:val="22"/>
        </w:rPr>
        <w:tab/>
      </w:r>
      <w:r w:rsidRPr="008C3F92">
        <w:rPr>
          <w:rFonts w:ascii="Times New Roman" w:hAnsi="Times New Roman"/>
          <w:b w:val="0"/>
          <w:sz w:val="22"/>
          <w:szCs w:val="22"/>
        </w:rPr>
        <w:tab/>
      </w:r>
      <w:r w:rsidRPr="008C3F92">
        <w:rPr>
          <w:rFonts w:ascii="Times New Roman" w:hAnsi="Times New Roman"/>
          <w:b w:val="0"/>
          <w:sz w:val="22"/>
          <w:szCs w:val="22"/>
        </w:rPr>
        <w:tab/>
      </w:r>
      <w:r w:rsidRPr="008C3F92">
        <w:rPr>
          <w:rFonts w:ascii="Times New Roman" w:hAnsi="Times New Roman"/>
          <w:b w:val="0"/>
          <w:sz w:val="22"/>
          <w:szCs w:val="22"/>
        </w:rPr>
        <w:tab/>
      </w:r>
      <w:r w:rsidRPr="008C3F92">
        <w:rPr>
          <w:rFonts w:ascii="Times New Roman" w:hAnsi="Times New Roman"/>
          <w:b w:val="0"/>
          <w:sz w:val="22"/>
          <w:szCs w:val="22"/>
        </w:rPr>
        <w:tab/>
      </w:r>
      <w:r w:rsidRPr="008C3F92">
        <w:rPr>
          <w:rFonts w:ascii="Times New Roman" w:hAnsi="Times New Roman"/>
          <w:b w:val="0"/>
          <w:sz w:val="22"/>
          <w:szCs w:val="22"/>
        </w:rPr>
        <w:tab/>
      </w:r>
      <w:r w:rsidRPr="008C3F92">
        <w:rPr>
          <w:rFonts w:ascii="Times New Roman" w:hAnsi="Times New Roman"/>
          <w:b w:val="0"/>
          <w:sz w:val="22"/>
          <w:szCs w:val="22"/>
        </w:rPr>
        <w:tab/>
      </w:r>
      <w:r w:rsidRPr="008C3F9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C3F92">
        <w:rPr>
          <w:rFonts w:ascii="Times New Roman" w:hAnsi="Times New Roman"/>
          <w:sz w:val="22"/>
          <w:szCs w:val="22"/>
        </w:rPr>
        <w:t>1</w:t>
      </w:r>
    </w:p>
    <w:p w14:paraId="504D435E" w14:textId="77777777" w:rsidR="008D2AB8" w:rsidRPr="008C3F92" w:rsidRDefault="008D2AB8" w:rsidP="008C3F9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F1E4B2F" w14:textId="77777777" w:rsidR="008D2AB8" w:rsidRPr="008C3F92" w:rsidRDefault="008D2AB8" w:rsidP="008C3F9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C3F92">
        <w:rPr>
          <w:b/>
          <w:sz w:val="22"/>
          <w:szCs w:val="22"/>
        </w:rPr>
        <w:t>FORMULARZ OFERTY</w:t>
      </w:r>
    </w:p>
    <w:p w14:paraId="08372258" w14:textId="77777777" w:rsidR="008D2AB8" w:rsidRPr="008C3F92" w:rsidRDefault="008D2AB8" w:rsidP="008C3F92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62D3C65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</w:rPr>
      </w:pPr>
      <w:r w:rsidRPr="008C3F92">
        <w:rPr>
          <w:sz w:val="22"/>
          <w:szCs w:val="22"/>
        </w:rPr>
        <w:t>NAZWA WYKONAWCY:……………………………………………………………………..</w:t>
      </w:r>
    </w:p>
    <w:p w14:paraId="5072D1E5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</w:rPr>
      </w:pPr>
      <w:r w:rsidRPr="008C3F92">
        <w:rPr>
          <w:sz w:val="22"/>
          <w:szCs w:val="22"/>
        </w:rPr>
        <w:t>FORMA PROWADZONEJ DZIAŁALNOŚCI: .........................................................................</w:t>
      </w:r>
    </w:p>
    <w:p w14:paraId="5FEB2AE9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</w:rPr>
      </w:pPr>
      <w:r w:rsidRPr="008C3F92">
        <w:rPr>
          <w:sz w:val="22"/>
          <w:szCs w:val="22"/>
        </w:rPr>
        <w:t>ADRES:…………………………………………………………………………………………</w:t>
      </w:r>
    </w:p>
    <w:p w14:paraId="5BDA1BFD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</w:rPr>
      </w:pPr>
      <w:r w:rsidRPr="008C3F92">
        <w:rPr>
          <w:sz w:val="22"/>
          <w:szCs w:val="22"/>
        </w:rPr>
        <w:t>POWIAT:…………………………………WOJEWÓDZTWO …………………………….....</w:t>
      </w:r>
    </w:p>
    <w:p w14:paraId="59708F9A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  <w:lang w:val="de-DE"/>
        </w:rPr>
      </w:pPr>
      <w:r w:rsidRPr="008C3F92">
        <w:rPr>
          <w:sz w:val="22"/>
          <w:szCs w:val="22"/>
          <w:lang w:val="de-DE"/>
        </w:rPr>
        <w:t>TEL.</w:t>
      </w:r>
      <w:r w:rsidRPr="008C3F92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E41E6DA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  <w:lang w:val="de-DE"/>
        </w:rPr>
      </w:pPr>
      <w:r w:rsidRPr="008C3F92">
        <w:rPr>
          <w:sz w:val="22"/>
          <w:szCs w:val="22"/>
          <w:lang w:val="de-DE"/>
        </w:rPr>
        <w:t xml:space="preserve">FAX </w:t>
      </w:r>
      <w:r w:rsidRPr="008C3F92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51422637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  <w:lang w:val="de-DE"/>
        </w:rPr>
      </w:pPr>
      <w:r w:rsidRPr="008C3F9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1C0F0D5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</w:rPr>
      </w:pPr>
      <w:r w:rsidRPr="008C3F92">
        <w:rPr>
          <w:sz w:val="22"/>
          <w:szCs w:val="22"/>
          <w:lang w:val="de-DE"/>
        </w:rPr>
        <w:t xml:space="preserve">NIP…………………………………. </w:t>
      </w:r>
      <w:r w:rsidRPr="008C3F92">
        <w:rPr>
          <w:sz w:val="22"/>
          <w:szCs w:val="22"/>
        </w:rPr>
        <w:t>REGON:………………………………………………...</w:t>
      </w:r>
    </w:p>
    <w:p w14:paraId="11E407F4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</w:rPr>
      </w:pPr>
      <w:r w:rsidRPr="008C3F92">
        <w:rPr>
          <w:sz w:val="22"/>
          <w:szCs w:val="22"/>
        </w:rPr>
        <w:t>BANK/ NR KONTA ……………………………………………………………………………</w:t>
      </w:r>
    </w:p>
    <w:p w14:paraId="7411D6C2" w14:textId="77777777" w:rsidR="008D2AB8" w:rsidRPr="008C3F92" w:rsidRDefault="008D2AB8" w:rsidP="008C3F92">
      <w:pPr>
        <w:rPr>
          <w:sz w:val="22"/>
          <w:szCs w:val="22"/>
        </w:rPr>
      </w:pPr>
      <w:r w:rsidRPr="008C3F92">
        <w:rPr>
          <w:sz w:val="22"/>
          <w:szCs w:val="22"/>
        </w:rPr>
        <w:t>Do: Nazwa i siedziba Zamawiającego:</w:t>
      </w:r>
    </w:p>
    <w:p w14:paraId="6B68B660" w14:textId="77777777" w:rsidR="007360AA" w:rsidRPr="008C3F92" w:rsidRDefault="007360AA" w:rsidP="008C3F92">
      <w:pPr>
        <w:ind w:right="-110"/>
        <w:rPr>
          <w:b/>
          <w:sz w:val="22"/>
          <w:szCs w:val="22"/>
        </w:rPr>
      </w:pPr>
      <w:r w:rsidRPr="008C3F92">
        <w:rPr>
          <w:b/>
          <w:sz w:val="22"/>
          <w:szCs w:val="22"/>
        </w:rPr>
        <w:t>Akademia Górniczo - Hutnicza</w:t>
      </w:r>
    </w:p>
    <w:p w14:paraId="2B298247" w14:textId="77777777" w:rsidR="007360AA" w:rsidRPr="008C3F92" w:rsidRDefault="007360AA" w:rsidP="008C3F92">
      <w:pPr>
        <w:ind w:right="-110"/>
        <w:rPr>
          <w:b/>
          <w:sz w:val="22"/>
          <w:szCs w:val="22"/>
        </w:rPr>
      </w:pPr>
      <w:r w:rsidRPr="008C3F92">
        <w:rPr>
          <w:b/>
          <w:sz w:val="22"/>
          <w:szCs w:val="22"/>
        </w:rPr>
        <w:t>im. Stanisława Staszica w Krakowie</w:t>
      </w:r>
    </w:p>
    <w:p w14:paraId="7277ABF1" w14:textId="77777777" w:rsidR="008D2AB8" w:rsidRPr="008C3F92" w:rsidRDefault="007360AA" w:rsidP="008C3F92">
      <w:pPr>
        <w:ind w:right="-110"/>
        <w:rPr>
          <w:b/>
          <w:sz w:val="22"/>
          <w:szCs w:val="22"/>
        </w:rPr>
      </w:pPr>
      <w:r w:rsidRPr="008C3F92">
        <w:rPr>
          <w:b/>
          <w:sz w:val="22"/>
          <w:szCs w:val="22"/>
        </w:rPr>
        <w:t>Dział Zamówień Publicznych</w:t>
      </w:r>
      <w:r w:rsidR="008D2AB8" w:rsidRPr="008C3F92">
        <w:rPr>
          <w:b/>
          <w:sz w:val="22"/>
          <w:szCs w:val="22"/>
        </w:rPr>
        <w:t xml:space="preserve">  </w:t>
      </w:r>
    </w:p>
    <w:p w14:paraId="740C27B2" w14:textId="77777777" w:rsidR="008D2AB8" w:rsidRPr="008C3F92" w:rsidRDefault="007360AA" w:rsidP="008C3F92">
      <w:pPr>
        <w:ind w:right="-110"/>
        <w:rPr>
          <w:b/>
          <w:sz w:val="22"/>
          <w:szCs w:val="22"/>
        </w:rPr>
      </w:pPr>
      <w:r w:rsidRPr="008C3F92">
        <w:rPr>
          <w:b/>
          <w:sz w:val="22"/>
          <w:szCs w:val="22"/>
        </w:rPr>
        <w:t>Al. Mickiewicza</w:t>
      </w:r>
      <w:r w:rsidR="008D2AB8" w:rsidRPr="008C3F92">
        <w:rPr>
          <w:b/>
          <w:sz w:val="22"/>
          <w:szCs w:val="22"/>
        </w:rPr>
        <w:t xml:space="preserve"> </w:t>
      </w:r>
      <w:r w:rsidRPr="008C3F92">
        <w:rPr>
          <w:b/>
          <w:sz w:val="22"/>
          <w:szCs w:val="22"/>
        </w:rPr>
        <w:t>30</w:t>
      </w:r>
      <w:r w:rsidR="008D2AB8" w:rsidRPr="008C3F92">
        <w:rPr>
          <w:b/>
          <w:sz w:val="22"/>
          <w:szCs w:val="22"/>
        </w:rPr>
        <w:t xml:space="preserve"> </w:t>
      </w:r>
    </w:p>
    <w:p w14:paraId="115BCE47" w14:textId="77777777" w:rsidR="008D2AB8" w:rsidRPr="008C3F92" w:rsidRDefault="007360AA" w:rsidP="008C3F92">
      <w:pPr>
        <w:rPr>
          <w:b/>
          <w:sz w:val="22"/>
          <w:szCs w:val="22"/>
        </w:rPr>
      </w:pPr>
      <w:r w:rsidRPr="008C3F92">
        <w:rPr>
          <w:b/>
          <w:sz w:val="22"/>
          <w:szCs w:val="22"/>
        </w:rPr>
        <w:t>30-059</w:t>
      </w:r>
      <w:r w:rsidR="008D2AB8" w:rsidRPr="008C3F92">
        <w:rPr>
          <w:b/>
          <w:sz w:val="22"/>
          <w:szCs w:val="22"/>
        </w:rPr>
        <w:t xml:space="preserve"> </w:t>
      </w:r>
      <w:r w:rsidRPr="008C3F92">
        <w:rPr>
          <w:b/>
          <w:sz w:val="22"/>
          <w:szCs w:val="22"/>
        </w:rPr>
        <w:t>Kraków</w:t>
      </w:r>
      <w:r w:rsidR="008D2AB8" w:rsidRPr="008C3F92">
        <w:rPr>
          <w:b/>
          <w:sz w:val="22"/>
          <w:szCs w:val="22"/>
        </w:rPr>
        <w:t xml:space="preserve">,  </w:t>
      </w:r>
    </w:p>
    <w:p w14:paraId="0A0541F4" w14:textId="77777777" w:rsidR="008D2AB8" w:rsidRPr="008C3F92" w:rsidRDefault="008D2AB8" w:rsidP="008C3F92">
      <w:pPr>
        <w:ind w:firstLine="3969"/>
        <w:rPr>
          <w:b/>
          <w:sz w:val="22"/>
          <w:szCs w:val="22"/>
        </w:rPr>
      </w:pPr>
    </w:p>
    <w:p w14:paraId="06BFDE0C" w14:textId="54A8890D" w:rsidR="008D2AB8" w:rsidRPr="008C3F92" w:rsidRDefault="008D2AB8" w:rsidP="008C3F92">
      <w:pPr>
        <w:widowControl w:val="0"/>
        <w:ind w:right="1"/>
        <w:jc w:val="both"/>
        <w:rPr>
          <w:sz w:val="22"/>
          <w:szCs w:val="22"/>
        </w:rPr>
      </w:pPr>
      <w:r w:rsidRPr="008C3F92">
        <w:rPr>
          <w:sz w:val="22"/>
          <w:szCs w:val="22"/>
        </w:rPr>
        <w:t xml:space="preserve">Przystępując do postępowania o udzielenie zamówienia publicznego, którego przedmiotem jest </w:t>
      </w:r>
      <w:r w:rsidR="007360AA" w:rsidRPr="008C3F92">
        <w:rPr>
          <w:b/>
          <w:sz w:val="22"/>
          <w:szCs w:val="22"/>
        </w:rPr>
        <w:t>dostawa 1</w:t>
      </w:r>
      <w:r w:rsidR="00220F5C" w:rsidRPr="008C3F92">
        <w:rPr>
          <w:b/>
          <w:sz w:val="22"/>
          <w:szCs w:val="22"/>
        </w:rPr>
        <w:t>1</w:t>
      </w:r>
      <w:r w:rsidR="007360AA" w:rsidRPr="008C3F92">
        <w:rPr>
          <w:b/>
          <w:sz w:val="22"/>
          <w:szCs w:val="22"/>
        </w:rPr>
        <w:t xml:space="preserve"> szt. foteli biurowych obrotowych - KC-zp.272-275/21</w:t>
      </w:r>
      <w:r w:rsidRPr="008C3F92">
        <w:rPr>
          <w:b/>
          <w:sz w:val="22"/>
          <w:szCs w:val="22"/>
        </w:rPr>
        <w:t xml:space="preserve">, </w:t>
      </w:r>
      <w:r w:rsidRPr="008C3F92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09B632E0" w14:textId="77777777" w:rsidR="008D2AB8" w:rsidRPr="008C3F92" w:rsidRDefault="008D2AB8" w:rsidP="008C3F92">
      <w:pPr>
        <w:tabs>
          <w:tab w:val="right" w:pos="9000"/>
        </w:tabs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7"/>
        <w:gridCol w:w="2384"/>
        <w:gridCol w:w="1098"/>
        <w:gridCol w:w="1100"/>
        <w:gridCol w:w="1277"/>
        <w:gridCol w:w="1277"/>
        <w:gridCol w:w="1277"/>
      </w:tblGrid>
      <w:tr w:rsidR="008E33CD" w14:paraId="721BBC82" w14:textId="77777777" w:rsidTr="008E33CD">
        <w:trPr>
          <w:trHeight w:val="645"/>
        </w:trPr>
        <w:tc>
          <w:tcPr>
            <w:tcW w:w="43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6EF199" w14:textId="77777777" w:rsidR="008E33CD" w:rsidRDefault="008E33CD" w:rsidP="00786D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374C55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037812E1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78E57B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29086BD0" w14:textId="71B135F6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14:paraId="431CD305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</w:p>
        </w:tc>
        <w:tc>
          <w:tcPr>
            <w:tcW w:w="5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83318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82CF61C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EA7A92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6D0A2E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F2C6A10" w14:textId="77777777" w:rsidR="008E33CD" w:rsidRDefault="008E33CD" w:rsidP="00786D7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5EDE29E" w14:textId="77777777" w:rsidR="008E33CD" w:rsidRDefault="008E33CD" w:rsidP="00786D7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8E33CD" w14:paraId="0CEBE282" w14:textId="77777777" w:rsidTr="008E33CD">
        <w:trPr>
          <w:trHeight w:val="234"/>
        </w:trPr>
        <w:tc>
          <w:tcPr>
            <w:tcW w:w="43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1BC3C2" w14:textId="77777777" w:rsidR="008E33CD" w:rsidRDefault="008E33CD" w:rsidP="00786D7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31BF1F" w14:textId="77777777" w:rsidR="008E33CD" w:rsidRDefault="008E33CD" w:rsidP="00786D7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7DD358" w14:textId="77777777" w:rsidR="008E33CD" w:rsidRDefault="008E33CD" w:rsidP="00786D7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218A99" w14:textId="77777777" w:rsidR="008E33CD" w:rsidRDefault="008E33CD" w:rsidP="00786D7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CEC8D3" w14:textId="77777777" w:rsidR="008E33CD" w:rsidRDefault="008E33CD" w:rsidP="00786D7C">
            <w:pPr>
              <w:jc w:val="center"/>
              <w:rPr>
                <w:b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FB3E2A" w14:textId="77777777" w:rsidR="008E33CD" w:rsidRDefault="008E33CD" w:rsidP="00786D7C">
            <w:pPr>
              <w:jc w:val="center"/>
              <w:rPr>
                <w:b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8CA03B" w14:textId="77777777" w:rsidR="008E33CD" w:rsidRDefault="008E33CD" w:rsidP="00786D7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8E33CD" w14:paraId="671F5DBC" w14:textId="77777777" w:rsidTr="008E33CD">
        <w:trPr>
          <w:trHeight w:val="163"/>
        </w:trPr>
        <w:tc>
          <w:tcPr>
            <w:tcW w:w="43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5D5E6E" w14:textId="77777777" w:rsidR="008E33CD" w:rsidRDefault="008E33CD" w:rsidP="00786D7C">
            <w:pPr>
              <w:ind w:right="425"/>
              <w:rPr>
                <w:sz w:val="22"/>
              </w:rPr>
            </w:pPr>
          </w:p>
          <w:p w14:paraId="28FC8D8F" w14:textId="77777777" w:rsidR="008E33CD" w:rsidRDefault="008E33CD" w:rsidP="00786D7C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9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7A7E" w14:textId="6987933C" w:rsidR="008E33CD" w:rsidRPr="002707E8" w:rsidRDefault="008E33CD" w:rsidP="00786D7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Fotel obrotowy</w:t>
            </w:r>
          </w:p>
        </w:tc>
        <w:tc>
          <w:tcPr>
            <w:tcW w:w="59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21EB" w14:textId="77777777" w:rsidR="008E33CD" w:rsidRDefault="008E33CD" w:rsidP="00786D7C">
            <w:pPr>
              <w:ind w:right="425"/>
              <w:rPr>
                <w:sz w:val="22"/>
              </w:rPr>
            </w:pPr>
          </w:p>
        </w:tc>
        <w:tc>
          <w:tcPr>
            <w:tcW w:w="5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10ED0" w14:textId="407051CA" w:rsidR="008E33CD" w:rsidRDefault="008E33CD" w:rsidP="00786D7C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FE41" w14:textId="77777777" w:rsidR="008E33CD" w:rsidRDefault="008E33CD" w:rsidP="00786D7C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E266" w14:textId="77777777" w:rsidR="008E33CD" w:rsidRDefault="008E33CD" w:rsidP="00786D7C">
            <w:pPr>
              <w:ind w:right="425"/>
              <w:rPr>
                <w:sz w:val="22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3446" w14:textId="77777777" w:rsidR="008E33CD" w:rsidRDefault="008E33CD" w:rsidP="00786D7C">
            <w:pPr>
              <w:ind w:right="425"/>
              <w:rPr>
                <w:sz w:val="22"/>
              </w:rPr>
            </w:pPr>
          </w:p>
        </w:tc>
      </w:tr>
    </w:tbl>
    <w:p w14:paraId="49AA32A7" w14:textId="19AA2C6E" w:rsidR="00220F5C" w:rsidRPr="008C3F92" w:rsidRDefault="00220F5C" w:rsidP="008C3F92">
      <w:pPr>
        <w:widowControl w:val="0"/>
        <w:ind w:right="1"/>
        <w:jc w:val="both"/>
        <w:rPr>
          <w:b/>
          <w:sz w:val="22"/>
          <w:szCs w:val="22"/>
        </w:rPr>
      </w:pPr>
      <w:r w:rsidRPr="008C3F92">
        <w:rPr>
          <w:b/>
          <w:sz w:val="22"/>
          <w:szCs w:val="22"/>
        </w:rPr>
        <w:t xml:space="preserve">Okres udzielonej gwarancji na </w:t>
      </w:r>
      <w:r w:rsidR="008E33CD">
        <w:rPr>
          <w:b/>
          <w:sz w:val="22"/>
          <w:szCs w:val="22"/>
        </w:rPr>
        <w:t>zaoferowane fotele</w:t>
      </w:r>
      <w:r w:rsidRPr="008C3F92">
        <w:rPr>
          <w:b/>
          <w:sz w:val="22"/>
          <w:szCs w:val="22"/>
        </w:rPr>
        <w:t xml:space="preserve"> wynosi:</w:t>
      </w:r>
      <w:r w:rsidRPr="008C3F92">
        <w:rPr>
          <w:sz w:val="22"/>
          <w:szCs w:val="22"/>
        </w:rPr>
        <w:t xml:space="preserve"> </w:t>
      </w:r>
      <w:r w:rsidR="008C3F92" w:rsidRPr="008C3F92">
        <w:rPr>
          <w:b/>
          <w:sz w:val="22"/>
          <w:szCs w:val="22"/>
        </w:rPr>
        <w:t>24 miesiące</w:t>
      </w:r>
      <w:r w:rsidRPr="008C3F92">
        <w:rPr>
          <w:b/>
          <w:sz w:val="22"/>
          <w:szCs w:val="22"/>
        </w:rPr>
        <w:t xml:space="preserve"> </w:t>
      </w:r>
    </w:p>
    <w:p w14:paraId="682049F8" w14:textId="77777777" w:rsidR="008E33CD" w:rsidRDefault="008E33CD" w:rsidP="008C3F92">
      <w:pPr>
        <w:widowControl w:val="0"/>
        <w:ind w:right="1"/>
        <w:jc w:val="both"/>
        <w:rPr>
          <w:b/>
          <w:sz w:val="22"/>
          <w:szCs w:val="22"/>
        </w:rPr>
      </w:pPr>
    </w:p>
    <w:p w14:paraId="60EAA333" w14:textId="3077345B" w:rsidR="00220F5C" w:rsidRPr="008C3F92" w:rsidRDefault="00220F5C" w:rsidP="008C3F92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8C3F92">
        <w:rPr>
          <w:b/>
          <w:sz w:val="22"/>
          <w:szCs w:val="22"/>
        </w:rPr>
        <w:t xml:space="preserve">Termin realizacji umowy: do </w:t>
      </w:r>
      <w:r w:rsidR="008C3F92" w:rsidRPr="008C3F92">
        <w:rPr>
          <w:b/>
          <w:sz w:val="22"/>
          <w:szCs w:val="22"/>
        </w:rPr>
        <w:t>….</w:t>
      </w:r>
      <w:r w:rsidRPr="008C3F92">
        <w:rPr>
          <w:b/>
          <w:sz w:val="22"/>
          <w:szCs w:val="22"/>
        </w:rPr>
        <w:t xml:space="preserve"> dni od daty podpisania umowy</w:t>
      </w:r>
      <w:r w:rsidR="008C3F92" w:rsidRPr="008C3F92">
        <w:rPr>
          <w:b/>
          <w:sz w:val="22"/>
          <w:szCs w:val="22"/>
        </w:rPr>
        <w:t xml:space="preserve"> </w:t>
      </w:r>
      <w:r w:rsidR="008C3F92" w:rsidRPr="008C3F92">
        <w:rPr>
          <w:bCs/>
          <w:i/>
          <w:iCs/>
          <w:sz w:val="22"/>
          <w:szCs w:val="22"/>
          <w:highlight w:val="yellow"/>
        </w:rPr>
        <w:t>(kryterium oceny ofert)</w:t>
      </w:r>
    </w:p>
    <w:p w14:paraId="2483D61D" w14:textId="77777777" w:rsidR="00220F5C" w:rsidRPr="008C3F92" w:rsidRDefault="00220F5C" w:rsidP="008C3F92">
      <w:pPr>
        <w:tabs>
          <w:tab w:val="left" w:pos="426"/>
        </w:tabs>
        <w:jc w:val="both"/>
        <w:rPr>
          <w:sz w:val="22"/>
          <w:szCs w:val="22"/>
        </w:rPr>
      </w:pPr>
    </w:p>
    <w:p w14:paraId="70B9D04D" w14:textId="77777777" w:rsidR="00220F5C" w:rsidRPr="008C3F92" w:rsidRDefault="00220F5C" w:rsidP="008C3F92">
      <w:pPr>
        <w:tabs>
          <w:tab w:val="left" w:pos="426"/>
        </w:tabs>
        <w:jc w:val="both"/>
        <w:rPr>
          <w:sz w:val="22"/>
          <w:szCs w:val="22"/>
        </w:rPr>
      </w:pPr>
      <w:r w:rsidRPr="008C3F92">
        <w:rPr>
          <w:b/>
          <w:sz w:val="22"/>
          <w:szCs w:val="22"/>
        </w:rPr>
        <w:t xml:space="preserve">Termin płatności: </w:t>
      </w:r>
      <w:r w:rsidRPr="008C3F92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3791BE7" w14:textId="77777777" w:rsidR="00220F5C" w:rsidRPr="008C3F92" w:rsidRDefault="00220F5C" w:rsidP="008C3F92">
      <w:pPr>
        <w:tabs>
          <w:tab w:val="left" w:pos="426"/>
        </w:tabs>
        <w:jc w:val="both"/>
        <w:rPr>
          <w:sz w:val="22"/>
          <w:szCs w:val="22"/>
        </w:rPr>
      </w:pPr>
    </w:p>
    <w:p w14:paraId="78301F31" w14:textId="77777777" w:rsidR="00220F5C" w:rsidRPr="008C3F92" w:rsidRDefault="00220F5C" w:rsidP="008C3F92">
      <w:pPr>
        <w:tabs>
          <w:tab w:val="left" w:pos="426"/>
        </w:tabs>
        <w:jc w:val="both"/>
        <w:rPr>
          <w:sz w:val="22"/>
          <w:szCs w:val="22"/>
        </w:rPr>
      </w:pPr>
    </w:p>
    <w:p w14:paraId="23945028" w14:textId="77777777" w:rsidR="00220F5C" w:rsidRPr="008C3F92" w:rsidRDefault="00220F5C" w:rsidP="008C3F92">
      <w:pPr>
        <w:rPr>
          <w:b/>
          <w:sz w:val="22"/>
          <w:szCs w:val="22"/>
          <w:u w:val="single"/>
        </w:rPr>
      </w:pPr>
      <w:r w:rsidRPr="008C3F92">
        <w:rPr>
          <w:b/>
          <w:sz w:val="22"/>
          <w:szCs w:val="22"/>
          <w:u w:val="single"/>
        </w:rPr>
        <w:t>Jednocześnie oświadczamy, że:</w:t>
      </w:r>
    </w:p>
    <w:p w14:paraId="0BD3D92A" w14:textId="77777777" w:rsidR="00220F5C" w:rsidRPr="008C3F92" w:rsidRDefault="00220F5C" w:rsidP="008C3F9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C3F9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93ED06F" w14:textId="77777777" w:rsidR="00220F5C" w:rsidRPr="008C3F92" w:rsidRDefault="00220F5C" w:rsidP="008C3F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C3F9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8C3F9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C3F92">
        <w:rPr>
          <w:color w:val="000000"/>
          <w:sz w:val="22"/>
          <w:szCs w:val="22"/>
        </w:rPr>
        <w:t xml:space="preserve"> i nie wnosimy do nich żadnych zastrzeżeń.</w:t>
      </w:r>
    </w:p>
    <w:p w14:paraId="15AACAF3" w14:textId="77777777" w:rsidR="00220F5C" w:rsidRPr="008C3F92" w:rsidRDefault="00220F5C" w:rsidP="008C3F92">
      <w:pPr>
        <w:numPr>
          <w:ilvl w:val="0"/>
          <w:numId w:val="1"/>
        </w:numPr>
        <w:jc w:val="both"/>
        <w:rPr>
          <w:sz w:val="22"/>
          <w:szCs w:val="22"/>
        </w:rPr>
      </w:pPr>
      <w:r w:rsidRPr="008C3F9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388A3E" w14:textId="77777777" w:rsidR="00220F5C" w:rsidRPr="008C3F92" w:rsidRDefault="00220F5C" w:rsidP="008C3F92">
      <w:pPr>
        <w:ind w:left="360"/>
        <w:jc w:val="both"/>
        <w:rPr>
          <w:i/>
          <w:sz w:val="22"/>
          <w:szCs w:val="22"/>
        </w:rPr>
      </w:pPr>
      <w:r w:rsidRPr="008C3F9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8C3F92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81C4EAF" w14:textId="77777777" w:rsidR="00220F5C" w:rsidRPr="008C3F92" w:rsidRDefault="00220F5C" w:rsidP="008C3F92">
      <w:pPr>
        <w:ind w:left="360"/>
        <w:jc w:val="both"/>
        <w:rPr>
          <w:i/>
          <w:sz w:val="22"/>
          <w:szCs w:val="22"/>
        </w:rPr>
      </w:pPr>
      <w:r w:rsidRPr="008C3F9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03411B" w14:textId="77777777" w:rsidR="00220F5C" w:rsidRPr="008C3F92" w:rsidRDefault="00220F5C" w:rsidP="008C3F92">
      <w:pPr>
        <w:numPr>
          <w:ilvl w:val="0"/>
          <w:numId w:val="1"/>
        </w:num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0F5C" w:rsidRPr="008C3F92" w14:paraId="0811C87A" w14:textId="77777777" w:rsidTr="00B908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55EC2" w14:textId="77777777" w:rsidR="00220F5C" w:rsidRPr="008C3F92" w:rsidRDefault="00220F5C" w:rsidP="008C3F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3F9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109ED" w14:textId="77777777" w:rsidR="00220F5C" w:rsidRPr="008C3F92" w:rsidRDefault="00220F5C" w:rsidP="008C3F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3F92">
              <w:rPr>
                <w:sz w:val="22"/>
                <w:szCs w:val="22"/>
              </w:rPr>
              <w:t xml:space="preserve">Opis części zamówienia, którą wykonawca </w:t>
            </w:r>
          </w:p>
          <w:p w14:paraId="41968D95" w14:textId="77777777" w:rsidR="00220F5C" w:rsidRPr="008C3F92" w:rsidRDefault="00220F5C" w:rsidP="008C3F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3F9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267B8" w14:textId="77777777" w:rsidR="00220F5C" w:rsidRPr="008C3F92" w:rsidRDefault="00220F5C" w:rsidP="008C3F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3F92">
              <w:rPr>
                <w:sz w:val="22"/>
                <w:szCs w:val="22"/>
              </w:rPr>
              <w:t>Nazwa podwykonawcy</w:t>
            </w:r>
            <w:r w:rsidRPr="008C3F92">
              <w:rPr>
                <w:sz w:val="22"/>
                <w:szCs w:val="22"/>
              </w:rPr>
              <w:br/>
              <w:t>(o ile jest znana)</w:t>
            </w:r>
          </w:p>
        </w:tc>
      </w:tr>
      <w:tr w:rsidR="00220F5C" w:rsidRPr="008C3F92" w14:paraId="588205A9" w14:textId="77777777" w:rsidTr="00B908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4A080" w14:textId="77777777" w:rsidR="00220F5C" w:rsidRPr="008C3F92" w:rsidRDefault="00220F5C" w:rsidP="008C3F9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E2079" w14:textId="77777777" w:rsidR="00220F5C" w:rsidRPr="008C3F92" w:rsidRDefault="00220F5C" w:rsidP="008C3F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090DB" w14:textId="77777777" w:rsidR="00220F5C" w:rsidRPr="008C3F92" w:rsidRDefault="00220F5C" w:rsidP="008C3F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F201803" w14:textId="77777777" w:rsidR="00220F5C" w:rsidRPr="008C3F92" w:rsidRDefault="00220F5C" w:rsidP="008C3F92">
      <w:pPr>
        <w:numPr>
          <w:ilvl w:val="0"/>
          <w:numId w:val="1"/>
        </w:num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Upoważnionymi do reprezentowania naszej firmy są następujące osoby:</w:t>
      </w:r>
    </w:p>
    <w:p w14:paraId="5D45E8FB" w14:textId="77777777" w:rsidR="00220F5C" w:rsidRPr="008C3F92" w:rsidRDefault="00220F5C" w:rsidP="008C3F9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8C3F9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C3F92">
        <w:rPr>
          <w:rFonts w:ascii="Times New Roman" w:hAnsi="Times New Roman" w:cs="Times New Roman"/>
          <w:sz w:val="22"/>
          <w:szCs w:val="22"/>
        </w:rPr>
        <w:tab/>
      </w:r>
      <w:r w:rsidRPr="008C3F92">
        <w:rPr>
          <w:rFonts w:ascii="Times New Roman" w:hAnsi="Times New Roman" w:cs="Times New Roman"/>
          <w:sz w:val="22"/>
          <w:szCs w:val="22"/>
        </w:rPr>
        <w:tab/>
      </w:r>
      <w:r w:rsidRPr="008C3F92">
        <w:rPr>
          <w:rFonts w:ascii="Times New Roman" w:hAnsi="Times New Roman" w:cs="Times New Roman"/>
          <w:sz w:val="22"/>
          <w:szCs w:val="22"/>
        </w:rPr>
        <w:tab/>
      </w:r>
      <w:r w:rsidRPr="008C3F92">
        <w:rPr>
          <w:rFonts w:ascii="Times New Roman" w:hAnsi="Times New Roman" w:cs="Times New Roman"/>
          <w:sz w:val="22"/>
          <w:szCs w:val="22"/>
        </w:rPr>
        <w:tab/>
      </w:r>
      <w:r w:rsidRPr="008C3F92">
        <w:rPr>
          <w:rFonts w:ascii="Times New Roman" w:hAnsi="Times New Roman" w:cs="Times New Roman"/>
          <w:sz w:val="22"/>
          <w:szCs w:val="22"/>
        </w:rPr>
        <w:tab/>
      </w:r>
      <w:r w:rsidRPr="008C3F92">
        <w:rPr>
          <w:rFonts w:ascii="Times New Roman" w:hAnsi="Times New Roman" w:cs="Times New Roman"/>
          <w:sz w:val="22"/>
          <w:szCs w:val="22"/>
        </w:rPr>
        <w:tab/>
      </w:r>
      <w:r w:rsidRPr="008C3F92">
        <w:rPr>
          <w:rFonts w:ascii="Times New Roman" w:hAnsi="Times New Roman" w:cs="Times New Roman"/>
          <w:sz w:val="22"/>
          <w:szCs w:val="22"/>
        </w:rPr>
        <w:tab/>
      </w:r>
    </w:p>
    <w:p w14:paraId="5E07C05F" w14:textId="77777777" w:rsidR="00220F5C" w:rsidRPr="008C3F92" w:rsidRDefault="00220F5C" w:rsidP="008C3F9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6A6BD885" w14:textId="77777777" w:rsidR="00220F5C" w:rsidRPr="008C3F92" w:rsidRDefault="00220F5C" w:rsidP="008C3F9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8C3F92">
        <w:rPr>
          <w:sz w:val="22"/>
          <w:szCs w:val="22"/>
        </w:rPr>
        <w:t xml:space="preserve">........................................                                                   </w:t>
      </w:r>
      <w:r w:rsidRPr="008C3F92">
        <w:rPr>
          <w:sz w:val="22"/>
          <w:szCs w:val="22"/>
        </w:rPr>
        <w:tab/>
      </w:r>
      <w:r w:rsidRPr="008C3F92">
        <w:rPr>
          <w:sz w:val="22"/>
          <w:szCs w:val="22"/>
        </w:rPr>
        <w:tab/>
        <w:t xml:space="preserve"> </w:t>
      </w:r>
    </w:p>
    <w:p w14:paraId="465E689E" w14:textId="77777777" w:rsidR="00220F5C" w:rsidRPr="008C3F92" w:rsidRDefault="00220F5C" w:rsidP="008C3F92">
      <w:pPr>
        <w:numPr>
          <w:ilvl w:val="0"/>
          <w:numId w:val="1"/>
        </w:num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upoważnienie dla powyżej wskazanych osób wynika z następującego (</w:t>
      </w:r>
      <w:proofErr w:type="spellStart"/>
      <w:r w:rsidRPr="008C3F92">
        <w:rPr>
          <w:sz w:val="22"/>
          <w:szCs w:val="22"/>
        </w:rPr>
        <w:t>ych</w:t>
      </w:r>
      <w:proofErr w:type="spellEnd"/>
      <w:r w:rsidRPr="008C3F92">
        <w:rPr>
          <w:sz w:val="22"/>
          <w:szCs w:val="22"/>
        </w:rPr>
        <w:t>) dokumentu(ów)</w:t>
      </w:r>
    </w:p>
    <w:p w14:paraId="2EE04A5E" w14:textId="77777777" w:rsidR="00220F5C" w:rsidRPr="008C3F92" w:rsidRDefault="00220F5C" w:rsidP="008C3F92">
      <w:p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91D13C" w14:textId="77777777" w:rsidR="00220F5C" w:rsidRPr="008C3F92" w:rsidRDefault="00220F5C" w:rsidP="008C3F92">
      <w:pPr>
        <w:numPr>
          <w:ilvl w:val="0"/>
          <w:numId w:val="1"/>
        </w:num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załącznikami do niniejszej oferty są:</w:t>
      </w:r>
    </w:p>
    <w:p w14:paraId="0E14E9E1" w14:textId="77777777" w:rsidR="00220F5C" w:rsidRPr="008C3F92" w:rsidRDefault="00220F5C" w:rsidP="008C3F92">
      <w:pPr>
        <w:numPr>
          <w:ilvl w:val="1"/>
          <w:numId w:val="2"/>
        </w:num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………………………………………………………………………</w:t>
      </w:r>
    </w:p>
    <w:p w14:paraId="535D129C" w14:textId="77777777" w:rsidR="00220F5C" w:rsidRPr="008C3F92" w:rsidRDefault="00220F5C" w:rsidP="008C3F92">
      <w:pPr>
        <w:numPr>
          <w:ilvl w:val="1"/>
          <w:numId w:val="2"/>
        </w:num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……………………………………………………………………….</w:t>
      </w:r>
    </w:p>
    <w:p w14:paraId="349FDB84" w14:textId="77777777" w:rsidR="00220F5C" w:rsidRPr="008C3F92" w:rsidRDefault="00220F5C" w:rsidP="008C3F92">
      <w:pPr>
        <w:numPr>
          <w:ilvl w:val="1"/>
          <w:numId w:val="2"/>
        </w:num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……………………………………………………………………….</w:t>
      </w:r>
    </w:p>
    <w:p w14:paraId="73B51F8E" w14:textId="77777777" w:rsidR="00220F5C" w:rsidRPr="008C3F92" w:rsidRDefault="00220F5C" w:rsidP="008C3F92">
      <w:pPr>
        <w:jc w:val="both"/>
        <w:rPr>
          <w:sz w:val="22"/>
          <w:szCs w:val="22"/>
        </w:rPr>
      </w:pPr>
    </w:p>
    <w:p w14:paraId="06888B2B" w14:textId="77777777" w:rsidR="00220F5C" w:rsidRPr="008C3F92" w:rsidRDefault="00220F5C" w:rsidP="008C3F92">
      <w:pPr>
        <w:jc w:val="both"/>
        <w:rPr>
          <w:sz w:val="22"/>
          <w:szCs w:val="22"/>
        </w:rPr>
      </w:pPr>
      <w:r w:rsidRPr="008C3F92">
        <w:rPr>
          <w:sz w:val="22"/>
          <w:szCs w:val="22"/>
        </w:rPr>
        <w:t>Miejscowość, ……………………., dnia …………………………… r.</w:t>
      </w:r>
    </w:p>
    <w:p w14:paraId="3F4F9869" w14:textId="77777777" w:rsidR="00220F5C" w:rsidRPr="008C3F92" w:rsidRDefault="00220F5C" w:rsidP="008C3F92">
      <w:pPr>
        <w:jc w:val="both"/>
        <w:rPr>
          <w:sz w:val="22"/>
          <w:szCs w:val="22"/>
        </w:rPr>
      </w:pPr>
    </w:p>
    <w:p w14:paraId="6B96B8ED" w14:textId="77777777" w:rsidR="00220F5C" w:rsidRPr="008C3F92" w:rsidRDefault="00220F5C" w:rsidP="008C3F92">
      <w:pPr>
        <w:tabs>
          <w:tab w:val="left" w:pos="5040"/>
        </w:tabs>
        <w:ind w:left="708"/>
        <w:rPr>
          <w:sz w:val="22"/>
          <w:szCs w:val="22"/>
        </w:rPr>
      </w:pPr>
      <w:r w:rsidRPr="008C3F92">
        <w:rPr>
          <w:sz w:val="22"/>
          <w:szCs w:val="22"/>
        </w:rPr>
        <w:tab/>
      </w:r>
    </w:p>
    <w:p w14:paraId="10415290" w14:textId="77777777" w:rsidR="00220F5C" w:rsidRPr="008C3F92" w:rsidRDefault="00220F5C" w:rsidP="008C3F92">
      <w:pPr>
        <w:jc w:val="center"/>
        <w:rPr>
          <w:b/>
          <w:color w:val="FF0000"/>
          <w:sz w:val="22"/>
          <w:szCs w:val="22"/>
        </w:rPr>
      </w:pPr>
      <w:r w:rsidRPr="008C3F92">
        <w:rPr>
          <w:b/>
          <w:color w:val="FF0000"/>
          <w:sz w:val="22"/>
          <w:szCs w:val="22"/>
        </w:rPr>
        <w:t>Ofertę należy podpisać kwalifikowanym podpisem elektronicznym</w:t>
      </w:r>
    </w:p>
    <w:p w14:paraId="0E5A0E86" w14:textId="77777777" w:rsidR="00FE545C" w:rsidRPr="008C3F92" w:rsidRDefault="00FE545C" w:rsidP="008C3F92">
      <w:pPr>
        <w:widowControl w:val="0"/>
        <w:ind w:right="1"/>
        <w:rPr>
          <w:sz w:val="22"/>
          <w:szCs w:val="22"/>
        </w:rPr>
      </w:pPr>
    </w:p>
    <w:sectPr w:rsidR="00FE545C" w:rsidRPr="008C3F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BFCB8" w14:textId="77777777" w:rsidR="00DF15FE" w:rsidRDefault="00DF15FE">
      <w:r>
        <w:separator/>
      </w:r>
    </w:p>
  </w:endnote>
  <w:endnote w:type="continuationSeparator" w:id="0">
    <w:p w14:paraId="6A3617EB" w14:textId="77777777" w:rsidR="00DF15FE" w:rsidRDefault="00DF1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DE01" w14:textId="77777777" w:rsidR="007360AA" w:rsidRDefault="007360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A1D4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18FD3" w14:textId="77777777" w:rsidR="007360AA" w:rsidRDefault="007360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E426C" w14:textId="77777777" w:rsidR="00DF15FE" w:rsidRDefault="00DF15FE">
      <w:r>
        <w:separator/>
      </w:r>
    </w:p>
  </w:footnote>
  <w:footnote w:type="continuationSeparator" w:id="0">
    <w:p w14:paraId="7EEBC167" w14:textId="77777777" w:rsidR="00DF15FE" w:rsidRDefault="00DF1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6C2F2" w14:textId="77777777" w:rsidR="007360AA" w:rsidRDefault="007360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840A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64B22" w14:textId="77777777" w:rsidR="007360AA" w:rsidRDefault="007360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103EC7"/>
    <w:multiLevelType w:val="hybridMultilevel"/>
    <w:tmpl w:val="3CB662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5FE"/>
    <w:rsid w:val="00012286"/>
    <w:rsid w:val="00071CCC"/>
    <w:rsid w:val="000B731D"/>
    <w:rsid w:val="000D4F74"/>
    <w:rsid w:val="000D6134"/>
    <w:rsid w:val="000E09C7"/>
    <w:rsid w:val="000F6589"/>
    <w:rsid w:val="00106636"/>
    <w:rsid w:val="00116EC6"/>
    <w:rsid w:val="001801DD"/>
    <w:rsid w:val="001D4612"/>
    <w:rsid w:val="00207E98"/>
    <w:rsid w:val="00220F5C"/>
    <w:rsid w:val="002723B0"/>
    <w:rsid w:val="00315A4A"/>
    <w:rsid w:val="004B7300"/>
    <w:rsid w:val="004C6753"/>
    <w:rsid w:val="005267FB"/>
    <w:rsid w:val="00595C87"/>
    <w:rsid w:val="005D2C65"/>
    <w:rsid w:val="005E6D94"/>
    <w:rsid w:val="0063384F"/>
    <w:rsid w:val="00643C6F"/>
    <w:rsid w:val="00646202"/>
    <w:rsid w:val="0065290F"/>
    <w:rsid w:val="006815F6"/>
    <w:rsid w:val="007360AA"/>
    <w:rsid w:val="007748F0"/>
    <w:rsid w:val="007A4321"/>
    <w:rsid w:val="00833933"/>
    <w:rsid w:val="00853083"/>
    <w:rsid w:val="008B2F0C"/>
    <w:rsid w:val="008B4928"/>
    <w:rsid w:val="008C3F92"/>
    <w:rsid w:val="008D2AB8"/>
    <w:rsid w:val="008E33CD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15F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F84E7"/>
  <w15:chartTrackingRefBased/>
  <w15:docId w15:val="{5DAE95FC-F9BB-435E-A7CD-F932E490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0F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2021-06-25T09:12:00Z</cp:lastPrinted>
  <dcterms:created xsi:type="dcterms:W3CDTF">2021-06-25T09:12:00Z</dcterms:created>
  <dcterms:modified xsi:type="dcterms:W3CDTF">2021-06-25T09:12:00Z</dcterms:modified>
</cp:coreProperties>
</file>