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0E07B" w14:textId="77777777" w:rsidR="00913009" w:rsidRPr="00E874DC" w:rsidRDefault="00913009" w:rsidP="00913009">
      <w:pPr>
        <w:spacing w:before="48" w:line="240" w:lineRule="atLeast"/>
        <w:jc w:val="right"/>
        <w:rPr>
          <w:b/>
          <w:sz w:val="24"/>
          <w:szCs w:val="24"/>
          <w:lang w:val="pl-PL"/>
        </w:rPr>
      </w:pPr>
      <w:r>
        <w:rPr>
          <w:b/>
          <w:sz w:val="24"/>
          <w:szCs w:val="24"/>
          <w:lang w:val="pl-PL"/>
        </w:rPr>
        <w:t>Załącznik nr 3</w:t>
      </w:r>
    </w:p>
    <w:p w14:paraId="4BA0D81A" w14:textId="77777777" w:rsidR="00913009" w:rsidRDefault="00913009" w:rsidP="00913009">
      <w:pPr>
        <w:spacing w:before="48" w:line="240" w:lineRule="atLeast"/>
        <w:jc w:val="right"/>
        <w:rPr>
          <w:b/>
          <w:sz w:val="24"/>
          <w:szCs w:val="24"/>
          <w:lang w:val="pl-PL"/>
        </w:rPr>
      </w:pPr>
    </w:p>
    <w:p w14:paraId="748F3C60" w14:textId="77777777" w:rsidR="00913009" w:rsidRDefault="00913009" w:rsidP="00913009">
      <w:pPr>
        <w:spacing w:before="48" w:line="240" w:lineRule="atLeast"/>
        <w:jc w:val="center"/>
        <w:rPr>
          <w:b/>
          <w:sz w:val="24"/>
          <w:szCs w:val="24"/>
          <w:lang w:val="pl-PL"/>
        </w:rPr>
      </w:pPr>
      <w:r>
        <w:rPr>
          <w:b/>
          <w:sz w:val="24"/>
          <w:szCs w:val="24"/>
          <w:lang w:val="pl-PL"/>
        </w:rPr>
        <w:t>WZÓR UMOWY</w:t>
      </w:r>
    </w:p>
    <w:p w14:paraId="360C3466" w14:textId="77777777" w:rsidR="00913009" w:rsidRDefault="00913009" w:rsidP="0091300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D42FAE9" w14:textId="77777777" w:rsidR="00913009" w:rsidRDefault="00913009" w:rsidP="00913009">
      <w:pPr>
        <w:spacing w:before="48" w:line="240" w:lineRule="atLeast"/>
        <w:jc w:val="center"/>
        <w:rPr>
          <w:b/>
          <w:sz w:val="28"/>
          <w:lang w:val="pl-PL"/>
        </w:rPr>
      </w:pPr>
    </w:p>
    <w:p w14:paraId="5DA0658E" w14:textId="77777777" w:rsidR="00913009" w:rsidRDefault="00913009" w:rsidP="00913009">
      <w:pPr>
        <w:spacing w:before="48" w:line="240" w:lineRule="atLeast"/>
        <w:jc w:val="center"/>
        <w:rPr>
          <w:b/>
          <w:sz w:val="28"/>
          <w:lang w:val="pl-PL"/>
        </w:rPr>
      </w:pPr>
    </w:p>
    <w:p w14:paraId="6D64D92B" w14:textId="2CB0E8BE" w:rsidR="00913009" w:rsidRDefault="00913009" w:rsidP="00913009">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nr sprawy: KC-zp.272-98/21 </w:t>
      </w:r>
    </w:p>
    <w:p w14:paraId="50EC25A1" w14:textId="77777777" w:rsidR="00913009" w:rsidRDefault="00913009" w:rsidP="00913009">
      <w:pPr>
        <w:pStyle w:val="Tekstpodstawowy"/>
        <w:ind w:right="-47"/>
        <w:jc w:val="both"/>
        <w:rPr>
          <w:rFonts w:ascii="Times New Roman" w:hAnsi="Times New Roman"/>
        </w:rPr>
      </w:pPr>
      <w:r>
        <w:rPr>
          <w:rFonts w:ascii="Times New Roman" w:hAnsi="Times New Roman"/>
        </w:rPr>
        <w:t>pomiędzy</w:t>
      </w:r>
    </w:p>
    <w:p w14:paraId="0E6C779E" w14:textId="77777777" w:rsidR="00913009" w:rsidRDefault="00913009" w:rsidP="00913009">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14:paraId="7235B1FA" w14:textId="77777777" w:rsidR="00913009" w:rsidRDefault="00913009" w:rsidP="00913009">
      <w:pPr>
        <w:pStyle w:val="Tekstpodstawowy"/>
        <w:ind w:right="-47"/>
        <w:jc w:val="both"/>
        <w:rPr>
          <w:rFonts w:ascii="Times New Roman" w:hAnsi="Times New Roman"/>
        </w:rPr>
      </w:pPr>
      <w:r>
        <w:rPr>
          <w:rFonts w:ascii="Times New Roman" w:hAnsi="Times New Roman"/>
        </w:rPr>
        <w:t>reprezentowana przez:</w:t>
      </w:r>
    </w:p>
    <w:p w14:paraId="10F9ABE6" w14:textId="77777777" w:rsidR="00913009" w:rsidRDefault="00913009" w:rsidP="00913009">
      <w:pPr>
        <w:pStyle w:val="Tekstpodstawowy"/>
        <w:ind w:right="-47"/>
        <w:jc w:val="both"/>
        <w:rPr>
          <w:rFonts w:ascii="Times New Roman" w:hAnsi="Times New Roman"/>
        </w:rPr>
      </w:pPr>
      <w:r>
        <w:rPr>
          <w:rFonts w:ascii="Times New Roman" w:hAnsi="Times New Roman"/>
        </w:rPr>
        <w:t xml:space="preserve">1.Dziekana Wydziału /Kierownika Jednostki/............................................................................. </w:t>
      </w:r>
    </w:p>
    <w:p w14:paraId="55445592" w14:textId="77777777" w:rsidR="00913009" w:rsidRDefault="00913009" w:rsidP="0091300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99392AA" w14:textId="77777777" w:rsidR="00913009" w:rsidRDefault="00913009" w:rsidP="00913009">
      <w:pPr>
        <w:pStyle w:val="Tekstpodstawowy"/>
        <w:ind w:right="-47"/>
        <w:jc w:val="both"/>
        <w:rPr>
          <w:rFonts w:ascii="Times New Roman" w:hAnsi="Times New Roman"/>
        </w:rPr>
      </w:pPr>
      <w:r>
        <w:rPr>
          <w:rFonts w:ascii="Times New Roman" w:hAnsi="Times New Roman"/>
        </w:rPr>
        <w:t>zwaną dalej KUPUJĄCYM</w:t>
      </w:r>
    </w:p>
    <w:p w14:paraId="6D6E4851" w14:textId="77777777" w:rsidR="00913009" w:rsidRDefault="00913009" w:rsidP="00913009">
      <w:pPr>
        <w:pStyle w:val="Tekstpodstawowy"/>
        <w:ind w:right="-47"/>
        <w:jc w:val="both"/>
        <w:rPr>
          <w:rFonts w:ascii="Times New Roman" w:hAnsi="Times New Roman"/>
        </w:rPr>
      </w:pPr>
      <w:r>
        <w:rPr>
          <w:rFonts w:ascii="Times New Roman" w:hAnsi="Times New Roman"/>
        </w:rPr>
        <w:t xml:space="preserve">a </w:t>
      </w:r>
    </w:p>
    <w:p w14:paraId="3AD92CFC" w14:textId="77777777" w:rsidR="00913009" w:rsidRDefault="00913009" w:rsidP="00913009">
      <w:pPr>
        <w:pStyle w:val="Tekstpodstawowy"/>
        <w:ind w:right="-47"/>
        <w:jc w:val="both"/>
        <w:rPr>
          <w:rFonts w:ascii="Times New Roman" w:hAnsi="Times New Roman"/>
        </w:rPr>
      </w:pPr>
      <w:r>
        <w:rPr>
          <w:rFonts w:ascii="Times New Roman" w:hAnsi="Times New Roman"/>
        </w:rPr>
        <w:t>......................................................................................................................................................</w:t>
      </w:r>
    </w:p>
    <w:p w14:paraId="389F8634" w14:textId="77777777" w:rsidR="00913009" w:rsidRDefault="00913009" w:rsidP="00913009">
      <w:pPr>
        <w:pStyle w:val="Tekstpodstawowy"/>
        <w:ind w:right="-47"/>
        <w:jc w:val="both"/>
        <w:rPr>
          <w:rFonts w:ascii="Times New Roman" w:hAnsi="Times New Roman"/>
        </w:rPr>
      </w:pPr>
      <w:r>
        <w:rPr>
          <w:rFonts w:ascii="Times New Roman" w:hAnsi="Times New Roman"/>
        </w:rPr>
        <w:t>......................................................................................................................................................</w:t>
      </w:r>
    </w:p>
    <w:p w14:paraId="5AEC5DBE" w14:textId="77777777" w:rsidR="00913009" w:rsidRDefault="00913009" w:rsidP="0091300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8D52E98" w14:textId="77777777" w:rsidR="00913009" w:rsidRDefault="00913009" w:rsidP="00913009">
      <w:pPr>
        <w:pStyle w:val="Tekstpodstawowy"/>
        <w:ind w:right="-47"/>
        <w:jc w:val="both"/>
        <w:rPr>
          <w:rFonts w:ascii="Times New Roman" w:hAnsi="Times New Roman"/>
        </w:rPr>
      </w:pPr>
      <w:r>
        <w:rPr>
          <w:rFonts w:ascii="Times New Roman" w:hAnsi="Times New Roman"/>
        </w:rPr>
        <w:t>reprezentowanym przez:</w:t>
      </w:r>
    </w:p>
    <w:p w14:paraId="65695EA0" w14:textId="77777777" w:rsidR="00913009" w:rsidRDefault="00913009" w:rsidP="00913009">
      <w:pPr>
        <w:pStyle w:val="Tekstpodstawowy"/>
        <w:ind w:right="-47"/>
        <w:jc w:val="both"/>
        <w:rPr>
          <w:rFonts w:ascii="Times New Roman" w:hAnsi="Times New Roman"/>
        </w:rPr>
      </w:pPr>
      <w:r>
        <w:rPr>
          <w:rFonts w:ascii="Times New Roman" w:hAnsi="Times New Roman"/>
        </w:rPr>
        <w:t>1...................................................................................................................................................</w:t>
      </w:r>
    </w:p>
    <w:p w14:paraId="165FFF10" w14:textId="77777777" w:rsidR="00913009" w:rsidRDefault="00913009" w:rsidP="00913009">
      <w:pPr>
        <w:pStyle w:val="Tekstpodstawowy"/>
        <w:ind w:right="-47"/>
        <w:jc w:val="both"/>
        <w:rPr>
          <w:rFonts w:ascii="Times New Roman" w:hAnsi="Times New Roman"/>
        </w:rPr>
      </w:pPr>
      <w:r>
        <w:rPr>
          <w:rFonts w:ascii="Times New Roman" w:hAnsi="Times New Roman"/>
        </w:rPr>
        <w:t xml:space="preserve">2................................................................................................................................................... </w:t>
      </w:r>
    </w:p>
    <w:p w14:paraId="7BC8C19B" w14:textId="77777777" w:rsidR="00913009" w:rsidRDefault="00913009" w:rsidP="00913009">
      <w:pPr>
        <w:pStyle w:val="Tekstpodstawowy"/>
        <w:ind w:right="-47"/>
        <w:jc w:val="both"/>
        <w:rPr>
          <w:rFonts w:ascii="Times New Roman" w:hAnsi="Times New Roman"/>
        </w:rPr>
      </w:pPr>
      <w:r>
        <w:rPr>
          <w:rFonts w:ascii="Times New Roman" w:hAnsi="Times New Roman"/>
        </w:rPr>
        <w:t>zwanym dalej SPRZEDAWCĄ</w:t>
      </w:r>
    </w:p>
    <w:p w14:paraId="5FB84B5F" w14:textId="77777777" w:rsidR="00913009" w:rsidRDefault="00913009" w:rsidP="00913009">
      <w:pPr>
        <w:pStyle w:val="Tekstpodstawowy"/>
        <w:ind w:right="-47"/>
        <w:jc w:val="center"/>
        <w:rPr>
          <w:rFonts w:ascii="Times New Roman" w:hAnsi="Times New Roman"/>
        </w:rPr>
      </w:pPr>
    </w:p>
    <w:p w14:paraId="3C30634A"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 1</w:t>
      </w:r>
    </w:p>
    <w:p w14:paraId="275DD750" w14:textId="7BB856D2" w:rsidR="00913009" w:rsidRDefault="00913009" w:rsidP="00913009">
      <w:pPr>
        <w:pStyle w:val="Tekstpodstawowy"/>
        <w:numPr>
          <w:ilvl w:val="0"/>
          <w:numId w:val="28"/>
        </w:numPr>
        <w:tabs>
          <w:tab w:val="num" w:pos="360"/>
        </w:tabs>
        <w:ind w:left="360" w:right="-47"/>
        <w:jc w:val="both"/>
        <w:rPr>
          <w:rFonts w:ascii="Times New Roman" w:hAnsi="Times New Roman"/>
          <w:bCs/>
        </w:rPr>
      </w:pPr>
      <w:r>
        <w:rPr>
          <w:rFonts w:ascii="Times New Roman" w:hAnsi="Times New Roman"/>
        </w:rPr>
        <w:t xml:space="preserve">Przedmiotem niniejszej umowy jest </w:t>
      </w:r>
      <w:r w:rsidR="00636295">
        <w:rPr>
          <w:rFonts w:ascii="Times New Roman" w:hAnsi="Times New Roman"/>
          <w:b/>
          <w:szCs w:val="24"/>
        </w:rPr>
        <w:t>d</w:t>
      </w:r>
      <w:r w:rsidR="00636295" w:rsidRPr="00636295">
        <w:rPr>
          <w:rFonts w:ascii="Times New Roman" w:hAnsi="Times New Roman"/>
          <w:b/>
          <w:szCs w:val="24"/>
        </w:rPr>
        <w:t>ostawa 3 szt. serwera obliczeniowego GPU, 1 szt. serwera obliczeniowego CPU oraz 1 szt. przełącznika sieciowego (</w:t>
      </w:r>
      <w:proofErr w:type="spellStart"/>
      <w:r w:rsidR="00636295" w:rsidRPr="00636295">
        <w:rPr>
          <w:rFonts w:ascii="Times New Roman" w:hAnsi="Times New Roman"/>
          <w:b/>
          <w:szCs w:val="24"/>
        </w:rPr>
        <w:t>switcha</w:t>
      </w:r>
      <w:proofErr w:type="spellEnd"/>
      <w:r w:rsidR="00636295" w:rsidRPr="00636295">
        <w:rPr>
          <w:rFonts w:ascii="Times New Roman" w:hAnsi="Times New Roman"/>
          <w:b/>
          <w:szCs w:val="24"/>
        </w:rPr>
        <w:t xml:space="preserve">) w ramach rozbudowy istniejącej infrastruktury informatycznej </w:t>
      </w:r>
      <w:proofErr w:type="spellStart"/>
      <w:r w:rsidR="00636295" w:rsidRPr="00636295">
        <w:rPr>
          <w:rFonts w:ascii="Times New Roman" w:hAnsi="Times New Roman"/>
          <w:b/>
          <w:szCs w:val="24"/>
        </w:rPr>
        <w:t>WWNiG</w:t>
      </w:r>
      <w:proofErr w:type="spellEnd"/>
      <w:r>
        <w:rPr>
          <w:rFonts w:ascii="Times New Roman" w:hAnsi="Times New Roman"/>
          <w:bCs/>
        </w:rPr>
        <w:t xml:space="preserve">. </w:t>
      </w:r>
    </w:p>
    <w:p w14:paraId="5619F233" w14:textId="77777777" w:rsidR="00913009" w:rsidRDefault="00913009" w:rsidP="00913009">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14:paraId="3C6D7C13" w14:textId="77777777" w:rsidR="00913009" w:rsidRDefault="00913009" w:rsidP="00913009">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14:paraId="4F3DADCF" w14:textId="77777777" w:rsidR="00913009" w:rsidRDefault="00913009" w:rsidP="00913009">
      <w:pPr>
        <w:pStyle w:val="Tekstpodstawowy"/>
        <w:ind w:right="-47"/>
        <w:jc w:val="both"/>
        <w:rPr>
          <w:rFonts w:ascii="Times New Roman" w:hAnsi="Times New Roman"/>
        </w:rPr>
      </w:pPr>
    </w:p>
    <w:p w14:paraId="0C41ADED"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 2</w:t>
      </w:r>
    </w:p>
    <w:p w14:paraId="4EBA1AC3" w14:textId="6420F8BC" w:rsidR="00913009" w:rsidRDefault="00913009" w:rsidP="00913009">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 xml:space="preserve">Sprzedawca zobowiązuje się dostarczyć i zamontować sprzęt, o którym mowa w § 1 w terminie do ……. dni od daty otrzymania zamówienia potwierdzonego przez </w:t>
      </w:r>
      <w:proofErr w:type="spellStart"/>
      <w:r>
        <w:rPr>
          <w:rFonts w:ascii="Times New Roman" w:hAnsi="Times New Roman"/>
        </w:rPr>
        <w:t>M</w:t>
      </w:r>
      <w:r w:rsidR="005E6FB4">
        <w:rPr>
          <w:rFonts w:ascii="Times New Roman" w:hAnsi="Times New Roman"/>
        </w:rPr>
        <w:t>Ei</w:t>
      </w:r>
      <w:r>
        <w:rPr>
          <w:rFonts w:ascii="Times New Roman" w:hAnsi="Times New Roman"/>
        </w:rPr>
        <w:t>N</w:t>
      </w:r>
      <w:proofErr w:type="spellEnd"/>
      <w:r>
        <w:rPr>
          <w:rFonts w:ascii="Times New Roman" w:hAnsi="Times New Roman"/>
          <w:szCs w:val="24"/>
        </w:rPr>
        <w:t xml:space="preserve"> do siedziby Kupującego.</w:t>
      </w:r>
    </w:p>
    <w:p w14:paraId="54A1977C" w14:textId="77777777" w:rsidR="00913009" w:rsidRDefault="00913009" w:rsidP="00913009">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563D586C" w14:textId="77777777" w:rsidR="00913009" w:rsidRDefault="00913009" w:rsidP="00913009">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i zamontowania sprzętu uznaje się za dotrzymany, jeżeli przed jego upływem  Sprzedawca dostarczy i zamontuje towar na miejsce przeznaczenia w stanie zupełnym.</w:t>
      </w:r>
    </w:p>
    <w:p w14:paraId="0A76020D" w14:textId="77777777" w:rsidR="00913009" w:rsidRDefault="00913009" w:rsidP="00913009">
      <w:pPr>
        <w:pStyle w:val="Tekstpodstawowy"/>
        <w:ind w:right="-47"/>
        <w:jc w:val="both"/>
        <w:rPr>
          <w:rFonts w:ascii="Times New Roman" w:hAnsi="Times New Roman"/>
        </w:rPr>
      </w:pPr>
    </w:p>
    <w:p w14:paraId="6C3965E4"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 3</w:t>
      </w:r>
    </w:p>
    <w:p w14:paraId="7106CC5E" w14:textId="77777777" w:rsidR="00913009" w:rsidRDefault="00913009" w:rsidP="00913009">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2CDB2BC2" w14:textId="77777777" w:rsidR="00913009" w:rsidRDefault="00913009" w:rsidP="00913009">
      <w:pPr>
        <w:pStyle w:val="Tekstpodstawowy"/>
        <w:numPr>
          <w:ilvl w:val="0"/>
          <w:numId w:val="30"/>
        </w:numPr>
        <w:tabs>
          <w:tab w:val="num" w:pos="360"/>
        </w:tabs>
        <w:ind w:right="-47"/>
        <w:jc w:val="both"/>
        <w:rPr>
          <w:rFonts w:ascii="Times New Roman" w:hAnsi="Times New Roman"/>
        </w:rPr>
      </w:pPr>
      <w:r>
        <w:rPr>
          <w:rFonts w:ascii="Times New Roman" w:hAnsi="Times New Roman"/>
        </w:rPr>
        <w:lastRenderedPageBreak/>
        <w:t>Do powyższej kwoty Sprzedawca doliczy podatek VAT w wysokości ................................</w:t>
      </w:r>
      <w:r>
        <w:rPr>
          <w:rFonts w:ascii="Times New Roman" w:hAnsi="Times New Roman"/>
          <w:i/>
          <w:sz w:val="22"/>
        </w:rPr>
        <w:t>(słownie: ...................................................................................)</w:t>
      </w:r>
    </w:p>
    <w:p w14:paraId="6F2A83D2" w14:textId="77777777" w:rsidR="00913009" w:rsidRDefault="00913009" w:rsidP="00913009">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14:paraId="4D100108" w14:textId="3CFE5FDF" w:rsidR="00913009" w:rsidRDefault="00913009" w:rsidP="00913009">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na serwery</w:t>
      </w:r>
      <w:r w:rsidR="005E6FB4">
        <w:rPr>
          <w:rFonts w:eastAsia="Calibri"/>
          <w:b/>
          <w:sz w:val="24"/>
          <w:szCs w:val="24"/>
          <w:lang w:val="pl-PL" w:eastAsia="en-US"/>
        </w:rPr>
        <w:t xml:space="preserve"> i przełącznik sieciowy</w:t>
      </w:r>
      <w:r>
        <w:rPr>
          <w:rFonts w:eastAsia="Calibri"/>
          <w:b/>
          <w:sz w:val="24"/>
          <w:szCs w:val="24"/>
          <w:lang w:val="pl-PL" w:eastAsia="en-US"/>
        </w:rPr>
        <w:t xml:space="preserve"> </w:t>
      </w:r>
      <w:r>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14:paraId="7A045F8D" w14:textId="77777777" w:rsidR="00913009" w:rsidRDefault="00913009" w:rsidP="00913009">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zł </w:t>
      </w:r>
      <w:r>
        <w:rPr>
          <w:sz w:val="24"/>
          <w:szCs w:val="24"/>
          <w:lang w:val="pl-PL"/>
        </w:rPr>
        <w:t xml:space="preserve"> </w:t>
      </w:r>
      <w:r>
        <w:rPr>
          <w:i/>
          <w:sz w:val="24"/>
          <w:szCs w:val="24"/>
          <w:lang w:val="pl-PL"/>
        </w:rPr>
        <w:t>(słownie: ………………………………..).</w:t>
      </w:r>
    </w:p>
    <w:p w14:paraId="14D2A7A6" w14:textId="77777777" w:rsidR="00913009" w:rsidRDefault="00913009" w:rsidP="00913009">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14:paraId="707655DB" w14:textId="77777777" w:rsidR="00913009" w:rsidRDefault="00913009" w:rsidP="00913009">
      <w:pPr>
        <w:pStyle w:val="Tekstpodstawowy"/>
        <w:ind w:right="-47"/>
        <w:jc w:val="both"/>
        <w:rPr>
          <w:rFonts w:ascii="Times New Roman" w:hAnsi="Times New Roman"/>
        </w:rPr>
      </w:pPr>
    </w:p>
    <w:p w14:paraId="06C8A880"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 4</w:t>
      </w:r>
    </w:p>
    <w:p w14:paraId="5AF4E661" w14:textId="77777777" w:rsidR="00913009" w:rsidRDefault="00913009" w:rsidP="00913009">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14:paraId="0036F3B4" w14:textId="77777777" w:rsidR="00913009" w:rsidRDefault="00913009" w:rsidP="00913009">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14:paraId="572FF969" w14:textId="77777777" w:rsidR="00913009" w:rsidRDefault="00913009" w:rsidP="00913009">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668013C0" w14:textId="77777777" w:rsidR="00913009" w:rsidRDefault="00913009" w:rsidP="00913009">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14:paraId="5A829679" w14:textId="77777777" w:rsidR="00913009" w:rsidRDefault="00913009" w:rsidP="00913009">
      <w:pPr>
        <w:pStyle w:val="Tekstpodstawowy"/>
        <w:ind w:right="-47"/>
        <w:jc w:val="center"/>
        <w:rPr>
          <w:rFonts w:ascii="Times New Roman" w:hAnsi="Times New Roman"/>
        </w:rPr>
      </w:pPr>
    </w:p>
    <w:p w14:paraId="5ED3851C"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 5</w:t>
      </w:r>
    </w:p>
    <w:p w14:paraId="73A66540" w14:textId="77777777" w:rsidR="00913009" w:rsidRDefault="00913009" w:rsidP="00913009">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51873F89" w14:textId="77777777" w:rsidR="00913009" w:rsidRDefault="00913009" w:rsidP="00913009">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14:paraId="4C9D4B34" w14:textId="77777777" w:rsidR="00913009" w:rsidRDefault="00913009" w:rsidP="00913009">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14:paraId="495ADAF6" w14:textId="77777777" w:rsidR="00913009" w:rsidRDefault="00913009" w:rsidP="00913009">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14:paraId="3D8EFDBD" w14:textId="77777777" w:rsidR="00913009" w:rsidRDefault="00913009" w:rsidP="00913009">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1A9047E" w14:textId="77777777" w:rsidR="00913009" w:rsidRDefault="00913009" w:rsidP="00913009">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3C1E1E88" w14:textId="77777777" w:rsidR="00913009" w:rsidRDefault="00913009" w:rsidP="00913009">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14:paraId="6A860931" w14:textId="77777777" w:rsidR="00913009" w:rsidRDefault="00913009" w:rsidP="00913009">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31B8913" w14:textId="77777777" w:rsidR="00913009" w:rsidRDefault="00913009" w:rsidP="00913009">
      <w:pPr>
        <w:pStyle w:val="Tekstpodstawowy"/>
        <w:numPr>
          <w:ilvl w:val="0"/>
          <w:numId w:val="33"/>
        </w:numPr>
        <w:ind w:left="709" w:right="-47"/>
        <w:jc w:val="both"/>
        <w:rPr>
          <w:rFonts w:ascii="Times New Roman" w:hAnsi="Times New Roman"/>
        </w:rPr>
      </w:pPr>
      <w:r>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42666370" w14:textId="77777777" w:rsidR="00913009" w:rsidRDefault="00913009" w:rsidP="00913009">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D0188BD" w14:textId="77777777" w:rsidR="00913009" w:rsidRDefault="00913009" w:rsidP="00913009">
      <w:pPr>
        <w:pStyle w:val="Tekstpodstawowy"/>
        <w:ind w:left="340" w:right="-47"/>
        <w:jc w:val="center"/>
        <w:rPr>
          <w:rFonts w:ascii="Times New Roman" w:hAnsi="Times New Roman"/>
          <w:szCs w:val="24"/>
        </w:rPr>
      </w:pPr>
      <w:r>
        <w:rPr>
          <w:rFonts w:ascii="Times New Roman" w:hAnsi="Times New Roman"/>
          <w:szCs w:val="24"/>
        </w:rPr>
        <w:t>§ 6</w:t>
      </w:r>
    </w:p>
    <w:p w14:paraId="6EE7BEAE" w14:textId="77777777" w:rsidR="00913009" w:rsidRDefault="00913009" w:rsidP="00913009">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4B8B1B83" w14:textId="77777777" w:rsidR="00913009" w:rsidRDefault="00913009" w:rsidP="00913009">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14:paraId="32AB45A2" w14:textId="77777777" w:rsidR="00913009" w:rsidRDefault="00913009" w:rsidP="00913009">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14:paraId="6F9B37E8" w14:textId="77777777" w:rsidR="00913009" w:rsidRDefault="00913009" w:rsidP="00913009">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0BCBA3D" w14:textId="77777777" w:rsidR="00913009" w:rsidRDefault="00913009" w:rsidP="00913009">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34192D8" w14:textId="77777777" w:rsidR="00913009" w:rsidRDefault="00913009" w:rsidP="00913009">
      <w:pPr>
        <w:pStyle w:val="Tekstpodstawowy"/>
        <w:ind w:right="-47"/>
        <w:rPr>
          <w:rFonts w:ascii="Times New Roman" w:hAnsi="Times New Roman"/>
        </w:rPr>
      </w:pPr>
    </w:p>
    <w:p w14:paraId="15AB5CC3"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7</w:t>
      </w:r>
    </w:p>
    <w:p w14:paraId="6A1254B7" w14:textId="77777777" w:rsidR="00913009" w:rsidRDefault="00913009" w:rsidP="00913009">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14:paraId="5C48F34E" w14:textId="77777777" w:rsidR="00913009" w:rsidRDefault="00913009" w:rsidP="00913009">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14:paraId="75AAD6B7" w14:textId="77777777" w:rsidR="00913009" w:rsidRDefault="00913009" w:rsidP="00913009">
      <w:pPr>
        <w:pStyle w:val="Tekstpodstawowy"/>
        <w:ind w:right="-47"/>
        <w:jc w:val="center"/>
        <w:rPr>
          <w:rFonts w:ascii="Times New Roman" w:hAnsi="Times New Roman"/>
        </w:rPr>
      </w:pPr>
    </w:p>
    <w:p w14:paraId="35FC3373"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p>
    <w:p w14:paraId="274E9E1E" w14:textId="77777777" w:rsidR="00913009" w:rsidRDefault="00913009" w:rsidP="00913009">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14A87D" w14:textId="77777777" w:rsidR="00913009" w:rsidRDefault="00913009" w:rsidP="00913009">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14:paraId="499070BE" w14:textId="77777777" w:rsidR="00913009" w:rsidRDefault="00913009" w:rsidP="00913009">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14:paraId="4541FEBE" w14:textId="77777777" w:rsidR="00913009" w:rsidRDefault="00913009" w:rsidP="00913009">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14:paraId="0FD69113" w14:textId="77777777" w:rsidR="00913009" w:rsidRDefault="00913009" w:rsidP="00913009">
      <w:pPr>
        <w:pStyle w:val="Tekstpodstawowy"/>
        <w:numPr>
          <w:ilvl w:val="2"/>
          <w:numId w:val="32"/>
        </w:numPr>
        <w:ind w:left="284" w:right="-47" w:hanging="284"/>
        <w:jc w:val="both"/>
        <w:rPr>
          <w:rFonts w:ascii="Times New Roman" w:hAnsi="Times New Roman"/>
        </w:rPr>
      </w:pPr>
      <w:r>
        <w:rPr>
          <w:rFonts w:ascii="Times New Roman" w:hAnsi="Times New Roman"/>
        </w:rPr>
        <w:lastRenderedPageBreak/>
        <w:t>Powyższe przepisy nie będą miały zastosowania wobec informacji powszechnie znanych lub opublikowanych oraz w przypadku żądania ich ujawnienia przez uprawniony organ.</w:t>
      </w:r>
    </w:p>
    <w:p w14:paraId="35883568" w14:textId="77777777" w:rsidR="00913009" w:rsidRDefault="00913009" w:rsidP="00913009">
      <w:pPr>
        <w:pStyle w:val="Tekstpodstawowy"/>
        <w:ind w:left="360" w:right="-47"/>
        <w:jc w:val="center"/>
        <w:rPr>
          <w:rFonts w:ascii="Times New Roman" w:hAnsi="Times New Roman"/>
        </w:rPr>
      </w:pPr>
    </w:p>
    <w:p w14:paraId="4575B6C4" w14:textId="77777777" w:rsidR="00913009" w:rsidRPr="004C75EC" w:rsidRDefault="00913009" w:rsidP="00913009">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14:paraId="4FF14AD4" w14:textId="77777777" w:rsidR="00913009" w:rsidRDefault="00913009" w:rsidP="00913009">
      <w:pPr>
        <w:numPr>
          <w:ilvl w:val="0"/>
          <w:numId w:val="34"/>
        </w:numPr>
        <w:ind w:left="284" w:hanging="284"/>
        <w:jc w:val="both"/>
        <w:rPr>
          <w:bCs/>
          <w:sz w:val="24"/>
          <w:szCs w:val="24"/>
          <w:lang w:val="pl-PL" w:eastAsia="en-US"/>
        </w:rPr>
      </w:pPr>
      <w:r>
        <w:rPr>
          <w:sz w:val="24"/>
          <w:szCs w:val="24"/>
          <w:lang w:val="pl-PL"/>
        </w:rPr>
        <w:t xml:space="preserve">Sprzedawca udziela …… miesięcznej gwarancji na serwery i przełączniki sieciowe będące przedmiotem niniejszej umowy, przy czym uprawnienia z tytułu rękojmi nie zostają wyłączone. Okres gwarancji liczy się od daty podpisania bezusterkowego protokołu zdawczo-odbiorczego. </w:t>
      </w:r>
    </w:p>
    <w:p w14:paraId="76D087BF" w14:textId="77777777" w:rsidR="00913009" w:rsidRPr="00631E45" w:rsidRDefault="00913009" w:rsidP="00913009">
      <w:pPr>
        <w:numPr>
          <w:ilvl w:val="0"/>
          <w:numId w:val="34"/>
        </w:numPr>
        <w:ind w:left="284" w:hanging="284"/>
        <w:jc w:val="both"/>
        <w:rPr>
          <w:bCs/>
          <w:sz w:val="24"/>
          <w:szCs w:val="24"/>
          <w:lang w:val="pl-PL" w:eastAsia="en-US"/>
        </w:rPr>
      </w:pPr>
      <w:r w:rsidRPr="00631E45">
        <w:rPr>
          <w:rFonts w:eastAsia="Calibri" w:cs="Calibri"/>
          <w:sz w:val="24"/>
          <w:szCs w:val="24"/>
          <w:lang w:val="pl-PL"/>
        </w:rPr>
        <w:t>W okresie trwania gwarancji serwer</w:t>
      </w:r>
      <w:r>
        <w:rPr>
          <w:rFonts w:eastAsia="Calibri" w:cs="Calibri"/>
          <w:sz w:val="24"/>
          <w:szCs w:val="24"/>
          <w:lang w:val="pl-PL"/>
        </w:rPr>
        <w:t>ów</w:t>
      </w:r>
      <w:r w:rsidRPr="00631E45">
        <w:rPr>
          <w:rFonts w:eastAsia="Calibri" w:cs="Calibri"/>
          <w:sz w:val="24"/>
          <w:szCs w:val="24"/>
          <w:lang w:val="pl-PL"/>
        </w:rPr>
        <w:t xml:space="preserve"> </w:t>
      </w:r>
      <w:r>
        <w:rPr>
          <w:rFonts w:eastAsia="Calibri" w:cs="Calibri"/>
          <w:sz w:val="24"/>
          <w:szCs w:val="24"/>
          <w:lang w:val="pl-PL"/>
        </w:rPr>
        <w:t xml:space="preserve">Sprzedawca </w:t>
      </w:r>
      <w:r w:rsidRPr="00631E45">
        <w:rPr>
          <w:rFonts w:eastAsia="Calibri" w:cs="Calibri"/>
          <w:sz w:val="24"/>
          <w:szCs w:val="24"/>
          <w:lang w:val="pl-PL"/>
        </w:rPr>
        <w:t>zapewni</w:t>
      </w:r>
      <w:r>
        <w:rPr>
          <w:rFonts w:eastAsia="Calibri" w:cs="Calibri"/>
          <w:sz w:val="24"/>
          <w:szCs w:val="24"/>
          <w:lang w:val="pl-PL"/>
        </w:rPr>
        <w:t>a</w:t>
      </w:r>
      <w:r w:rsidRPr="00631E45">
        <w:rPr>
          <w:rFonts w:eastAsia="Calibri" w:cs="Calibri"/>
          <w:sz w:val="24"/>
          <w:szCs w:val="24"/>
          <w:lang w:val="pl-PL"/>
        </w:rPr>
        <w:t xml:space="preserve"> bezpłatn</w:t>
      </w:r>
      <w:r>
        <w:rPr>
          <w:rFonts w:eastAsia="Calibri" w:cs="Calibri"/>
          <w:sz w:val="24"/>
          <w:szCs w:val="24"/>
          <w:lang w:val="pl-PL"/>
        </w:rPr>
        <w:t>ą</w:t>
      </w:r>
      <w:r w:rsidRPr="00631E45">
        <w:rPr>
          <w:rFonts w:eastAsia="Calibri" w:cs="Calibri"/>
          <w:sz w:val="24"/>
          <w:szCs w:val="24"/>
          <w:lang w:val="pl-PL"/>
        </w:rPr>
        <w:t xml:space="preserve"> dostępność poprawek i aktualizacji BIOS/</w:t>
      </w:r>
      <w:proofErr w:type="spellStart"/>
      <w:r w:rsidRPr="00631E45">
        <w:rPr>
          <w:rFonts w:eastAsia="Calibri" w:cs="Calibri"/>
          <w:sz w:val="24"/>
          <w:szCs w:val="24"/>
          <w:lang w:val="pl-PL"/>
        </w:rPr>
        <w:t>firmware</w:t>
      </w:r>
      <w:proofErr w:type="spellEnd"/>
      <w:r w:rsidRPr="00631E45">
        <w:rPr>
          <w:rFonts w:eastAsia="Calibri" w:cs="Calibri"/>
          <w:sz w:val="24"/>
          <w:szCs w:val="24"/>
          <w:lang w:val="pl-PL"/>
        </w:rPr>
        <w:t>/sterowników.</w:t>
      </w:r>
    </w:p>
    <w:p w14:paraId="38F49755" w14:textId="77777777" w:rsidR="00913009" w:rsidRPr="00475787" w:rsidRDefault="00913009" w:rsidP="00913009">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14:paraId="1A5E75EB" w14:textId="77777777" w:rsidR="00913009" w:rsidRDefault="00913009" w:rsidP="00913009">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14:paraId="34DE6A46" w14:textId="77777777" w:rsidR="00913009" w:rsidRDefault="00913009" w:rsidP="00913009">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14:paraId="539FD838" w14:textId="77777777" w:rsidR="00913009" w:rsidRDefault="00913009" w:rsidP="00913009">
      <w:pPr>
        <w:numPr>
          <w:ilvl w:val="0"/>
          <w:numId w:val="34"/>
        </w:numPr>
        <w:ind w:left="284"/>
        <w:jc w:val="both"/>
        <w:rPr>
          <w:bCs/>
          <w:sz w:val="24"/>
          <w:szCs w:val="24"/>
          <w:lang w:val="pl-PL" w:eastAsia="en-US"/>
        </w:rPr>
      </w:pPr>
      <w:r>
        <w:rPr>
          <w:bCs/>
          <w:sz w:val="24"/>
          <w:szCs w:val="24"/>
          <w:lang w:val="pl-PL" w:eastAsia="en-US"/>
        </w:rPr>
        <w:t>Czas reakcji na zgłoszenie usterki najpóźniej w następnym dniu roboczym d momentu zgłoszenia w godzinach roboczych (tzw. Gwarancja 8x5 NBD).</w:t>
      </w:r>
    </w:p>
    <w:p w14:paraId="3636BF8D" w14:textId="77777777" w:rsidR="00913009" w:rsidRDefault="00913009" w:rsidP="00913009">
      <w:pPr>
        <w:numPr>
          <w:ilvl w:val="0"/>
          <w:numId w:val="34"/>
        </w:numPr>
        <w:ind w:left="284"/>
        <w:jc w:val="both"/>
        <w:rPr>
          <w:bCs/>
          <w:sz w:val="24"/>
          <w:szCs w:val="24"/>
          <w:lang w:val="pl-PL" w:eastAsia="en-US"/>
        </w:rPr>
      </w:pPr>
      <w:r w:rsidRPr="00027858">
        <w:rPr>
          <w:sz w:val="24"/>
          <w:szCs w:val="24"/>
          <w:lang w:val="pl-PL"/>
        </w:rPr>
        <w:t xml:space="preserve">W przypadku stwierdzenia uszkodzenia dysku </w:t>
      </w:r>
      <w:r w:rsidRPr="00027858">
        <w:rPr>
          <w:color w:val="4471C4"/>
          <w:sz w:val="24"/>
          <w:szCs w:val="24"/>
          <w:lang w:val="pl-PL"/>
        </w:rPr>
        <w:t>Serwera pamięci masowej</w:t>
      </w:r>
      <w:r w:rsidRPr="00027858">
        <w:rPr>
          <w:sz w:val="24"/>
          <w:szCs w:val="24"/>
          <w:lang w:val="pl-PL"/>
        </w:rPr>
        <w:t xml:space="preserve"> (zarówno </w:t>
      </w:r>
      <w:r w:rsidRPr="00027858">
        <w:rPr>
          <w:color w:val="4471C4"/>
          <w:sz w:val="24"/>
          <w:szCs w:val="24"/>
          <w:lang w:val="pl-PL"/>
        </w:rPr>
        <w:t>typ 1</w:t>
      </w:r>
      <w:r w:rsidRPr="00027858">
        <w:rPr>
          <w:sz w:val="24"/>
          <w:szCs w:val="24"/>
          <w:lang w:val="pl-PL"/>
        </w:rPr>
        <w:t xml:space="preserve"> jak i </w:t>
      </w:r>
      <w:r w:rsidRPr="00027858">
        <w:rPr>
          <w:color w:val="4471C4"/>
          <w:sz w:val="24"/>
          <w:szCs w:val="24"/>
          <w:lang w:val="pl-PL"/>
        </w:rPr>
        <w:t>typ 2</w:t>
      </w:r>
      <w:r w:rsidRPr="00027858">
        <w:rPr>
          <w:sz w:val="24"/>
          <w:szCs w:val="24"/>
          <w:lang w:val="pl-PL"/>
        </w:rPr>
        <w:t xml:space="preserve">) w okresie objętym gwarancją, </w:t>
      </w:r>
      <w:proofErr w:type="spellStart"/>
      <w:r>
        <w:rPr>
          <w:sz w:val="24"/>
          <w:szCs w:val="24"/>
          <w:lang w:val="pl-PL"/>
        </w:rPr>
        <w:t>Kupujacemu</w:t>
      </w:r>
      <w:proofErr w:type="spellEnd"/>
      <w:r w:rsidRPr="00027858">
        <w:rPr>
          <w:sz w:val="24"/>
          <w:szCs w:val="24"/>
          <w:lang w:val="pl-PL"/>
        </w:rPr>
        <w:t xml:space="preserve"> zostanie nieodpłatnie dostarczony dysk nowy (o parametrach nie gorszych niż uszkodzony), a dysk uszkodzony pozostanie własnością </w:t>
      </w:r>
      <w:r>
        <w:rPr>
          <w:sz w:val="24"/>
          <w:szCs w:val="24"/>
          <w:lang w:val="pl-PL"/>
        </w:rPr>
        <w:t>Kupującego</w:t>
      </w:r>
      <w:r w:rsidRPr="00027858">
        <w:rPr>
          <w:sz w:val="24"/>
          <w:szCs w:val="24"/>
          <w:lang w:val="pl-PL"/>
        </w:rPr>
        <w:t>.</w:t>
      </w:r>
    </w:p>
    <w:p w14:paraId="6D5F4A94" w14:textId="77777777" w:rsidR="00913009" w:rsidRPr="00027858" w:rsidRDefault="00913009" w:rsidP="00913009">
      <w:pPr>
        <w:numPr>
          <w:ilvl w:val="0"/>
          <w:numId w:val="34"/>
        </w:numPr>
        <w:ind w:left="284"/>
        <w:jc w:val="both"/>
        <w:rPr>
          <w:bCs/>
          <w:sz w:val="24"/>
          <w:szCs w:val="24"/>
          <w:lang w:val="pl-PL" w:eastAsia="en-US"/>
        </w:rPr>
      </w:pPr>
      <w:r w:rsidRPr="00027858">
        <w:rPr>
          <w:sz w:val="24"/>
          <w:szCs w:val="24"/>
          <w:lang w:val="pl-PL"/>
        </w:rPr>
        <w:t xml:space="preserve">W przypadku stwierdzenia uszkodzenia dysku </w:t>
      </w:r>
      <w:r w:rsidRPr="00027858">
        <w:rPr>
          <w:color w:val="4471C4"/>
          <w:sz w:val="24"/>
          <w:szCs w:val="24"/>
          <w:lang w:val="pl-PL"/>
        </w:rPr>
        <w:t xml:space="preserve">Serwera wirtualizacji wraz z systemowym oprogramowaniem </w:t>
      </w:r>
      <w:proofErr w:type="spellStart"/>
      <w:r w:rsidRPr="00027858">
        <w:rPr>
          <w:color w:val="4471C4"/>
          <w:sz w:val="24"/>
          <w:szCs w:val="24"/>
          <w:lang w:val="pl-PL"/>
        </w:rPr>
        <w:t>wirtualizacyjnym</w:t>
      </w:r>
      <w:proofErr w:type="spellEnd"/>
      <w:r w:rsidRPr="00027858">
        <w:rPr>
          <w:color w:val="4471C4"/>
          <w:sz w:val="24"/>
          <w:szCs w:val="24"/>
          <w:lang w:val="pl-PL"/>
        </w:rPr>
        <w:t xml:space="preserve"> </w:t>
      </w:r>
      <w:r w:rsidRPr="00027858">
        <w:rPr>
          <w:sz w:val="24"/>
          <w:szCs w:val="24"/>
          <w:lang w:val="pl-PL"/>
        </w:rPr>
        <w:t xml:space="preserve">(zarówno </w:t>
      </w:r>
      <w:r w:rsidRPr="00027858">
        <w:rPr>
          <w:color w:val="4471C4"/>
          <w:sz w:val="24"/>
          <w:szCs w:val="24"/>
          <w:lang w:val="pl-PL"/>
        </w:rPr>
        <w:t>typ 1</w:t>
      </w:r>
      <w:r w:rsidRPr="00027858">
        <w:rPr>
          <w:sz w:val="24"/>
          <w:szCs w:val="24"/>
          <w:lang w:val="pl-PL"/>
        </w:rPr>
        <w:t xml:space="preserve"> jak i </w:t>
      </w:r>
      <w:r w:rsidRPr="00027858">
        <w:rPr>
          <w:color w:val="4471C4"/>
          <w:sz w:val="24"/>
          <w:szCs w:val="24"/>
          <w:lang w:val="pl-PL"/>
        </w:rPr>
        <w:t>typ 2</w:t>
      </w:r>
      <w:r w:rsidRPr="00027858">
        <w:rPr>
          <w:sz w:val="24"/>
          <w:szCs w:val="24"/>
          <w:lang w:val="pl-PL"/>
        </w:rPr>
        <w:t xml:space="preserve">) w okresie objętym gwarancją, </w:t>
      </w:r>
      <w:r>
        <w:rPr>
          <w:sz w:val="24"/>
          <w:szCs w:val="24"/>
          <w:lang w:val="pl-PL"/>
        </w:rPr>
        <w:t>Kupujący</w:t>
      </w:r>
      <w:r w:rsidRPr="00027858">
        <w:rPr>
          <w:sz w:val="24"/>
          <w:szCs w:val="24"/>
          <w:lang w:val="pl-PL"/>
        </w:rPr>
        <w:t xml:space="preserve"> dopuszcza możliwość odesłania uszkodzonego dysku do producenta/przedstawiciela serwisowego.</w:t>
      </w:r>
    </w:p>
    <w:p w14:paraId="7BBCFF1B" w14:textId="77777777" w:rsidR="00913009" w:rsidRPr="00475787" w:rsidRDefault="00913009" w:rsidP="00913009">
      <w:pPr>
        <w:numPr>
          <w:ilvl w:val="0"/>
          <w:numId w:val="34"/>
        </w:numPr>
        <w:ind w:left="284"/>
        <w:jc w:val="both"/>
        <w:rPr>
          <w:bCs/>
          <w:sz w:val="24"/>
          <w:szCs w:val="24"/>
          <w:lang w:val="pl-PL" w:eastAsia="en-US"/>
        </w:rPr>
      </w:pPr>
      <w:r w:rsidRPr="00733F79">
        <w:rPr>
          <w:sz w:val="24"/>
          <w:szCs w:val="24"/>
          <w:lang w:val="pl-PL"/>
        </w:rPr>
        <w:t>Diagnostyka awarii i naprawa sprzętu, może odbywać się wyłącznie w sposób, który nie wymaga transportu dysków poza siedzibę Zamawiającego. W przypadku stwierdzenia uszkodzenia dysku w okresie objętym gwarancją, Zamawiającemu zostanie nieodpłatnie dostarczony dysk nowy (o parametrach nie gorszych niż uszkodzony), a dysk uszkodzony pozostanie własnością Zamawiającego</w:t>
      </w:r>
      <w:r>
        <w:rPr>
          <w:sz w:val="24"/>
          <w:szCs w:val="24"/>
          <w:lang w:val="pl-PL"/>
        </w:rPr>
        <w:t>.</w:t>
      </w:r>
    </w:p>
    <w:p w14:paraId="1C93AC04" w14:textId="77777777" w:rsidR="00913009" w:rsidRPr="00475787" w:rsidRDefault="00913009" w:rsidP="00913009">
      <w:pPr>
        <w:numPr>
          <w:ilvl w:val="0"/>
          <w:numId w:val="34"/>
        </w:numPr>
        <w:ind w:left="284"/>
        <w:jc w:val="both"/>
        <w:rPr>
          <w:bCs/>
          <w:sz w:val="24"/>
          <w:szCs w:val="24"/>
          <w:lang w:val="pl-PL" w:eastAsia="en-US"/>
        </w:rPr>
      </w:pPr>
      <w:r w:rsidRPr="00475787">
        <w:rPr>
          <w:rFonts w:cs="Calibri"/>
          <w:sz w:val="24"/>
          <w:szCs w:val="24"/>
          <w:lang w:val="pl-PL"/>
        </w:rPr>
        <w:t xml:space="preserve">W okresie wsparcia </w:t>
      </w:r>
      <w:r>
        <w:rPr>
          <w:rFonts w:cs="Calibri"/>
          <w:sz w:val="24"/>
          <w:szCs w:val="24"/>
          <w:lang w:val="pl-PL"/>
        </w:rPr>
        <w:t xml:space="preserve">Sprzedawca </w:t>
      </w:r>
      <w:r w:rsidRPr="00475787">
        <w:rPr>
          <w:rFonts w:cs="Calibri"/>
          <w:sz w:val="24"/>
          <w:szCs w:val="24"/>
          <w:lang w:val="pl-PL"/>
        </w:rPr>
        <w:t>zapewni</w:t>
      </w:r>
      <w:r>
        <w:rPr>
          <w:rFonts w:cs="Calibri"/>
          <w:sz w:val="24"/>
          <w:szCs w:val="24"/>
          <w:lang w:val="pl-PL"/>
        </w:rPr>
        <w:t>a</w:t>
      </w:r>
      <w:r w:rsidRPr="00475787">
        <w:rPr>
          <w:rFonts w:cs="Calibri"/>
          <w:sz w:val="24"/>
          <w:szCs w:val="24"/>
          <w:lang w:val="pl-PL"/>
        </w:rPr>
        <w:t xml:space="preserve"> dostęp do poprawek i aktualizacji oraz pozyskiwania nowych wersji</w:t>
      </w:r>
      <w:r w:rsidRPr="00475787">
        <w:rPr>
          <w:rFonts w:cs="Calibri"/>
          <w:lang w:val="pl-PL"/>
        </w:rPr>
        <w:t xml:space="preserve"> </w:t>
      </w:r>
      <w:r w:rsidRPr="00475787">
        <w:rPr>
          <w:rFonts w:cs="Calibri"/>
          <w:sz w:val="24"/>
          <w:szCs w:val="24"/>
          <w:lang w:val="pl-PL"/>
        </w:rPr>
        <w:t>oprogramowania oraz na dostęp do wsparcia technicznego producenta, co najmniej w dni robocze w godzinach 8:00-16:00, bez ponoszenia dalszych opłat.</w:t>
      </w:r>
    </w:p>
    <w:p w14:paraId="683ADD02" w14:textId="77777777" w:rsidR="00913009" w:rsidRDefault="00913009" w:rsidP="00913009">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353D8179" w14:textId="77777777" w:rsidR="00913009" w:rsidRDefault="00913009" w:rsidP="00913009">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14:paraId="139CE071" w14:textId="77777777" w:rsidR="00913009" w:rsidRDefault="00913009" w:rsidP="00913009">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14:paraId="045B0E98" w14:textId="77777777" w:rsidR="00913009" w:rsidRDefault="00913009" w:rsidP="00913009">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w:t>
      </w:r>
      <w:r>
        <w:rPr>
          <w:bCs/>
          <w:sz w:val="24"/>
          <w:szCs w:val="24"/>
          <w:lang w:val="pl-PL" w:eastAsia="en-US"/>
        </w:rPr>
        <w:lastRenderedPageBreak/>
        <w:t xml:space="preserve">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44B91E5" w14:textId="77777777" w:rsidR="00913009" w:rsidRDefault="00913009" w:rsidP="00913009">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14:paraId="5228CC44" w14:textId="77777777" w:rsidR="00913009" w:rsidRDefault="00913009" w:rsidP="00913009">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23130E3" w14:textId="77777777" w:rsidR="00913009" w:rsidRDefault="00913009" w:rsidP="00913009">
      <w:pPr>
        <w:pStyle w:val="Tekstpodstawowy"/>
        <w:ind w:left="284" w:right="-47"/>
        <w:jc w:val="both"/>
        <w:rPr>
          <w:rFonts w:ascii="Times New Roman" w:hAnsi="Times New Roman"/>
        </w:rPr>
      </w:pPr>
    </w:p>
    <w:p w14:paraId="342D2252" w14:textId="77777777" w:rsidR="00913009" w:rsidRDefault="00913009" w:rsidP="00913009">
      <w:pPr>
        <w:pStyle w:val="Tekstpodstawowy"/>
        <w:ind w:right="-47"/>
        <w:jc w:val="center"/>
        <w:rPr>
          <w:rFonts w:ascii="Times New Roman" w:hAnsi="Times New Roman"/>
          <w:b/>
        </w:rPr>
      </w:pPr>
    </w:p>
    <w:p w14:paraId="428A83ED"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14:paraId="56F3E74C" w14:textId="77777777" w:rsidR="00913009" w:rsidRDefault="00913009" w:rsidP="0091300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5FD4465" w14:textId="77777777" w:rsidR="00913009" w:rsidRDefault="00913009" w:rsidP="00913009">
      <w:pPr>
        <w:pStyle w:val="Tekstpodstawowy"/>
        <w:ind w:right="-47"/>
        <w:jc w:val="center"/>
        <w:rPr>
          <w:rFonts w:ascii="Times New Roman" w:hAnsi="Times New Roman"/>
        </w:rPr>
      </w:pPr>
    </w:p>
    <w:p w14:paraId="4035C536"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14:paraId="69DB7F62" w14:textId="77777777" w:rsidR="00913009" w:rsidRDefault="00913009" w:rsidP="00913009">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14:paraId="43346402" w14:textId="77777777" w:rsidR="005E6FB4" w:rsidRPr="001E60D1" w:rsidRDefault="005E6FB4" w:rsidP="005E6FB4">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77826638" w14:textId="77777777" w:rsidR="00913009" w:rsidRDefault="00913009" w:rsidP="00913009">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14:paraId="60985792" w14:textId="77777777" w:rsidR="00913009" w:rsidRDefault="00913009" w:rsidP="00913009">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4F64652A" w14:textId="77777777" w:rsidR="00913009" w:rsidRDefault="00913009" w:rsidP="00913009">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14:paraId="5989D007" w14:textId="77777777" w:rsidR="00913009" w:rsidRDefault="00913009" w:rsidP="00913009">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14:paraId="16FE793B" w14:textId="77777777" w:rsidR="00913009" w:rsidRDefault="00913009" w:rsidP="00913009">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14:paraId="3B7D9A5C" w14:textId="77777777" w:rsidR="00913009" w:rsidRDefault="00913009" w:rsidP="00913009">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5C9791AA" w14:textId="77777777" w:rsidR="00913009" w:rsidRDefault="00913009" w:rsidP="00913009">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14:paraId="3DBC0338" w14:textId="77777777" w:rsidR="00913009" w:rsidRDefault="00913009" w:rsidP="00913009">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14:paraId="70D45ABA" w14:textId="77777777" w:rsidR="00913009" w:rsidRDefault="00913009" w:rsidP="00913009">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14:paraId="1DA9742E" w14:textId="77777777" w:rsidR="00913009" w:rsidRDefault="00913009" w:rsidP="00913009">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8DABDB0" w14:textId="77777777" w:rsidR="00913009" w:rsidRDefault="00913009" w:rsidP="00913009">
      <w:pPr>
        <w:rPr>
          <w:lang w:val="pl-PL"/>
        </w:rPr>
      </w:pPr>
    </w:p>
    <w:p w14:paraId="4AABCC86"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14:paraId="3BD20460" w14:textId="77777777" w:rsidR="00913009" w:rsidRDefault="00913009" w:rsidP="00913009">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14:paraId="02FEAC99" w14:textId="77777777" w:rsidR="00913009" w:rsidRDefault="00913009" w:rsidP="00913009">
      <w:pPr>
        <w:jc w:val="both"/>
        <w:rPr>
          <w:sz w:val="24"/>
          <w:szCs w:val="24"/>
          <w:lang w:val="pl-PL"/>
        </w:rPr>
      </w:pPr>
      <w:r>
        <w:rPr>
          <w:sz w:val="24"/>
          <w:szCs w:val="24"/>
          <w:lang w:val="pl-PL"/>
        </w:rPr>
        <w:lastRenderedPageBreak/>
        <w:t xml:space="preserve">                                                             </w:t>
      </w:r>
    </w:p>
    <w:p w14:paraId="7F301543" w14:textId="77777777" w:rsidR="00913009" w:rsidRPr="004C75EC" w:rsidRDefault="00913009" w:rsidP="00913009">
      <w:pPr>
        <w:jc w:val="center"/>
        <w:rPr>
          <w:b/>
          <w:sz w:val="24"/>
          <w:szCs w:val="24"/>
          <w:lang w:val="pl-PL"/>
        </w:rPr>
      </w:pPr>
      <w:r w:rsidRPr="004C75EC">
        <w:rPr>
          <w:b/>
          <w:sz w:val="24"/>
          <w:szCs w:val="24"/>
          <w:lang w:val="pl-PL"/>
        </w:rPr>
        <w:t>§1</w:t>
      </w:r>
      <w:r>
        <w:rPr>
          <w:b/>
          <w:sz w:val="24"/>
          <w:szCs w:val="24"/>
          <w:lang w:val="pl-PL"/>
        </w:rPr>
        <w:t>3</w:t>
      </w:r>
    </w:p>
    <w:p w14:paraId="72ACA792" w14:textId="77777777" w:rsidR="00913009" w:rsidRDefault="00913009" w:rsidP="0091300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4A58319" w14:textId="77777777" w:rsidR="00913009" w:rsidRDefault="00913009" w:rsidP="00913009">
      <w:pPr>
        <w:pStyle w:val="Tekstpodstawowy"/>
        <w:ind w:right="-47"/>
        <w:jc w:val="both"/>
        <w:rPr>
          <w:rFonts w:ascii="Times New Roman" w:hAnsi="Times New Roman"/>
        </w:rPr>
      </w:pPr>
    </w:p>
    <w:p w14:paraId="3CA3480C"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14:paraId="5F0FD8C3" w14:textId="77777777" w:rsidR="00913009" w:rsidRDefault="00913009" w:rsidP="0091300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DFB99F6" w14:textId="77777777" w:rsidR="00913009" w:rsidRDefault="00913009" w:rsidP="00913009">
      <w:pPr>
        <w:pStyle w:val="Tekstpodstawowy"/>
        <w:ind w:right="-47"/>
        <w:jc w:val="both"/>
        <w:rPr>
          <w:rFonts w:ascii="Times New Roman" w:hAnsi="Times New Roman"/>
        </w:rPr>
      </w:pPr>
    </w:p>
    <w:p w14:paraId="384E6C80"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14:paraId="33A54756" w14:textId="77777777" w:rsidR="00913009" w:rsidRDefault="00913009" w:rsidP="0091300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6AE8A1A" w14:textId="77777777" w:rsidR="00913009" w:rsidRDefault="00913009" w:rsidP="00913009">
      <w:pPr>
        <w:pStyle w:val="Tekstpodstawowy"/>
        <w:ind w:right="-47"/>
        <w:jc w:val="both"/>
        <w:rPr>
          <w:rFonts w:ascii="Times New Roman" w:hAnsi="Times New Roman"/>
        </w:rPr>
      </w:pPr>
    </w:p>
    <w:p w14:paraId="50F4FBCF" w14:textId="77777777" w:rsidR="00913009" w:rsidRDefault="00913009" w:rsidP="00913009">
      <w:pPr>
        <w:pStyle w:val="Tekstpodstawowy"/>
        <w:ind w:right="-47"/>
        <w:jc w:val="center"/>
        <w:rPr>
          <w:rFonts w:ascii="Times New Roman" w:hAnsi="Times New Roman"/>
          <w:b/>
        </w:rPr>
      </w:pPr>
    </w:p>
    <w:p w14:paraId="616D1169" w14:textId="77777777" w:rsidR="00913009" w:rsidRPr="004C75EC" w:rsidRDefault="00913009" w:rsidP="00913009">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14:paraId="3041C17C" w14:textId="77777777" w:rsidR="00913009" w:rsidRDefault="00913009" w:rsidP="0091300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5A891CE" w14:textId="77777777" w:rsidR="00913009" w:rsidRDefault="00913009" w:rsidP="00913009">
      <w:pPr>
        <w:pStyle w:val="Tekstpodstawowy2"/>
        <w:spacing w:line="240" w:lineRule="auto"/>
        <w:ind w:right="-47"/>
      </w:pPr>
    </w:p>
    <w:p w14:paraId="0EEE6AEC" w14:textId="77777777" w:rsidR="00913009" w:rsidRDefault="00913009" w:rsidP="00913009">
      <w:pPr>
        <w:pStyle w:val="Tekstpodstawowy2"/>
        <w:spacing w:line="240" w:lineRule="auto"/>
        <w:ind w:right="-47"/>
        <w:rPr>
          <w:b/>
          <w:sz w:val="24"/>
        </w:rPr>
      </w:pPr>
      <w:r>
        <w:rPr>
          <w:b/>
          <w:sz w:val="24"/>
        </w:rPr>
        <w:t xml:space="preserve">      Za Sprzedawcę                                                                                   Za Kupującego</w:t>
      </w:r>
    </w:p>
    <w:p w14:paraId="6B88A677" w14:textId="77777777" w:rsidR="00913009" w:rsidRDefault="00913009" w:rsidP="00913009">
      <w:pPr>
        <w:rPr>
          <w:lang w:val="pl-PL"/>
        </w:rPr>
      </w:pPr>
    </w:p>
    <w:p w14:paraId="74670F0D" w14:textId="77777777" w:rsidR="00913009" w:rsidRDefault="00913009" w:rsidP="00913009">
      <w:pPr>
        <w:pStyle w:val="Zwykytekst"/>
        <w:rPr>
          <w:lang w:val="pl-PL"/>
        </w:rPr>
      </w:pPr>
    </w:p>
    <w:p w14:paraId="30B94E40" w14:textId="77777777" w:rsidR="00913009" w:rsidRDefault="00913009" w:rsidP="00913009">
      <w:pPr>
        <w:pStyle w:val="Zwykytekst"/>
        <w:rPr>
          <w:lang w:val="pl-PL"/>
        </w:rPr>
      </w:pPr>
    </w:p>
    <w:p w14:paraId="4FFBAFB6" w14:textId="77777777" w:rsidR="00913009" w:rsidRDefault="00913009" w:rsidP="0091300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590B762" w14:textId="77777777" w:rsidR="00913009" w:rsidRDefault="00913009" w:rsidP="0091300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BD7CB0C" w14:textId="77777777" w:rsidR="00913009" w:rsidRDefault="00913009" w:rsidP="00913009">
      <w:pPr>
        <w:pStyle w:val="Zwykytekst"/>
        <w:rPr>
          <w:rFonts w:ascii="Times New Roman" w:hAnsi="Times New Roman" w:cs="Times New Roman"/>
          <w:sz w:val="16"/>
          <w:szCs w:val="16"/>
          <w:lang w:val="pl-PL"/>
        </w:rPr>
      </w:pPr>
    </w:p>
    <w:p w14:paraId="409557C9" w14:textId="77777777" w:rsidR="00913009" w:rsidRPr="00496551" w:rsidRDefault="00913009" w:rsidP="00913009">
      <w:pPr>
        <w:pStyle w:val="Tekstpodstawowy"/>
        <w:ind w:right="-47"/>
        <w:jc w:val="both"/>
        <w:rPr>
          <w:sz w:val="16"/>
          <w:szCs w:val="16"/>
        </w:rPr>
      </w:pPr>
    </w:p>
    <w:p w14:paraId="3C559E59" w14:textId="77777777" w:rsidR="00913009" w:rsidRPr="004C75EC" w:rsidRDefault="00913009" w:rsidP="00913009">
      <w:pPr>
        <w:rPr>
          <w:lang w:val="pl-PL"/>
        </w:rPr>
      </w:pPr>
    </w:p>
    <w:p w14:paraId="3BA89E7D" w14:textId="77777777" w:rsidR="00913009" w:rsidRPr="004F6FE7" w:rsidRDefault="00913009" w:rsidP="00913009">
      <w:pPr>
        <w:rPr>
          <w:lang w:val="pl-PL"/>
        </w:rPr>
      </w:pPr>
    </w:p>
    <w:p w14:paraId="4ED4F94D" w14:textId="77777777" w:rsidR="00913009" w:rsidRPr="00EE5D48" w:rsidRDefault="00913009" w:rsidP="00913009">
      <w:pPr>
        <w:rPr>
          <w:lang w:val="pl-PL"/>
        </w:rPr>
      </w:pPr>
    </w:p>
    <w:p w14:paraId="5B6CDB48" w14:textId="77777777" w:rsidR="00913009" w:rsidRPr="00DB74C8" w:rsidRDefault="00913009" w:rsidP="00913009">
      <w:pPr>
        <w:rPr>
          <w:lang w:val="pl-PL"/>
        </w:rPr>
      </w:pPr>
    </w:p>
    <w:p w14:paraId="7A2550F7" w14:textId="77777777" w:rsidR="00913009" w:rsidRPr="00BC304E" w:rsidRDefault="00913009" w:rsidP="00913009">
      <w:pPr>
        <w:rPr>
          <w:lang w:val="pl-PL"/>
        </w:rPr>
      </w:pPr>
    </w:p>
    <w:p w14:paraId="175AC871" w14:textId="77777777" w:rsidR="00496551" w:rsidRPr="00913009" w:rsidRDefault="00496551" w:rsidP="00625190">
      <w:pPr>
        <w:rPr>
          <w:lang w:val="pl-PL"/>
        </w:rPr>
      </w:pPr>
    </w:p>
    <w:sectPr w:rsidR="00496551" w:rsidRPr="0091300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CA9BF" w14:textId="77777777" w:rsidR="00D428F0" w:rsidRDefault="00D428F0">
      <w:r>
        <w:separator/>
      </w:r>
    </w:p>
  </w:endnote>
  <w:endnote w:type="continuationSeparator" w:id="0">
    <w:p w14:paraId="5C392C08" w14:textId="77777777" w:rsidR="00D428F0" w:rsidRDefault="00D4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5EB62" w14:textId="77777777" w:rsidR="00913009" w:rsidRDefault="00913009">
    <w:pPr>
      <w:pStyle w:val="Stopka"/>
      <w:jc w:val="right"/>
    </w:pPr>
    <w:r>
      <w:fldChar w:fldCharType="begin"/>
    </w:r>
    <w:r>
      <w:instrText>PAGE   \* MERGEFORMAT</w:instrText>
    </w:r>
    <w:r>
      <w:fldChar w:fldCharType="separate"/>
    </w:r>
    <w:r>
      <w:rPr>
        <w:lang w:val="pl-PL"/>
      </w:rPr>
      <w:t>2</w:t>
    </w:r>
    <w:r>
      <w:fldChar w:fldCharType="end"/>
    </w:r>
  </w:p>
  <w:p w14:paraId="493B42F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D8512" w14:textId="77777777" w:rsidR="00D428F0" w:rsidRDefault="00D428F0">
      <w:r>
        <w:separator/>
      </w:r>
    </w:p>
  </w:footnote>
  <w:footnote w:type="continuationSeparator" w:id="0">
    <w:p w14:paraId="0B92099B" w14:textId="77777777" w:rsidR="00D428F0" w:rsidRDefault="00D4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FF640"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28F0"/>
    <w:rsid w:val="000033EA"/>
    <w:rsid w:val="0002467C"/>
    <w:rsid w:val="00040A7A"/>
    <w:rsid w:val="000936CA"/>
    <w:rsid w:val="00097182"/>
    <w:rsid w:val="000B1A00"/>
    <w:rsid w:val="000C0F66"/>
    <w:rsid w:val="001764D4"/>
    <w:rsid w:val="001F341B"/>
    <w:rsid w:val="002430FD"/>
    <w:rsid w:val="00267340"/>
    <w:rsid w:val="00275C59"/>
    <w:rsid w:val="00334C62"/>
    <w:rsid w:val="00337165"/>
    <w:rsid w:val="003974EB"/>
    <w:rsid w:val="003C6167"/>
    <w:rsid w:val="003F1749"/>
    <w:rsid w:val="00496551"/>
    <w:rsid w:val="004C4EC3"/>
    <w:rsid w:val="00512FD2"/>
    <w:rsid w:val="00523F87"/>
    <w:rsid w:val="00593CEB"/>
    <w:rsid w:val="005C6D38"/>
    <w:rsid w:val="005D2104"/>
    <w:rsid w:val="005E6FB4"/>
    <w:rsid w:val="00614C95"/>
    <w:rsid w:val="00625190"/>
    <w:rsid w:val="006362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13009"/>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28F0"/>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640766"/>
  <w15:chartTrackingRefBased/>
  <w15:docId w15:val="{EBB5BC6A-DBEA-4FC0-B600-1C1898431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300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13009"/>
    <w:rPr>
      <w:rFonts w:ascii="Courier New" w:hAnsi="Courier New" w:cs="Courier New"/>
      <w:lang w:val="en-US"/>
    </w:rPr>
  </w:style>
  <w:style w:type="character" w:customStyle="1" w:styleId="Tekstpodstawowy2Znak">
    <w:name w:val="Tekst podstawowy 2 Znak"/>
    <w:basedOn w:val="Domylnaczcionkaakapitu"/>
    <w:link w:val="Tekstpodstawowy2"/>
    <w:rsid w:val="00913009"/>
  </w:style>
  <w:style w:type="character" w:customStyle="1" w:styleId="StopkaZnak">
    <w:name w:val="Stopka Znak"/>
    <w:link w:val="Stopka"/>
    <w:uiPriority w:val="99"/>
    <w:rsid w:val="0091300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1896</Words>
  <Characters>13590</Characters>
  <Application>Microsoft Office Word</Application>
  <DocSecurity>0</DocSecurity>
  <Lines>113</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2021-04-23T10:16:00Z</cp:lastPrinted>
  <dcterms:created xsi:type="dcterms:W3CDTF">2021-04-23T10:18:00Z</dcterms:created>
  <dcterms:modified xsi:type="dcterms:W3CDTF">2021-04-23T10:18:00Z</dcterms:modified>
</cp:coreProperties>
</file>