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1BC4AA" w14:textId="77777777" w:rsidR="00FB7F50" w:rsidRPr="002245BE" w:rsidRDefault="008C2BE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C2BE6">
        <w:rPr>
          <w:sz w:val="22"/>
          <w:szCs w:val="22"/>
        </w:rPr>
        <w:t>Chorzów</w:t>
      </w:r>
      <w:r w:rsidR="00FB7F50" w:rsidRPr="002245BE">
        <w:rPr>
          <w:sz w:val="22"/>
          <w:szCs w:val="22"/>
        </w:rPr>
        <w:t xml:space="preserve"> dnia: </w:t>
      </w:r>
      <w:r w:rsidRPr="008C2BE6">
        <w:rPr>
          <w:sz w:val="22"/>
          <w:szCs w:val="22"/>
        </w:rPr>
        <w:t>2021-07-08</w:t>
      </w:r>
    </w:p>
    <w:p w14:paraId="7A5481C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7029458" w14:textId="77777777" w:rsidR="00FB7F50" w:rsidRPr="002245BE" w:rsidRDefault="008C2BE6" w:rsidP="00FB7F50">
      <w:pPr>
        <w:spacing w:after="40"/>
        <w:rPr>
          <w:b/>
          <w:bCs/>
          <w:sz w:val="22"/>
          <w:szCs w:val="22"/>
        </w:rPr>
      </w:pPr>
      <w:r w:rsidRPr="008C2BE6">
        <w:rPr>
          <w:b/>
          <w:bCs/>
          <w:sz w:val="22"/>
          <w:szCs w:val="22"/>
        </w:rPr>
        <w:t>Szpital Specjalistyczny w Chorzowie</w:t>
      </w:r>
    </w:p>
    <w:p w14:paraId="5901B588" w14:textId="77777777" w:rsidR="00FB7F50" w:rsidRPr="002245BE" w:rsidRDefault="008C2BE6" w:rsidP="00FB7F50">
      <w:pPr>
        <w:rPr>
          <w:sz w:val="22"/>
          <w:szCs w:val="22"/>
        </w:rPr>
      </w:pPr>
      <w:r w:rsidRPr="008C2BE6">
        <w:rPr>
          <w:sz w:val="22"/>
          <w:szCs w:val="22"/>
        </w:rPr>
        <w:t>Zjednoczenia</w:t>
      </w:r>
      <w:r w:rsidR="00FB7F50" w:rsidRPr="002245BE">
        <w:rPr>
          <w:sz w:val="22"/>
          <w:szCs w:val="22"/>
        </w:rPr>
        <w:t xml:space="preserve"> </w:t>
      </w:r>
      <w:r w:rsidRPr="008C2BE6">
        <w:rPr>
          <w:sz w:val="22"/>
          <w:szCs w:val="22"/>
        </w:rPr>
        <w:t>10</w:t>
      </w:r>
    </w:p>
    <w:p w14:paraId="319DF9C6" w14:textId="77777777" w:rsidR="00FB7F50" w:rsidRPr="002245BE" w:rsidRDefault="008C2BE6" w:rsidP="00FB7F50">
      <w:pPr>
        <w:rPr>
          <w:sz w:val="22"/>
          <w:szCs w:val="22"/>
        </w:rPr>
      </w:pPr>
      <w:r w:rsidRPr="008C2BE6">
        <w:rPr>
          <w:sz w:val="22"/>
          <w:szCs w:val="22"/>
        </w:rPr>
        <w:t>41-500</w:t>
      </w:r>
      <w:r w:rsidR="00FB7F50" w:rsidRPr="002245BE">
        <w:rPr>
          <w:sz w:val="22"/>
          <w:szCs w:val="22"/>
        </w:rPr>
        <w:t xml:space="preserve"> </w:t>
      </w:r>
      <w:r w:rsidRPr="008C2BE6">
        <w:rPr>
          <w:sz w:val="22"/>
          <w:szCs w:val="22"/>
        </w:rPr>
        <w:t>Chorzów</w:t>
      </w:r>
    </w:p>
    <w:p w14:paraId="2A6B0A2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770D3F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C2BE6" w:rsidRPr="00607F9B" w14:paraId="3638051D" w14:textId="77777777" w:rsidTr="0035078E">
        <w:trPr>
          <w:trHeight w:val="638"/>
        </w:trPr>
        <w:tc>
          <w:tcPr>
            <w:tcW w:w="959" w:type="dxa"/>
            <w:shd w:val="clear" w:color="auto" w:fill="auto"/>
          </w:tcPr>
          <w:p w14:paraId="6E801F6A" w14:textId="77777777" w:rsidR="008C2BE6" w:rsidRPr="00607F9B" w:rsidRDefault="008C2BE6" w:rsidP="003507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442154D" w14:textId="77777777" w:rsidR="008C2BE6" w:rsidRPr="00607F9B" w:rsidRDefault="008C2BE6" w:rsidP="003507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C2BE6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2BE6">
              <w:rPr>
                <w:b/>
                <w:bCs/>
                <w:sz w:val="22"/>
                <w:szCs w:val="22"/>
              </w:rPr>
              <w:t>Zakup ambulansu sanitarnego wraz z wyposażeniem Typu A2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C2BE6">
              <w:rPr>
                <w:b/>
                <w:sz w:val="22"/>
                <w:szCs w:val="22"/>
              </w:rPr>
              <w:t>TP/AS/20/21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E28F0B8" w14:textId="279FED1B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C2BE6" w:rsidRPr="008C2BE6">
        <w:rPr>
          <w:b/>
          <w:sz w:val="22"/>
          <w:szCs w:val="22"/>
        </w:rPr>
        <w:t>Szpital Specjalistyczny w Chorzowie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2A5842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8C2BE6" w:rsidRPr="008C2BE6">
        <w:rPr>
          <w:sz w:val="22"/>
          <w:szCs w:val="22"/>
        </w:rPr>
        <w:t xml:space="preserve">(Dz.U. poz. </w:t>
      </w:r>
      <w:r w:rsidR="002E12DD">
        <w:rPr>
          <w:sz w:val="22"/>
          <w:szCs w:val="22"/>
        </w:rPr>
        <w:t>1129 z 2021 r. tekst jednolity</w:t>
      </w:r>
      <w:r w:rsidR="008C2BE6" w:rsidRPr="008C2BE6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42B3" w14:paraId="21543783" w14:textId="77777777" w:rsidTr="00E85D70">
        <w:trPr>
          <w:cantSplit/>
        </w:trPr>
        <w:tc>
          <w:tcPr>
            <w:tcW w:w="10150" w:type="dxa"/>
          </w:tcPr>
          <w:p w14:paraId="2C5CFA3B" w14:textId="77777777" w:rsidR="00B5336F" w:rsidRDefault="00B5336F" w:rsidP="00B5336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Oferta nr 2</w:t>
            </w:r>
          </w:p>
          <w:p w14:paraId="05F87C3C" w14:textId="77777777" w:rsidR="00B5336F" w:rsidRDefault="00B5336F" w:rsidP="00B5336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Ambulans Polska-Zabudowy Specjalistyczne Sp. z o.o. ul. Bandurskiego 8, 37-500 Jarosław</w:t>
            </w:r>
          </w:p>
          <w:p w14:paraId="28C2B243" w14:textId="77777777" w:rsidR="00B5336F" w:rsidRDefault="00B5336F" w:rsidP="00B533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0C6532A2" w14:textId="6932B1E4" w:rsidR="00B32D12" w:rsidRPr="00C20D37" w:rsidRDefault="00B5336F" w:rsidP="00B5336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rPr>
                <w:sz w:val="22"/>
                <w:szCs w:val="22"/>
              </w:rPr>
              <w:t>Złożona oferta spełnia warunki udziału w postępowaniu oraz w wyniku przeprowadzenia oceny ofert, osiągnęła najkorzystniejszą punktację tj.: 95 pkt.</w:t>
            </w:r>
          </w:p>
        </w:tc>
      </w:tr>
    </w:tbl>
    <w:p w14:paraId="36E25B1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554"/>
        <w:gridCol w:w="1560"/>
        <w:gridCol w:w="1560"/>
        <w:gridCol w:w="1561"/>
        <w:gridCol w:w="1985"/>
      </w:tblGrid>
      <w:tr w:rsidR="00B5336F" w14:paraId="4BEAD447" w14:textId="77777777" w:rsidTr="00B5336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A648C" w14:textId="77777777" w:rsidR="00B5336F" w:rsidRDefault="00B533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01B71" w14:textId="77777777" w:rsidR="00B5336F" w:rsidRDefault="00B533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96396" w14:textId="77777777" w:rsidR="00B5336F" w:rsidRDefault="00B5336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E71C6" w14:textId="77777777" w:rsidR="00B5336F" w:rsidRDefault="00B5336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Gwarancja pojazdu bazowego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F6B35" w14:textId="77777777" w:rsidR="00B5336F" w:rsidRDefault="00B5336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0A585" w14:textId="77777777" w:rsidR="00B5336F" w:rsidRDefault="00B533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B5336F" w14:paraId="0D31A14F" w14:textId="77777777" w:rsidTr="00B533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E9664" w14:textId="77777777" w:rsidR="00B5336F" w:rsidRDefault="00B533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C31B4" w14:textId="77777777" w:rsidR="00B5336F" w:rsidRDefault="00B5336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Ambulans Polska - Zabudowy Specjalistyczne Sp. z o.o.</w:t>
            </w:r>
          </w:p>
          <w:p w14:paraId="584B82C8" w14:textId="77777777" w:rsidR="00B5336F" w:rsidRDefault="00B5336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Bandurskiego 8 </w:t>
            </w:r>
          </w:p>
          <w:p w14:paraId="63E51BEE" w14:textId="77777777" w:rsidR="00B5336F" w:rsidRDefault="00B5336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37-500 Jarosław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D5B2A" w14:textId="77777777" w:rsidR="00B5336F" w:rsidRDefault="00B533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F5510" w14:textId="77777777" w:rsidR="00B5336F" w:rsidRDefault="00B533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F3BDA" w14:textId="77777777" w:rsidR="00B5336F" w:rsidRDefault="00B533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E965" w14:textId="77777777" w:rsidR="00B5336F" w:rsidRDefault="00B533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B5336F" w14:paraId="48E8DAFA" w14:textId="77777777" w:rsidTr="00B533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61077" w14:textId="77777777" w:rsidR="00B5336F" w:rsidRDefault="00B533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28AFC" w14:textId="77777777" w:rsidR="00B5336F" w:rsidRDefault="00B5336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Ratownik-Ambulanse</w:t>
            </w:r>
          </w:p>
          <w:p w14:paraId="578AB2A6" w14:textId="77777777" w:rsidR="00B5336F" w:rsidRDefault="00B5336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Sp.k.</w:t>
            </w:r>
          </w:p>
          <w:p w14:paraId="7EF4609E" w14:textId="77777777" w:rsidR="00B5336F" w:rsidRDefault="00B5336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Konwaliowa 24 </w:t>
            </w:r>
          </w:p>
          <w:p w14:paraId="002B9732" w14:textId="77777777" w:rsidR="00B5336F" w:rsidRDefault="00B5336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05-110 Jabłonna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40E24" w14:textId="77777777" w:rsidR="00B5336F" w:rsidRDefault="00B533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46,46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F3EAA" w14:textId="77777777" w:rsidR="00B5336F" w:rsidRDefault="00B533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E1D6" w14:textId="77777777" w:rsidR="00B5336F" w:rsidRDefault="00B533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BC608" w14:textId="77777777" w:rsidR="00B5336F" w:rsidRDefault="00B533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86,46</w:t>
            </w:r>
          </w:p>
        </w:tc>
      </w:tr>
    </w:tbl>
    <w:p w14:paraId="4224E71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CC303D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007689A7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E8B7088" w14:textId="77777777" w:rsidR="00B464D3" w:rsidRPr="004229DE" w:rsidRDefault="00B464D3" w:rsidP="005F0239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4F7F6B" w14:textId="77777777" w:rsidR="00C20D37" w:rsidRDefault="00C20D37">
      <w:r>
        <w:separator/>
      </w:r>
    </w:p>
  </w:endnote>
  <w:endnote w:type="continuationSeparator" w:id="0">
    <w:p w14:paraId="4ECEBF5B" w14:textId="77777777" w:rsidR="00C20D37" w:rsidRDefault="00C20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31255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72ACA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55B2E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1CEBB5" w14:textId="77777777" w:rsidR="00C20D37" w:rsidRDefault="00C20D37">
      <w:r>
        <w:separator/>
      </w:r>
    </w:p>
  </w:footnote>
  <w:footnote w:type="continuationSeparator" w:id="0">
    <w:p w14:paraId="00C4B412" w14:textId="77777777" w:rsidR="00C20D37" w:rsidRDefault="00C20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9D4F6D" w14:textId="77777777" w:rsidR="000F0AEA" w:rsidRDefault="000F0AEA" w:rsidP="000F0AEA">
    <w:pPr>
      <w:pStyle w:val="Nagwek"/>
    </w:pPr>
    <w:r>
      <w:rPr>
        <w:noProof/>
      </w:rPr>
      <w:pict w14:anchorId="62F607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43.5pt;visibility:visible;mso-wrap-style:square">
          <v:imagedata r:id="rId1" o:title=""/>
        </v:shape>
      </w:pict>
    </w:r>
  </w:p>
  <w:p w14:paraId="73A2DB6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45A2"/>
    <w:rsid w:val="00005838"/>
    <w:rsid w:val="00022322"/>
    <w:rsid w:val="00042497"/>
    <w:rsid w:val="000C1E6F"/>
    <w:rsid w:val="000E4E56"/>
    <w:rsid w:val="000F0AEA"/>
    <w:rsid w:val="001A1468"/>
    <w:rsid w:val="001B7815"/>
    <w:rsid w:val="002A5842"/>
    <w:rsid w:val="002B1E4F"/>
    <w:rsid w:val="002B6761"/>
    <w:rsid w:val="002E12D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0239"/>
    <w:rsid w:val="00607F9B"/>
    <w:rsid w:val="00644DCB"/>
    <w:rsid w:val="00657C1E"/>
    <w:rsid w:val="006E3089"/>
    <w:rsid w:val="00712C39"/>
    <w:rsid w:val="0075025B"/>
    <w:rsid w:val="00756CDA"/>
    <w:rsid w:val="00794AE0"/>
    <w:rsid w:val="007E2ACC"/>
    <w:rsid w:val="007E68C5"/>
    <w:rsid w:val="008045A2"/>
    <w:rsid w:val="00832144"/>
    <w:rsid w:val="008567C7"/>
    <w:rsid w:val="008642B3"/>
    <w:rsid w:val="008A6C10"/>
    <w:rsid w:val="008C2BE6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336F"/>
    <w:rsid w:val="00B8185B"/>
    <w:rsid w:val="00BD2174"/>
    <w:rsid w:val="00C20D37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AA4419"/>
  <w15:chartTrackingRefBased/>
  <w15:docId w15:val="{D1216FA8-8B19-445D-AE16-3D88D54FF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5336F"/>
    <w:rPr>
      <w:rFonts w:ascii="Courier New" w:hAnsi="Courier New" w:cs="Courier New"/>
    </w:rPr>
  </w:style>
  <w:style w:type="character" w:customStyle="1" w:styleId="NagwekZnak">
    <w:name w:val="Nagłówek Znak"/>
    <w:link w:val="Nagwek"/>
    <w:uiPriority w:val="99"/>
    <w:rsid w:val="000F0AE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dc:description/>
  <cp:lastModifiedBy>Szpital Specjalistyczny</cp:lastModifiedBy>
  <cp:revision>8</cp:revision>
  <cp:lastPrinted>1899-12-31T23:00:00Z</cp:lastPrinted>
  <dcterms:created xsi:type="dcterms:W3CDTF">2021-07-08T10:36:00Z</dcterms:created>
  <dcterms:modified xsi:type="dcterms:W3CDTF">2021-07-08T10:46:00Z</dcterms:modified>
</cp:coreProperties>
</file>