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4B8F5" w14:textId="77777777"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14:paraId="463888D6" w14:textId="77777777"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14:paraId="01E66113" w14:textId="77777777"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14:paraId="7E26B585" w14:textId="77777777"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14:paraId="2E0EA22F" w14:textId="6053EE6E"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C34AE7" w:rsidRPr="00C34AE7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14:paraId="0270C104" w14:textId="77777777" w:rsidR="00237270" w:rsidRPr="0093180B" w:rsidRDefault="00C34AE7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C34AE7">
        <w:rPr>
          <w:rFonts w:ascii="Verdana" w:eastAsia="Times New Roman" w:hAnsi="Verdana"/>
          <w:b/>
          <w:sz w:val="20"/>
          <w:szCs w:val="20"/>
          <w:lang w:eastAsia="pl-PL"/>
        </w:rPr>
        <w:t>Zakup i dostawa 2 szt. laptopów - KC-zp. 272-283/21</w:t>
      </w:r>
    </w:p>
    <w:p w14:paraId="3AA9650F" w14:textId="77777777"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14:paraId="0F96C98B" w14:textId="77777777"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26BEA2DA" w14:textId="77777777"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14:paraId="7A7A585D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29CD974" w14:textId="77777777"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164EFFC0" w14:textId="77777777"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14:paraId="6FB61C99" w14:textId="77777777"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38740E19" w14:textId="77777777"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14:paraId="574D99F1" w14:textId="77777777"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14:paraId="5717899E" w14:textId="77777777"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14:paraId="3D074EC9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14:paraId="2272B20C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64D6F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5820D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B07AF" w14:textId="77777777"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14:paraId="1880B3EB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5384C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8F75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538CB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29035453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2EEB4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28EF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B45D7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7CDBFC94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6BA82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FC93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43E2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14:paraId="1EF7C4F1" w14:textId="77777777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5C4E9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FDDF6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2EC80" w14:textId="77777777"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14:paraId="224B0E3F" w14:textId="77777777"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14:paraId="346E3F4F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047F8AED" w14:textId="77777777"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14:paraId="2C0155AE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4A40B4CC" w14:textId="77777777"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14:paraId="2F64E5FB" w14:textId="77777777"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14:paraId="4CD788ED" w14:textId="77777777"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1D0CE" w14:textId="77777777" w:rsidR="00C83D18" w:rsidRDefault="00C83D18">
      <w:pPr>
        <w:spacing w:after="0" w:line="240" w:lineRule="auto"/>
      </w:pPr>
      <w:r>
        <w:separator/>
      </w:r>
    </w:p>
  </w:endnote>
  <w:endnote w:type="continuationSeparator" w:id="0">
    <w:p w14:paraId="4B346424" w14:textId="77777777" w:rsidR="00C83D18" w:rsidRDefault="00C83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70E2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BA78773" w14:textId="77777777" w:rsidR="00336EEB" w:rsidRDefault="006F063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1E717" w14:textId="77777777" w:rsidR="00336EEB" w:rsidRDefault="006F0634" w:rsidP="004704CB">
    <w:pPr>
      <w:pStyle w:val="Stopka"/>
      <w:framePr w:wrap="around" w:vAnchor="text" w:hAnchor="margin" w:xAlign="right" w:y="1"/>
      <w:rPr>
        <w:rStyle w:val="Numerstrony"/>
      </w:rPr>
    </w:pPr>
  </w:p>
  <w:p w14:paraId="58FB29B5" w14:textId="77777777" w:rsidR="00336EEB" w:rsidRDefault="006F0634" w:rsidP="00336EEB">
    <w:pPr>
      <w:pStyle w:val="Stopka"/>
      <w:tabs>
        <w:tab w:val="clear" w:pos="4536"/>
      </w:tabs>
      <w:jc w:val="center"/>
    </w:pPr>
    <w:r>
      <w:rPr>
        <w:noProof/>
      </w:rPr>
      <w:pict w14:anchorId="77AB1742">
        <v:line id="_x0000_s2049" style="position:absolute;left:0;text-align:left;z-index:251659264" from="-3.85pt,8.7pt" to="455.15pt,8.7pt"/>
      </w:pict>
    </w:r>
  </w:p>
  <w:p w14:paraId="367BE21E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BBB23" w14:textId="77777777" w:rsidR="00903726" w:rsidRDefault="006F06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83EF6" w14:textId="77777777" w:rsidR="00C83D18" w:rsidRDefault="00C83D18">
      <w:pPr>
        <w:spacing w:after="0" w:line="240" w:lineRule="auto"/>
      </w:pPr>
      <w:r>
        <w:separator/>
      </w:r>
    </w:p>
  </w:footnote>
  <w:footnote w:type="continuationSeparator" w:id="0">
    <w:p w14:paraId="7601C376" w14:textId="77777777" w:rsidR="00C83D18" w:rsidRDefault="00C83D18">
      <w:pPr>
        <w:spacing w:after="0" w:line="240" w:lineRule="auto"/>
      </w:pPr>
      <w:r>
        <w:continuationSeparator/>
      </w:r>
    </w:p>
  </w:footnote>
  <w:footnote w:id="1">
    <w:p w14:paraId="79A83284" w14:textId="77777777"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44A6DAC7" w14:textId="77777777"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828C4" w14:textId="77777777" w:rsidR="00903726" w:rsidRDefault="006F06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E1033" w14:textId="77777777" w:rsidR="00903726" w:rsidRDefault="006F06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1FB14" w14:textId="77777777" w:rsidR="00903726" w:rsidRDefault="006F06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83D18"/>
    <w:rsid w:val="000563B7"/>
    <w:rsid w:val="000E6C60"/>
    <w:rsid w:val="001F4E82"/>
    <w:rsid w:val="00237270"/>
    <w:rsid w:val="00285E58"/>
    <w:rsid w:val="003D1274"/>
    <w:rsid w:val="00430A9F"/>
    <w:rsid w:val="005E5BD1"/>
    <w:rsid w:val="00623F70"/>
    <w:rsid w:val="006F0634"/>
    <w:rsid w:val="00927537"/>
    <w:rsid w:val="0093180B"/>
    <w:rsid w:val="00BC579B"/>
    <w:rsid w:val="00C34AE7"/>
    <w:rsid w:val="00C83D18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ADBE101"/>
  <w15:docId w15:val="{0DD7744F-4A4F-4341-85D1-8ACDB6042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2AF5-F32B-40EA-BF08-6F70F7CF7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dcterms:created xsi:type="dcterms:W3CDTF">2021-07-05T11:34:00Z</dcterms:created>
  <dcterms:modified xsi:type="dcterms:W3CDTF">2021-07-05T11:34:00Z</dcterms:modified>
</cp:coreProperties>
</file>