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92C0" w14:textId="3CCFD8CC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39B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F3BB02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2CC26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B0FBE" w:rsidRPr="00CB0FBE">
        <w:rPr>
          <w:b/>
          <w:sz w:val="22"/>
          <w:szCs w:val="22"/>
        </w:rPr>
        <w:t>TP/RTG/21/21</w:t>
      </w:r>
    </w:p>
    <w:p w14:paraId="7ABE95CF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C86156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EEF8C7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6EBD9A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21093575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9548AE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B6222C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EDDEC9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2CB0A3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0FBE" w:rsidRPr="00110593" w14:paraId="11631CAE" w14:textId="77777777" w:rsidTr="000D0B86">
        <w:tc>
          <w:tcPr>
            <w:tcW w:w="9104" w:type="dxa"/>
            <w:shd w:val="clear" w:color="auto" w:fill="D9D9D9"/>
          </w:tcPr>
          <w:p w14:paraId="2253CF40" w14:textId="77777777" w:rsidR="00CB0FBE" w:rsidRPr="00110593" w:rsidRDefault="00CB0FBE" w:rsidP="000D0B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44299FA" w14:textId="77777777" w:rsidR="00CB0FBE" w:rsidRPr="00110593" w:rsidRDefault="00CB0FBE" w:rsidP="000D0B8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B0FB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A19C97D" w14:textId="77777777" w:rsidR="00CB0FBE" w:rsidRPr="0043102D" w:rsidRDefault="00CB0FBE" w:rsidP="000D0B8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5386B2" w14:textId="77777777" w:rsidR="00CB0FBE" w:rsidRPr="00110593" w:rsidRDefault="00CB0FBE" w:rsidP="000D0B86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24FF3A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4379E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7A969A3" w14:textId="77777777" w:rsidR="006E0FAA" w:rsidRPr="005E622E" w:rsidRDefault="00CB0FB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B0FBE">
        <w:rPr>
          <w:b/>
          <w:sz w:val="22"/>
          <w:szCs w:val="22"/>
        </w:rPr>
        <w:t>Dostawa Aparatu RTG dla Szpitala Specjalistycznego w Chorzowie</w:t>
      </w:r>
    </w:p>
    <w:p w14:paraId="69468BD2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26EEFEC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4F71B83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6E71DD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B70DC9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2B3E0361" w14:textId="77777777" w:rsidTr="00C37CD2">
        <w:trPr>
          <w:trHeight w:val="321"/>
        </w:trPr>
        <w:tc>
          <w:tcPr>
            <w:tcW w:w="516" w:type="dxa"/>
          </w:tcPr>
          <w:p w14:paraId="73CB164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123371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05C40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5030080" w14:textId="77777777" w:rsidTr="009A4CD3">
        <w:tc>
          <w:tcPr>
            <w:tcW w:w="516" w:type="dxa"/>
          </w:tcPr>
          <w:p w14:paraId="05147AF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DBEA16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54221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FAA2F70" w14:textId="77777777" w:rsidTr="009A4CD3">
        <w:tc>
          <w:tcPr>
            <w:tcW w:w="516" w:type="dxa"/>
          </w:tcPr>
          <w:p w14:paraId="7F36FD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BA136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2AC865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EEABD5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E6DC04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375C38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7D9D45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B3514A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C42554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7CD827E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010AFE" w14:textId="77777777" w:rsidR="00A15099" w:rsidRDefault="00A15099" w:rsidP="00A15099">
      <w:pPr>
        <w:spacing w:line="360" w:lineRule="auto"/>
        <w:ind w:left="3540" w:firstLine="708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 xml:space="preserve">Należy podpisać elektronicznie – </w:t>
      </w:r>
    </w:p>
    <w:p w14:paraId="4CC60980" w14:textId="77777777" w:rsidR="00A15099" w:rsidRDefault="00A15099" w:rsidP="00A15099">
      <w:pPr>
        <w:spacing w:line="360" w:lineRule="auto"/>
        <w:ind w:left="3540" w:firstLine="708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 xml:space="preserve">podpisem kwalifikowanym </w:t>
      </w:r>
    </w:p>
    <w:p w14:paraId="264CA469" w14:textId="380FAF54" w:rsidR="00A15099" w:rsidRPr="00F35F20" w:rsidRDefault="00A15099" w:rsidP="00A15099">
      <w:pPr>
        <w:spacing w:line="360" w:lineRule="auto"/>
        <w:ind w:left="3540" w:firstLine="708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>lub podpisem osobistym lub podpisem zaufanym.</w:t>
      </w:r>
    </w:p>
    <w:p w14:paraId="3213FA8F" w14:textId="65F94157" w:rsidR="00106AC7" w:rsidRPr="009A4A2C" w:rsidRDefault="00106AC7" w:rsidP="00A15099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8E32D" w14:textId="77777777" w:rsidR="009B5C26" w:rsidRDefault="009B5C26">
      <w:r>
        <w:separator/>
      </w:r>
    </w:p>
  </w:endnote>
  <w:endnote w:type="continuationSeparator" w:id="0">
    <w:p w14:paraId="6BE95B35" w14:textId="77777777" w:rsidR="009B5C26" w:rsidRDefault="009B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4D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A2F20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16C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D1FA29" w14:textId="77777777" w:rsidR="009A4CD3" w:rsidRDefault="001C39BB" w:rsidP="00336EEB">
    <w:pPr>
      <w:pStyle w:val="Stopka"/>
      <w:tabs>
        <w:tab w:val="clear" w:pos="4536"/>
      </w:tabs>
      <w:jc w:val="center"/>
    </w:pPr>
    <w:r>
      <w:rPr>
        <w:noProof/>
      </w:rPr>
      <w:pict w14:anchorId="27D423E4">
        <v:line id="_x0000_s2049" style="position:absolute;left:0;text-align:left;z-index:251657728" from="-3.85pt,8.7pt" to="455.15pt,8.7pt"/>
      </w:pict>
    </w:r>
  </w:p>
  <w:p w14:paraId="1D76A1E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28E8F" w14:textId="77777777" w:rsidR="00CB0FBE" w:rsidRDefault="00CB0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0112C" w14:textId="77777777" w:rsidR="009B5C26" w:rsidRDefault="009B5C26">
      <w:r>
        <w:separator/>
      </w:r>
    </w:p>
  </w:footnote>
  <w:footnote w:type="continuationSeparator" w:id="0">
    <w:p w14:paraId="0E875D0D" w14:textId="77777777" w:rsidR="009B5C26" w:rsidRDefault="009B5C26">
      <w:r>
        <w:continuationSeparator/>
      </w:r>
    </w:p>
  </w:footnote>
  <w:footnote w:id="1">
    <w:p w14:paraId="1071A30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C31C9" w14:textId="77777777" w:rsidR="00CB0FBE" w:rsidRDefault="00CB0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0EAD2" w14:textId="77777777" w:rsidR="00CB0FBE" w:rsidRDefault="00CB0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B6D1" w14:textId="77777777" w:rsidR="00CB0FBE" w:rsidRDefault="00CB0F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C2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C39B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5C26"/>
    <w:rsid w:val="00A15099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0FB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E16B3A"/>
  <w15:chartTrackingRefBased/>
  <w15:docId w15:val="{D793416F-1956-4A1A-9CF7-F1284904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4</cp:revision>
  <cp:lastPrinted>2010-01-07T09:39:00Z</cp:lastPrinted>
  <dcterms:created xsi:type="dcterms:W3CDTF">2021-07-14T08:30:00Z</dcterms:created>
  <dcterms:modified xsi:type="dcterms:W3CDTF">2021-07-15T06:11:00Z</dcterms:modified>
</cp:coreProperties>
</file>