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1E2CC" w14:textId="77777777" w:rsidR="00D665F5" w:rsidRDefault="001C4787" w:rsidP="00D665F5">
      <w:pPr>
        <w:spacing w:after="240"/>
        <w:jc w:val="right"/>
        <w:rPr>
          <w:sz w:val="22"/>
          <w:szCs w:val="22"/>
        </w:rPr>
      </w:pPr>
      <w:r w:rsidRPr="001C478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C4787">
        <w:rPr>
          <w:sz w:val="22"/>
          <w:szCs w:val="22"/>
        </w:rPr>
        <w:t>2021-07-29</w:t>
      </w:r>
    </w:p>
    <w:p w14:paraId="5956722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466AF17" w14:textId="77777777" w:rsidR="001C4787" w:rsidRPr="001C4787" w:rsidRDefault="001C4787" w:rsidP="00577BC6">
      <w:pPr>
        <w:spacing w:after="40"/>
        <w:rPr>
          <w:b/>
          <w:bCs/>
          <w:sz w:val="22"/>
          <w:szCs w:val="22"/>
        </w:rPr>
      </w:pPr>
      <w:r w:rsidRPr="001C4787">
        <w:rPr>
          <w:b/>
          <w:bCs/>
          <w:sz w:val="22"/>
          <w:szCs w:val="22"/>
        </w:rPr>
        <w:t>Akademia Górniczo - Hutnicza</w:t>
      </w:r>
    </w:p>
    <w:p w14:paraId="5257EC88" w14:textId="77777777" w:rsidR="001C4787" w:rsidRPr="001C4787" w:rsidRDefault="001C4787" w:rsidP="00577BC6">
      <w:pPr>
        <w:spacing w:after="40"/>
        <w:rPr>
          <w:b/>
          <w:bCs/>
          <w:sz w:val="22"/>
          <w:szCs w:val="22"/>
        </w:rPr>
      </w:pPr>
      <w:r w:rsidRPr="001C4787">
        <w:rPr>
          <w:b/>
          <w:bCs/>
          <w:sz w:val="22"/>
          <w:szCs w:val="22"/>
        </w:rPr>
        <w:t>im. Stanisława Staszica w Krakowie</w:t>
      </w:r>
    </w:p>
    <w:p w14:paraId="1219FBD2" w14:textId="77777777" w:rsidR="00D665F5" w:rsidRPr="00D91931" w:rsidRDefault="001C4787" w:rsidP="00577BC6">
      <w:pPr>
        <w:spacing w:after="40"/>
        <w:rPr>
          <w:b/>
          <w:bCs/>
          <w:sz w:val="22"/>
          <w:szCs w:val="22"/>
        </w:rPr>
      </w:pPr>
      <w:r w:rsidRPr="001C4787">
        <w:rPr>
          <w:b/>
          <w:bCs/>
          <w:sz w:val="22"/>
          <w:szCs w:val="22"/>
        </w:rPr>
        <w:t>Dział Zamówień Publicznych</w:t>
      </w:r>
    </w:p>
    <w:p w14:paraId="09DE55AC" w14:textId="77777777" w:rsidR="00D665F5" w:rsidRPr="00BD5546" w:rsidRDefault="001C4787" w:rsidP="00D665F5">
      <w:pPr>
        <w:rPr>
          <w:sz w:val="22"/>
          <w:szCs w:val="22"/>
        </w:rPr>
      </w:pPr>
      <w:r w:rsidRPr="001C478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C4787">
        <w:rPr>
          <w:sz w:val="22"/>
          <w:szCs w:val="22"/>
        </w:rPr>
        <w:t>30</w:t>
      </w:r>
    </w:p>
    <w:p w14:paraId="31896BAC" w14:textId="77777777" w:rsidR="00D665F5" w:rsidRPr="00BD5546" w:rsidRDefault="001C4787" w:rsidP="00D665F5">
      <w:pPr>
        <w:rPr>
          <w:sz w:val="22"/>
          <w:szCs w:val="22"/>
        </w:rPr>
      </w:pPr>
      <w:r w:rsidRPr="001C478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C4787">
        <w:rPr>
          <w:sz w:val="22"/>
          <w:szCs w:val="22"/>
        </w:rPr>
        <w:t>Kraków</w:t>
      </w:r>
    </w:p>
    <w:p w14:paraId="7D280F9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EC26D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29A1B0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C4787" w:rsidRPr="001C4787">
        <w:rPr>
          <w:b/>
          <w:sz w:val="22"/>
          <w:szCs w:val="22"/>
        </w:rPr>
        <w:t>KC-zp.272-275/21</w:t>
      </w:r>
      <w:r w:rsidR="00A80738">
        <w:rPr>
          <w:sz w:val="24"/>
        </w:rPr>
        <w:tab/>
        <w:t xml:space="preserve"> </w:t>
      </w:r>
    </w:p>
    <w:p w14:paraId="1D0BEC7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7B035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3D163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896F7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8868A1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C6B73A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C4787" w:rsidRPr="001C4787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513FF64D" w14:textId="77777777" w:rsidR="00A80738" w:rsidRPr="00577BC6" w:rsidRDefault="001C478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C4787">
        <w:rPr>
          <w:b/>
          <w:sz w:val="22"/>
          <w:szCs w:val="22"/>
        </w:rPr>
        <w:t>dostawa 11 szt. foteli biurowych obrotowych - KC-zp.272-275/21</w:t>
      </w:r>
    </w:p>
    <w:p w14:paraId="1DD8C9C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C4787" w:rsidRPr="001C4787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0C0CC8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C4787" w:rsidRPr="001C4787">
        <w:rPr>
          <w:sz w:val="22"/>
          <w:szCs w:val="22"/>
        </w:rPr>
        <w:t>29/07/2021</w:t>
      </w:r>
      <w:r w:rsidR="00FF4AB1" w:rsidRPr="00577BC6">
        <w:rPr>
          <w:sz w:val="22"/>
          <w:szCs w:val="22"/>
        </w:rPr>
        <w:t xml:space="preserve"> o godz. </w:t>
      </w:r>
      <w:r w:rsidR="001C4787" w:rsidRPr="001C4787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313D6A7" w14:textId="77777777" w:rsidTr="003F57CD">
        <w:tc>
          <w:tcPr>
            <w:tcW w:w="993" w:type="dxa"/>
            <w:shd w:val="clear" w:color="auto" w:fill="auto"/>
            <w:vAlign w:val="center"/>
          </w:tcPr>
          <w:p w14:paraId="1F73219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EDCBA2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DE66A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C4787" w:rsidRPr="00493F8C" w14:paraId="5EB8DBEF" w14:textId="77777777" w:rsidTr="006F6F51">
        <w:tc>
          <w:tcPr>
            <w:tcW w:w="993" w:type="dxa"/>
            <w:shd w:val="clear" w:color="auto" w:fill="auto"/>
            <w:vAlign w:val="center"/>
          </w:tcPr>
          <w:p w14:paraId="1B1E85EF" w14:textId="77777777" w:rsidR="001C4787" w:rsidRPr="00490DC0" w:rsidRDefault="001C4787" w:rsidP="006F6F51">
            <w:pPr>
              <w:spacing w:before="120" w:after="120"/>
              <w:jc w:val="center"/>
            </w:pPr>
            <w:r w:rsidRPr="001C4787">
              <w:t>1</w:t>
            </w:r>
          </w:p>
        </w:tc>
        <w:tc>
          <w:tcPr>
            <w:tcW w:w="5244" w:type="dxa"/>
            <w:shd w:val="clear" w:color="auto" w:fill="auto"/>
          </w:tcPr>
          <w:p w14:paraId="7D04DD50" w14:textId="77777777" w:rsidR="001C4787" w:rsidRPr="00490DC0" w:rsidRDefault="001C4787" w:rsidP="006F6F51">
            <w:pPr>
              <w:spacing w:before="40"/>
            </w:pPr>
            <w:proofErr w:type="spellStart"/>
            <w:r w:rsidRPr="001C4787">
              <w:t>Tronus</w:t>
            </w:r>
            <w:proofErr w:type="spellEnd"/>
            <w:r w:rsidRPr="001C4787">
              <w:t xml:space="preserve"> Polska Sp. z o.o.</w:t>
            </w:r>
          </w:p>
          <w:p w14:paraId="3EAB4ECF" w14:textId="77777777" w:rsidR="001C4787" w:rsidRPr="00490DC0" w:rsidRDefault="001C4787" w:rsidP="006F6F51">
            <w:r w:rsidRPr="001C4787">
              <w:t>Ordona</w:t>
            </w:r>
            <w:r w:rsidRPr="00490DC0">
              <w:t xml:space="preserve"> </w:t>
            </w:r>
            <w:r w:rsidRPr="001C4787">
              <w:t>2a</w:t>
            </w:r>
            <w:r w:rsidRPr="00490DC0">
              <w:t xml:space="preserve"> </w:t>
            </w:r>
          </w:p>
          <w:p w14:paraId="4CFB21B5" w14:textId="77777777" w:rsidR="001C4787" w:rsidRPr="00490DC0" w:rsidRDefault="001C4787" w:rsidP="006F6F51">
            <w:pPr>
              <w:spacing w:after="40"/>
              <w:jc w:val="both"/>
            </w:pPr>
            <w:r w:rsidRPr="001C4787">
              <w:t>01-237</w:t>
            </w:r>
            <w:r w:rsidRPr="00490DC0">
              <w:t xml:space="preserve"> </w:t>
            </w:r>
            <w:r w:rsidRPr="001C478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48F3AB" w14:textId="77777777" w:rsidR="001C4787" w:rsidRPr="00490DC0" w:rsidRDefault="001C4787" w:rsidP="006F6F51">
            <w:pPr>
              <w:spacing w:before="120" w:after="120"/>
              <w:jc w:val="both"/>
            </w:pPr>
            <w:r w:rsidRPr="001C4787">
              <w:t>29 360.10 zł</w:t>
            </w:r>
          </w:p>
        </w:tc>
      </w:tr>
      <w:tr w:rsidR="001C4787" w:rsidRPr="00493F8C" w14:paraId="5734B1F7" w14:textId="77777777" w:rsidTr="006F6F51">
        <w:tc>
          <w:tcPr>
            <w:tcW w:w="993" w:type="dxa"/>
            <w:shd w:val="clear" w:color="auto" w:fill="auto"/>
            <w:vAlign w:val="center"/>
          </w:tcPr>
          <w:p w14:paraId="74DA407B" w14:textId="77777777" w:rsidR="001C4787" w:rsidRPr="00490DC0" w:rsidRDefault="001C4787" w:rsidP="006F6F51">
            <w:pPr>
              <w:spacing w:before="120" w:after="120"/>
              <w:jc w:val="center"/>
            </w:pPr>
            <w:r w:rsidRPr="001C4787">
              <w:t>2</w:t>
            </w:r>
          </w:p>
        </w:tc>
        <w:tc>
          <w:tcPr>
            <w:tcW w:w="5244" w:type="dxa"/>
            <w:shd w:val="clear" w:color="auto" w:fill="auto"/>
          </w:tcPr>
          <w:p w14:paraId="73E894A8" w14:textId="4F14E621" w:rsidR="001C4787" w:rsidRPr="00490DC0" w:rsidRDefault="001C4787" w:rsidP="006F6F51">
            <w:pPr>
              <w:spacing w:before="40"/>
            </w:pPr>
            <w:r w:rsidRPr="001C4787">
              <w:t xml:space="preserve">Lobby meble s.c. </w:t>
            </w:r>
          </w:p>
          <w:p w14:paraId="3C9BF97A" w14:textId="77777777" w:rsidR="001C4787" w:rsidRPr="00490DC0" w:rsidRDefault="001C4787" w:rsidP="006F6F51">
            <w:r w:rsidRPr="001C4787">
              <w:t>Pod Fortem</w:t>
            </w:r>
            <w:r w:rsidRPr="00490DC0">
              <w:t xml:space="preserve"> </w:t>
            </w:r>
            <w:r w:rsidRPr="001C4787">
              <w:t>2F</w:t>
            </w:r>
            <w:r w:rsidRPr="00490DC0">
              <w:t xml:space="preserve"> </w:t>
            </w:r>
          </w:p>
          <w:p w14:paraId="46BE8E51" w14:textId="77777777" w:rsidR="001C4787" w:rsidRPr="00490DC0" w:rsidRDefault="001C4787" w:rsidP="006F6F51">
            <w:pPr>
              <w:spacing w:after="40"/>
              <w:jc w:val="both"/>
            </w:pPr>
            <w:r w:rsidRPr="001C4787">
              <w:t>31-302</w:t>
            </w:r>
            <w:r w:rsidRPr="00490DC0">
              <w:t xml:space="preserve"> </w:t>
            </w:r>
            <w:r w:rsidRPr="001C478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66A0D4" w14:textId="77777777" w:rsidR="001C4787" w:rsidRPr="00490DC0" w:rsidRDefault="001C4787" w:rsidP="006F6F51">
            <w:pPr>
              <w:spacing w:before="120" w:after="120"/>
              <w:jc w:val="both"/>
            </w:pPr>
            <w:r w:rsidRPr="001C4787">
              <w:t>11 026.95 zł</w:t>
            </w:r>
          </w:p>
        </w:tc>
      </w:tr>
      <w:tr w:rsidR="001C4787" w:rsidRPr="00493F8C" w14:paraId="04E18112" w14:textId="77777777" w:rsidTr="006F6F51">
        <w:tc>
          <w:tcPr>
            <w:tcW w:w="993" w:type="dxa"/>
            <w:shd w:val="clear" w:color="auto" w:fill="auto"/>
            <w:vAlign w:val="center"/>
          </w:tcPr>
          <w:p w14:paraId="1B9C3F7A" w14:textId="77777777" w:rsidR="001C4787" w:rsidRPr="00490DC0" w:rsidRDefault="001C4787" w:rsidP="006F6F51">
            <w:pPr>
              <w:spacing w:before="120" w:after="120"/>
              <w:jc w:val="center"/>
            </w:pPr>
            <w:r w:rsidRPr="001C4787">
              <w:t>3</w:t>
            </w:r>
          </w:p>
        </w:tc>
        <w:tc>
          <w:tcPr>
            <w:tcW w:w="5244" w:type="dxa"/>
            <w:shd w:val="clear" w:color="auto" w:fill="auto"/>
          </w:tcPr>
          <w:p w14:paraId="543BF0A1" w14:textId="77777777" w:rsidR="001C4787" w:rsidRPr="00490DC0" w:rsidRDefault="001C4787" w:rsidP="006F6F51">
            <w:pPr>
              <w:spacing w:before="40"/>
            </w:pPr>
            <w:r w:rsidRPr="001C4787">
              <w:t>ALDUO Sp. z o.o.</w:t>
            </w:r>
          </w:p>
          <w:p w14:paraId="1A8B2B01" w14:textId="2E4B4EAE" w:rsidR="001C4787" w:rsidRPr="00490DC0" w:rsidRDefault="001C4787" w:rsidP="006F6F51">
            <w:r w:rsidRPr="001C4787">
              <w:t xml:space="preserve">ul. </w:t>
            </w:r>
            <w:r w:rsidR="008C6002">
              <w:t>Z. Miłkowskiego 3/301</w:t>
            </w:r>
            <w:r w:rsidRPr="00490DC0">
              <w:t xml:space="preserve"> </w:t>
            </w:r>
          </w:p>
          <w:p w14:paraId="67FD8905" w14:textId="607DA44C" w:rsidR="001C4787" w:rsidRPr="00490DC0" w:rsidRDefault="008C6002" w:rsidP="006F6F51">
            <w:pPr>
              <w:spacing w:after="40"/>
              <w:jc w:val="both"/>
            </w:pPr>
            <w:r>
              <w:t>0-349</w:t>
            </w:r>
            <w:r w:rsidR="001C4787" w:rsidRPr="00490DC0">
              <w:t xml:space="preserve"> </w:t>
            </w:r>
            <w:r w:rsidR="001C4787" w:rsidRPr="001C478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7E85D9" w14:textId="77777777" w:rsidR="001C4787" w:rsidRPr="00490DC0" w:rsidRDefault="001C4787" w:rsidP="006F6F51">
            <w:pPr>
              <w:spacing w:before="120" w:after="120"/>
              <w:jc w:val="both"/>
            </w:pPr>
            <w:r w:rsidRPr="001C4787">
              <w:t>14 883.00 zł</w:t>
            </w:r>
          </w:p>
        </w:tc>
      </w:tr>
      <w:tr w:rsidR="001C4787" w:rsidRPr="00493F8C" w14:paraId="4C8A0FF8" w14:textId="77777777" w:rsidTr="006F6F51">
        <w:tc>
          <w:tcPr>
            <w:tcW w:w="993" w:type="dxa"/>
            <w:shd w:val="clear" w:color="auto" w:fill="auto"/>
            <w:vAlign w:val="center"/>
          </w:tcPr>
          <w:p w14:paraId="5A213B98" w14:textId="77777777" w:rsidR="001C4787" w:rsidRPr="00490DC0" w:rsidRDefault="001C4787" w:rsidP="006F6F51">
            <w:pPr>
              <w:spacing w:before="120" w:after="120"/>
              <w:jc w:val="center"/>
            </w:pPr>
            <w:r w:rsidRPr="001C4787">
              <w:t>4</w:t>
            </w:r>
          </w:p>
        </w:tc>
        <w:tc>
          <w:tcPr>
            <w:tcW w:w="5244" w:type="dxa"/>
            <w:shd w:val="clear" w:color="auto" w:fill="auto"/>
          </w:tcPr>
          <w:p w14:paraId="47F82EEE" w14:textId="77777777" w:rsidR="001C4787" w:rsidRPr="00490DC0" w:rsidRDefault="001C4787" w:rsidP="006F6F51">
            <w:pPr>
              <w:spacing w:before="40"/>
            </w:pPr>
            <w:r w:rsidRPr="001C4787">
              <w:t>EURO-MEBLE MAŁGORZATA MASŁOŃ</w:t>
            </w:r>
          </w:p>
          <w:p w14:paraId="172D2BD7" w14:textId="77777777" w:rsidR="001C4787" w:rsidRPr="00490DC0" w:rsidRDefault="001C4787" w:rsidP="006F6F51">
            <w:r w:rsidRPr="001C4787">
              <w:t>KS. BP. HERBERTA BEDNORZA</w:t>
            </w:r>
            <w:r w:rsidRPr="00490DC0">
              <w:t xml:space="preserve"> </w:t>
            </w:r>
            <w:r w:rsidRPr="001C4787">
              <w:t>2A-6</w:t>
            </w:r>
            <w:r w:rsidRPr="00490DC0">
              <w:t xml:space="preserve"> </w:t>
            </w:r>
          </w:p>
          <w:p w14:paraId="3AF7A69B" w14:textId="77777777" w:rsidR="001C4787" w:rsidRPr="00490DC0" w:rsidRDefault="001C4787" w:rsidP="006F6F51">
            <w:pPr>
              <w:spacing w:after="40"/>
              <w:jc w:val="both"/>
            </w:pPr>
            <w:r w:rsidRPr="001C4787">
              <w:t>40-384</w:t>
            </w:r>
            <w:r w:rsidRPr="00490DC0">
              <w:t xml:space="preserve"> </w:t>
            </w:r>
            <w:r w:rsidRPr="001C4787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BF576F" w14:textId="77777777" w:rsidR="001C4787" w:rsidRPr="00490DC0" w:rsidRDefault="001C4787" w:rsidP="006F6F51">
            <w:pPr>
              <w:spacing w:before="120" w:after="120"/>
              <w:jc w:val="both"/>
            </w:pPr>
            <w:r w:rsidRPr="001C4787">
              <w:t>15 541.67 zł</w:t>
            </w:r>
          </w:p>
        </w:tc>
      </w:tr>
    </w:tbl>
    <w:p w14:paraId="67938458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1490959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A525A91" w14:textId="6FCD56C1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DA7DF" w14:textId="77777777" w:rsidR="00FF782F" w:rsidRDefault="00FF782F">
      <w:r>
        <w:separator/>
      </w:r>
    </w:p>
  </w:endnote>
  <w:endnote w:type="continuationSeparator" w:id="0">
    <w:p w14:paraId="5A0A14C8" w14:textId="77777777" w:rsidR="00FF782F" w:rsidRDefault="00FF7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5753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EE703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7630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E493241">
        <v:line id="_x0000_s2049" style="position:absolute;left:0;text-align:left;z-index:251657728" from="-3.85pt,8.7pt" to="455.15pt,8.7pt"/>
      </w:pict>
    </w:r>
  </w:p>
  <w:p w14:paraId="7ABE79C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D527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31F2E8" w14:textId="77777777" w:rsidR="009F189D" w:rsidRDefault="009F189D">
    <w:pPr>
      <w:pStyle w:val="Stopka"/>
      <w:tabs>
        <w:tab w:val="clear" w:pos="4536"/>
      </w:tabs>
      <w:jc w:val="center"/>
    </w:pPr>
  </w:p>
  <w:p w14:paraId="7C4066E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F713B" w14:textId="77777777" w:rsidR="00FF782F" w:rsidRDefault="00FF782F">
      <w:r>
        <w:separator/>
      </w:r>
    </w:p>
  </w:footnote>
  <w:footnote w:type="continuationSeparator" w:id="0">
    <w:p w14:paraId="21A67D91" w14:textId="77777777" w:rsidR="00FF782F" w:rsidRDefault="00FF7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F5327" w14:textId="77777777" w:rsidR="001C4787" w:rsidRDefault="001C47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52B61" w14:textId="77777777" w:rsidR="001C4787" w:rsidRDefault="001C47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9BFF2" w14:textId="77777777" w:rsidR="001C4787" w:rsidRDefault="001C47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782F"/>
    <w:rsid w:val="00007727"/>
    <w:rsid w:val="00017720"/>
    <w:rsid w:val="00035488"/>
    <w:rsid w:val="000D7F25"/>
    <w:rsid w:val="000E00E5"/>
    <w:rsid w:val="001146A4"/>
    <w:rsid w:val="00173B20"/>
    <w:rsid w:val="001C4787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C6002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79465A"/>
  <w15:chartTrackingRefBased/>
  <w15:docId w15:val="{B917252C-235C-4B43-94B5-986B6839E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2021-07-29T11:26:00Z</cp:lastPrinted>
  <dcterms:created xsi:type="dcterms:W3CDTF">2021-07-29T11:26:00Z</dcterms:created>
  <dcterms:modified xsi:type="dcterms:W3CDTF">2021-07-29T11:26:00Z</dcterms:modified>
</cp:coreProperties>
</file>