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986AD" w14:textId="33905A56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450553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8E20BE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2F060F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B73AD55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14:paraId="7FCD8358" w14:textId="77777777" w:rsidR="00F0156A" w:rsidRDefault="00F0156A" w:rsidP="00F0156A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A34D5A3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14:paraId="27F47BB3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</w:t>
      </w:r>
    </w:p>
    <w:p w14:paraId="693A3F51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14:paraId="7A9BF697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14:paraId="4C4FFBD6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37D19AF" w14:textId="77777777" w:rsidR="00F0156A" w:rsidRDefault="00F0156A" w:rsidP="00F0156A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14:paraId="126C17B1" w14:textId="614F195A" w:rsidR="008D2AB8" w:rsidRPr="0022732C" w:rsidRDefault="00F0156A" w:rsidP="00F0156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14:paraId="57D5AC8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3B489EF8" w14:textId="77777777" w:rsidR="00B72DAD" w:rsidRPr="00B72DAD" w:rsidRDefault="00B72DAD" w:rsidP="008D2AB8">
      <w:pPr>
        <w:ind w:right="-110"/>
        <w:rPr>
          <w:b/>
        </w:rPr>
      </w:pPr>
      <w:r w:rsidRPr="00B72DAD">
        <w:rPr>
          <w:b/>
        </w:rPr>
        <w:t>Akademia Górniczo - Hutnicza</w:t>
      </w:r>
    </w:p>
    <w:p w14:paraId="6C076775" w14:textId="77777777" w:rsidR="00B72DAD" w:rsidRPr="00B72DAD" w:rsidRDefault="00B72DAD" w:rsidP="008D2AB8">
      <w:pPr>
        <w:ind w:right="-110"/>
        <w:rPr>
          <w:b/>
        </w:rPr>
      </w:pPr>
      <w:r w:rsidRPr="00B72DAD">
        <w:rPr>
          <w:b/>
        </w:rPr>
        <w:t>im. Stanisława Staszica w Krakowie</w:t>
      </w:r>
    </w:p>
    <w:p w14:paraId="7318EBC3" w14:textId="77777777" w:rsidR="008D2AB8" w:rsidRDefault="00B72DAD" w:rsidP="008D2AB8">
      <w:pPr>
        <w:ind w:right="-110"/>
        <w:rPr>
          <w:b/>
        </w:rPr>
      </w:pPr>
      <w:r w:rsidRPr="00B72DAD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198636" w14:textId="77777777" w:rsidR="008D2AB8" w:rsidRDefault="00B72DAD" w:rsidP="008D2AB8">
      <w:pPr>
        <w:ind w:right="-110"/>
        <w:rPr>
          <w:b/>
        </w:rPr>
      </w:pPr>
      <w:r w:rsidRPr="00B72DAD">
        <w:rPr>
          <w:b/>
        </w:rPr>
        <w:t>Al. Mickiewicza</w:t>
      </w:r>
      <w:r w:rsidR="008D2AB8">
        <w:rPr>
          <w:b/>
        </w:rPr>
        <w:t xml:space="preserve"> </w:t>
      </w:r>
      <w:r w:rsidRPr="00B72DAD">
        <w:rPr>
          <w:b/>
        </w:rPr>
        <w:t>30</w:t>
      </w:r>
      <w:r w:rsidR="008D2AB8">
        <w:rPr>
          <w:b/>
        </w:rPr>
        <w:t xml:space="preserve"> </w:t>
      </w:r>
    </w:p>
    <w:p w14:paraId="543E8E86" w14:textId="77777777" w:rsidR="008D2AB8" w:rsidRDefault="00B72DAD" w:rsidP="008D2AB8">
      <w:pPr>
        <w:rPr>
          <w:b/>
        </w:rPr>
      </w:pPr>
      <w:r w:rsidRPr="00B72DAD">
        <w:rPr>
          <w:b/>
        </w:rPr>
        <w:t>30-059</w:t>
      </w:r>
      <w:r w:rsidR="008D2AB8">
        <w:rPr>
          <w:b/>
        </w:rPr>
        <w:t xml:space="preserve"> </w:t>
      </w:r>
      <w:r w:rsidRPr="00B72DAD">
        <w:rPr>
          <w:b/>
        </w:rPr>
        <w:t>Kraków</w:t>
      </w:r>
      <w:r w:rsidR="008D2AB8">
        <w:rPr>
          <w:b/>
        </w:rPr>
        <w:t xml:space="preserve">,  </w:t>
      </w:r>
    </w:p>
    <w:p w14:paraId="7EEE7A66" w14:textId="77777777" w:rsidR="008D2AB8" w:rsidRDefault="008D2AB8" w:rsidP="008D2AB8">
      <w:pPr>
        <w:ind w:firstLine="3969"/>
        <w:rPr>
          <w:b/>
        </w:rPr>
      </w:pPr>
    </w:p>
    <w:p w14:paraId="1DDAA573" w14:textId="2C2485B8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72DAD" w:rsidRPr="00B72DAD">
        <w:rPr>
          <w:b/>
        </w:rPr>
        <w:t>dostawa i montaż mikrofonów konferencyjnych dla budynku U-2 na potrzeby prowadzenia obrad Senatu Uczelni AGH w Krakowie - KC-zp.272-434/21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896728">
        <w:t xml:space="preserve"> </w:t>
      </w:r>
      <w:r>
        <w:t>warunków zamówienia.</w:t>
      </w:r>
    </w:p>
    <w:p w14:paraId="6269AACA" w14:textId="77777777" w:rsidR="005157DA" w:rsidRDefault="005157DA" w:rsidP="008D2AB8">
      <w:pPr>
        <w:widowControl w:val="0"/>
        <w:ind w:right="1"/>
        <w:jc w:val="both"/>
      </w:pPr>
    </w:p>
    <w:p w14:paraId="0478B338" w14:textId="77777777" w:rsidR="005157DA" w:rsidRDefault="005157DA" w:rsidP="005157D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25802A49" w14:textId="77777777" w:rsidR="005157DA" w:rsidRDefault="005157DA" w:rsidP="005157D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0E2FC2D" w14:textId="77777777" w:rsidR="005157DA" w:rsidRDefault="005157DA" w:rsidP="005157D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5EF11307" w14:textId="77777777" w:rsidR="005157DA" w:rsidRDefault="005157DA" w:rsidP="005157D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173D4B9" w14:textId="77777777" w:rsidR="005157DA" w:rsidRDefault="005157DA" w:rsidP="005157D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......................................................................................................................................</w:t>
      </w:r>
    </w:p>
    <w:p w14:paraId="33B4AD9A" w14:textId="77777777" w:rsidR="005157DA" w:rsidRDefault="005157DA" w:rsidP="005157D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574B21B" w14:textId="77777777" w:rsidR="005157DA" w:rsidRDefault="005157DA" w:rsidP="005157DA">
      <w:pPr>
        <w:widowControl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 ……………………. PLN</w:t>
      </w:r>
    </w:p>
    <w:p w14:paraId="4D42765C" w14:textId="03144AC3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157DA">
        <w:rPr>
          <w:b/>
          <w:sz w:val="22"/>
          <w:szCs w:val="22"/>
          <w:highlight w:val="yellow"/>
        </w:rPr>
        <w:t>KRYTERI OCENY OFERT:</w:t>
      </w:r>
    </w:p>
    <w:p w14:paraId="58E18262" w14:textId="4C72468E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 w:rsidR="001E5195">
        <w:rPr>
          <w:b/>
          <w:sz w:val="22"/>
          <w:szCs w:val="22"/>
        </w:rPr>
        <w:t xml:space="preserve">na urządzenia oraz na montaż </w:t>
      </w:r>
      <w:r>
        <w:rPr>
          <w:b/>
          <w:sz w:val="22"/>
          <w:szCs w:val="22"/>
        </w:rPr>
        <w:t>wynosi: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……………….  </w:t>
      </w:r>
      <w:r>
        <w:rPr>
          <w:b/>
          <w:sz w:val="22"/>
          <w:szCs w:val="22"/>
        </w:rPr>
        <w:t>miesięcy</w:t>
      </w:r>
    </w:p>
    <w:p w14:paraId="17FDB7C8" w14:textId="67C832AF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Standard nadajnika bezprzewodowego</w:t>
      </w:r>
      <w:r w:rsidR="001E5195">
        <w:rPr>
          <w:b/>
          <w:sz w:val="22"/>
          <w:szCs w:val="22"/>
        </w:rPr>
        <w:t xml:space="preserve"> na pulpit oraz na jednostkę </w:t>
      </w:r>
      <w:proofErr w:type="spellStart"/>
      <w:r w:rsidR="001E5195">
        <w:rPr>
          <w:b/>
          <w:sz w:val="22"/>
          <w:szCs w:val="22"/>
        </w:rPr>
        <w:t>centarlną</w:t>
      </w:r>
      <w:proofErr w:type="spellEnd"/>
      <w:r>
        <w:rPr>
          <w:b/>
          <w:sz w:val="22"/>
          <w:szCs w:val="22"/>
        </w:rPr>
        <w:t>: TAK/NIE</w:t>
      </w:r>
      <w:r w:rsidRPr="005157DA">
        <w:rPr>
          <w:b/>
          <w:color w:val="FF0000"/>
          <w:sz w:val="22"/>
          <w:szCs w:val="22"/>
        </w:rPr>
        <w:t>*</w:t>
      </w:r>
    </w:p>
    <w:p w14:paraId="5CA5A486" w14:textId="49FD28BE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Funkcje pulpitu dla os. Niepełnosprawnych: TAK/NIE</w:t>
      </w:r>
      <w:r w:rsidRPr="005157DA">
        <w:rPr>
          <w:b/>
          <w:color w:val="FF0000"/>
          <w:sz w:val="22"/>
          <w:szCs w:val="22"/>
        </w:rPr>
        <w:t>*</w:t>
      </w:r>
    </w:p>
    <w:p w14:paraId="1010EB93" w14:textId="47A82C8E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Możliwość pracy pulpitu bez włożonej baterii: TAK/NIE</w:t>
      </w:r>
      <w:r w:rsidRPr="005157DA">
        <w:rPr>
          <w:b/>
          <w:color w:val="FF0000"/>
          <w:sz w:val="22"/>
          <w:szCs w:val="22"/>
        </w:rPr>
        <w:t>*</w:t>
      </w:r>
    </w:p>
    <w:p w14:paraId="19C22C90" w14:textId="0519D77B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Podwójna bateria: TAK/NIE</w:t>
      </w:r>
      <w:r w:rsidRPr="005157DA">
        <w:rPr>
          <w:b/>
          <w:color w:val="FF0000"/>
          <w:sz w:val="22"/>
          <w:szCs w:val="22"/>
        </w:rPr>
        <w:t>*</w:t>
      </w:r>
    </w:p>
    <w:p w14:paraId="4B6C312C" w14:textId="1AC0CDFB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Uwierzytelnianie WPA2 klasy Enterprise: TAK/NIE</w:t>
      </w:r>
      <w:r w:rsidRPr="005157DA">
        <w:rPr>
          <w:b/>
          <w:color w:val="FF0000"/>
          <w:sz w:val="22"/>
          <w:szCs w:val="22"/>
        </w:rPr>
        <w:t>*</w:t>
      </w:r>
    </w:p>
    <w:p w14:paraId="71AAD173" w14:textId="50F5E5EE" w:rsidR="005157DA" w:rsidRDefault="005157DA" w:rsidP="005157D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157DA">
        <w:rPr>
          <w:b/>
          <w:color w:val="FF0000"/>
          <w:sz w:val="22"/>
          <w:szCs w:val="22"/>
        </w:rPr>
        <w:t>*</w:t>
      </w:r>
      <w:r>
        <w:rPr>
          <w:b/>
          <w:sz w:val="22"/>
          <w:szCs w:val="22"/>
        </w:rPr>
        <w:t>należy zaznaczyć odpowiednią opcję</w:t>
      </w:r>
    </w:p>
    <w:p w14:paraId="5226AD90" w14:textId="76E03784" w:rsidR="005157DA" w:rsidRDefault="005157DA" w:rsidP="005157DA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>Termin realizacji umowy: do 28 dni od daty podpisania umowy.</w:t>
      </w:r>
    </w:p>
    <w:p w14:paraId="30DD45F4" w14:textId="77777777" w:rsidR="005157DA" w:rsidRDefault="005157DA" w:rsidP="005157DA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3D176E9" w14:textId="77777777" w:rsidR="005157DA" w:rsidRDefault="005157DA" w:rsidP="005157DA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5CB9740" w14:textId="77777777" w:rsidR="005157DA" w:rsidRDefault="005157DA" w:rsidP="005157DA">
      <w:pPr>
        <w:tabs>
          <w:tab w:val="left" w:pos="426"/>
        </w:tabs>
        <w:jc w:val="both"/>
        <w:rPr>
          <w:sz w:val="22"/>
          <w:szCs w:val="22"/>
        </w:rPr>
      </w:pPr>
    </w:p>
    <w:p w14:paraId="6E76141D" w14:textId="77777777" w:rsidR="005157DA" w:rsidRDefault="005157DA" w:rsidP="005157DA">
      <w:pPr>
        <w:tabs>
          <w:tab w:val="left" w:pos="426"/>
        </w:tabs>
        <w:jc w:val="both"/>
        <w:rPr>
          <w:sz w:val="22"/>
          <w:szCs w:val="22"/>
        </w:rPr>
      </w:pPr>
    </w:p>
    <w:p w14:paraId="34D7A7BA" w14:textId="77777777" w:rsidR="005157DA" w:rsidRDefault="005157DA" w:rsidP="005157DA">
      <w:pPr>
        <w:rPr>
          <w:b/>
          <w:sz w:val="22"/>
          <w:szCs w:val="22"/>
          <w:u w:val="single"/>
        </w:rPr>
      </w:pPr>
    </w:p>
    <w:p w14:paraId="504A5F63" w14:textId="77777777" w:rsidR="005157DA" w:rsidRDefault="005157DA" w:rsidP="005157DA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503A4A7B" w14:textId="77777777" w:rsidR="005157DA" w:rsidRDefault="005157DA" w:rsidP="005157D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74831A4" w14:textId="59D8376D" w:rsidR="005157DA" w:rsidRDefault="005157DA" w:rsidP="005157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4CADC3B" w14:textId="0BFB752B" w:rsidR="005157DA" w:rsidRPr="005157DA" w:rsidRDefault="005157DA" w:rsidP="005157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157DA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56F6F0B" w14:textId="77777777" w:rsidR="005157DA" w:rsidRDefault="005157DA" w:rsidP="005157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03C7E5" w14:textId="77777777" w:rsidR="005157DA" w:rsidRDefault="005157DA" w:rsidP="005157D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F18804C" w14:textId="77777777" w:rsidR="005157DA" w:rsidRDefault="005157DA" w:rsidP="005157D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157DA" w14:paraId="6DD8E897" w14:textId="77777777" w:rsidTr="005157D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FEB0DC" w14:textId="77777777" w:rsidR="005157DA" w:rsidRDefault="005157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D3CC2E" w14:textId="77777777" w:rsidR="005157DA" w:rsidRDefault="005157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A4CB589" w14:textId="77777777" w:rsidR="005157DA" w:rsidRDefault="005157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DD24C7" w14:textId="77777777" w:rsidR="005157DA" w:rsidRDefault="005157D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5157DA" w14:paraId="35AFDDCF" w14:textId="77777777" w:rsidTr="005157D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E443" w14:textId="77777777" w:rsidR="005157DA" w:rsidRDefault="005157D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C4BE79" w14:textId="77777777" w:rsidR="005157DA" w:rsidRDefault="005157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C0385" w14:textId="77777777" w:rsidR="005157DA" w:rsidRDefault="005157D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DD1588" w14:textId="77777777" w:rsidR="005157DA" w:rsidRDefault="005157DA" w:rsidP="005157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A8FD93F" w14:textId="77777777" w:rsidR="005157DA" w:rsidRDefault="005157DA" w:rsidP="005157DA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5B8E33BB" w14:textId="77777777" w:rsidR="005157DA" w:rsidRDefault="005157DA" w:rsidP="005157D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796371B5" w14:textId="77777777" w:rsidR="005157DA" w:rsidRDefault="005157DA" w:rsidP="005157D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70E38B8" w14:textId="77777777" w:rsidR="005157DA" w:rsidRDefault="005157DA" w:rsidP="005157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7A2D05E" w14:textId="77777777" w:rsidR="005157DA" w:rsidRDefault="005157DA" w:rsidP="005157D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C20AB26" w14:textId="77777777" w:rsidR="005157DA" w:rsidRDefault="005157DA" w:rsidP="005157D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C52942A" w14:textId="77777777" w:rsidR="005157DA" w:rsidRDefault="005157DA" w:rsidP="005157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</w:t>
      </w:r>
    </w:p>
    <w:p w14:paraId="170AF46A" w14:textId="77777777" w:rsidR="005157DA" w:rsidRDefault="005157DA" w:rsidP="005157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A4F423A" w14:textId="77777777" w:rsidR="005157DA" w:rsidRDefault="005157DA" w:rsidP="005157D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6DAC7BFE" w14:textId="77777777" w:rsidR="005157DA" w:rsidRDefault="005157DA" w:rsidP="005157DA">
      <w:pPr>
        <w:jc w:val="both"/>
        <w:rPr>
          <w:sz w:val="22"/>
          <w:szCs w:val="22"/>
        </w:rPr>
      </w:pPr>
    </w:p>
    <w:p w14:paraId="0D1D9FB6" w14:textId="77777777" w:rsidR="005157DA" w:rsidRDefault="005157DA" w:rsidP="005157DA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</w:p>
    <w:p w14:paraId="4484B3E7" w14:textId="77777777" w:rsidR="005157DA" w:rsidRDefault="005157DA" w:rsidP="005157DA">
      <w:pPr>
        <w:jc w:val="both"/>
        <w:rPr>
          <w:sz w:val="22"/>
          <w:szCs w:val="22"/>
        </w:rPr>
      </w:pPr>
    </w:p>
    <w:p w14:paraId="31F673E5" w14:textId="77777777" w:rsidR="005157DA" w:rsidRDefault="005157DA" w:rsidP="005157DA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ab/>
      </w:r>
    </w:p>
    <w:p w14:paraId="20F44446" w14:textId="69916E8C" w:rsidR="00FE545C" w:rsidRPr="000234C1" w:rsidRDefault="005157DA" w:rsidP="000234C1">
      <w:pPr>
        <w:jc w:val="center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podpisać kwalifikowanym podpisem elektronicznym</w:t>
      </w:r>
    </w:p>
    <w:sectPr w:rsidR="00FE545C" w:rsidRPr="000234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13BA1" w14:textId="77777777" w:rsidR="007D70CE" w:rsidRDefault="007D70CE">
      <w:r>
        <w:separator/>
      </w:r>
    </w:p>
  </w:endnote>
  <w:endnote w:type="continuationSeparator" w:id="0">
    <w:p w14:paraId="0A0187E8" w14:textId="77777777" w:rsidR="007D70CE" w:rsidRDefault="007D7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02B29D" w14:textId="77777777" w:rsidR="00B72DAD" w:rsidRDefault="00B72D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C88A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AD568" w14:textId="77777777" w:rsidR="00B72DAD" w:rsidRDefault="00B72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7F6CD" w14:textId="77777777" w:rsidR="007D70CE" w:rsidRDefault="007D70CE">
      <w:r>
        <w:separator/>
      </w:r>
    </w:p>
  </w:footnote>
  <w:footnote w:type="continuationSeparator" w:id="0">
    <w:p w14:paraId="2B18BEAA" w14:textId="77777777" w:rsidR="007D70CE" w:rsidRDefault="007D7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BAE2F" w14:textId="77777777" w:rsidR="00B72DAD" w:rsidRDefault="00B72D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F3FF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06C0A" w14:textId="77777777" w:rsidR="00B72DAD" w:rsidRDefault="00B72D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103EC7"/>
    <w:multiLevelType w:val="hybridMultilevel"/>
    <w:tmpl w:val="3CB662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70CE"/>
    <w:rsid w:val="00012286"/>
    <w:rsid w:val="000234C1"/>
    <w:rsid w:val="00071CCC"/>
    <w:rsid w:val="000B731D"/>
    <w:rsid w:val="000C6D02"/>
    <w:rsid w:val="000D6134"/>
    <w:rsid w:val="000E09C7"/>
    <w:rsid w:val="000F6589"/>
    <w:rsid w:val="00106636"/>
    <w:rsid w:val="00116EC6"/>
    <w:rsid w:val="001801DD"/>
    <w:rsid w:val="001D4612"/>
    <w:rsid w:val="001E5195"/>
    <w:rsid w:val="00207E98"/>
    <w:rsid w:val="002723B0"/>
    <w:rsid w:val="00315A4A"/>
    <w:rsid w:val="004B7300"/>
    <w:rsid w:val="004C6753"/>
    <w:rsid w:val="005157DA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D70CE"/>
    <w:rsid w:val="00833933"/>
    <w:rsid w:val="00853083"/>
    <w:rsid w:val="00896728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2DAD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0156A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D9858D"/>
  <w15:chartTrackingRefBased/>
  <w15:docId w15:val="{508AB1BF-6442-41BD-915B-895CDB987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15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2021-08-13T09:03:00Z</cp:lastPrinted>
  <dcterms:created xsi:type="dcterms:W3CDTF">2021-08-13T09:03:00Z</dcterms:created>
  <dcterms:modified xsi:type="dcterms:W3CDTF">2021-08-13T09:03:00Z</dcterms:modified>
</cp:coreProperties>
</file>