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33DBBC5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817A41">
        <w:rPr>
          <w:b/>
          <w:sz w:val="24"/>
        </w:rPr>
        <w:t>434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5C77B6B3" w:rsidR="001B2C00" w:rsidRPr="00C85E06" w:rsidRDefault="00817A41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17A41">
        <w:rPr>
          <w:rFonts w:ascii="Verdana" w:eastAsia="Times New Roman" w:hAnsi="Verdana"/>
          <w:b/>
          <w:sz w:val="20"/>
          <w:szCs w:val="20"/>
          <w:lang w:eastAsia="pl-PL"/>
        </w:rPr>
        <w:t>dostawa i montaż mikrofonów konferencyjnych dla budynku U-2 na potrzeby prowadzenia obrad Senatu Uczelni AGH w Krakowie - KC-zp.272-434/21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7A4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2021-08-10T07:35:00Z</dcterms:created>
  <dcterms:modified xsi:type="dcterms:W3CDTF">2021-08-10T07:35:00Z</dcterms:modified>
</cp:coreProperties>
</file>