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EC9F2" w14:textId="0FD12CA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A21A3D">
        <w:rPr>
          <w:bCs/>
          <w:i w:val="0"/>
          <w:sz w:val="22"/>
          <w:szCs w:val="22"/>
        </w:rPr>
        <w:t xml:space="preserve">nr </w:t>
      </w:r>
      <w:r w:rsidR="00AE15D5">
        <w:rPr>
          <w:bCs/>
          <w:i w:val="0"/>
          <w:sz w:val="22"/>
          <w:szCs w:val="22"/>
        </w:rPr>
        <w:t>5</w:t>
      </w:r>
      <w:r w:rsidR="00A21A3D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5505E41" w14:textId="77777777" w:rsidTr="00AF7375">
        <w:tc>
          <w:tcPr>
            <w:tcW w:w="9104" w:type="dxa"/>
            <w:shd w:val="clear" w:color="auto" w:fill="auto"/>
          </w:tcPr>
          <w:p w14:paraId="26361F0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73CA4DF" w14:textId="67C7EB8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565E4">
        <w:rPr>
          <w:rFonts w:ascii="Times New Roman" w:eastAsia="Times New Roman" w:hAnsi="Times New Roman"/>
          <w:b/>
          <w:lang w:eastAsia="pl-PL"/>
        </w:rPr>
        <w:t>434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C8E073B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FB844F7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7B3A8C2C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020690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669DA87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5F1549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647261B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28DC05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317831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0E0FBC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3E7E601C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139F096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6CF58D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B914D90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0594C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CCC4365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589E690" w14:textId="6224F68F" w:rsidR="005565E4" w:rsidRDefault="005565E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5565E4">
        <w:rPr>
          <w:rFonts w:ascii="Times New Roman" w:eastAsia="Times New Roman" w:hAnsi="Times New Roman"/>
          <w:b/>
          <w:lang w:eastAsia="pl-PL"/>
        </w:rPr>
        <w:t>dostaw</w:t>
      </w:r>
      <w:r>
        <w:rPr>
          <w:rFonts w:ascii="Times New Roman" w:eastAsia="Times New Roman" w:hAnsi="Times New Roman"/>
          <w:b/>
          <w:lang w:eastAsia="pl-PL"/>
        </w:rPr>
        <w:t>ę</w:t>
      </w:r>
      <w:r w:rsidRPr="005565E4">
        <w:rPr>
          <w:rFonts w:ascii="Times New Roman" w:eastAsia="Times New Roman" w:hAnsi="Times New Roman"/>
          <w:b/>
          <w:lang w:eastAsia="pl-PL"/>
        </w:rPr>
        <w:t xml:space="preserve"> i montaż mikrofonów konferencyjnych dla budynku U-2 na potrzeby prowadzenia obrad Senatu Uczelni AGH w Krakowie - KC-zp.272-434/21</w:t>
      </w:r>
    </w:p>
    <w:p w14:paraId="4656EE5E" w14:textId="0FAA5BA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00359B4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9501C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E72937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C8F805E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83C449B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B20B97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177C4D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AC6AE2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136C9A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B3A1B6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39EE86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C8055AF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263ED98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E9EC3F2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DB89E" w14:textId="77777777" w:rsidR="00430F3A" w:rsidRDefault="00430F3A" w:rsidP="00025386">
      <w:pPr>
        <w:spacing w:after="0" w:line="240" w:lineRule="auto"/>
      </w:pPr>
      <w:r>
        <w:separator/>
      </w:r>
    </w:p>
  </w:endnote>
  <w:endnote w:type="continuationSeparator" w:id="0">
    <w:p w14:paraId="293BA561" w14:textId="77777777" w:rsidR="00430F3A" w:rsidRDefault="00430F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4D84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7E0AC" w14:textId="77777777"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EA5EB4" wp14:editId="3E400A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6931CC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C490A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F02F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0120E" w14:textId="77777777" w:rsidR="00430F3A" w:rsidRDefault="00430F3A" w:rsidP="00025386">
      <w:pPr>
        <w:spacing w:after="0" w:line="240" w:lineRule="auto"/>
      </w:pPr>
      <w:r>
        <w:separator/>
      </w:r>
    </w:p>
  </w:footnote>
  <w:footnote w:type="continuationSeparator" w:id="0">
    <w:p w14:paraId="7258F0A8" w14:textId="77777777" w:rsidR="00430F3A" w:rsidRDefault="00430F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63BFF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E2C1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2258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25386"/>
    <w:rsid w:val="000423B9"/>
    <w:rsid w:val="0008375A"/>
    <w:rsid w:val="00084786"/>
    <w:rsid w:val="0016158F"/>
    <w:rsid w:val="001743BF"/>
    <w:rsid w:val="001C2314"/>
    <w:rsid w:val="0020720C"/>
    <w:rsid w:val="00213980"/>
    <w:rsid w:val="00297659"/>
    <w:rsid w:val="003100DC"/>
    <w:rsid w:val="003E5CF0"/>
    <w:rsid w:val="00430F3A"/>
    <w:rsid w:val="004374F2"/>
    <w:rsid w:val="00460705"/>
    <w:rsid w:val="00485239"/>
    <w:rsid w:val="004E27D7"/>
    <w:rsid w:val="0055145C"/>
    <w:rsid w:val="005565E4"/>
    <w:rsid w:val="005624D8"/>
    <w:rsid w:val="005777B8"/>
    <w:rsid w:val="00620476"/>
    <w:rsid w:val="00657A47"/>
    <w:rsid w:val="006F300F"/>
    <w:rsid w:val="00745A44"/>
    <w:rsid w:val="007666D6"/>
    <w:rsid w:val="00824D73"/>
    <w:rsid w:val="00830970"/>
    <w:rsid w:val="008B797E"/>
    <w:rsid w:val="008F2498"/>
    <w:rsid w:val="0093388F"/>
    <w:rsid w:val="009662A2"/>
    <w:rsid w:val="00A21A3D"/>
    <w:rsid w:val="00A54D29"/>
    <w:rsid w:val="00A56A6F"/>
    <w:rsid w:val="00A86168"/>
    <w:rsid w:val="00A87380"/>
    <w:rsid w:val="00AE15D5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8B172B6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2</cp:revision>
  <cp:lastPrinted>2021-02-19T06:58:00Z</cp:lastPrinted>
  <dcterms:created xsi:type="dcterms:W3CDTF">2021-08-10T08:47:00Z</dcterms:created>
  <dcterms:modified xsi:type="dcterms:W3CDTF">2021-08-10T08:47:00Z</dcterms:modified>
</cp:coreProperties>
</file>