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81966" w14:textId="2D7FEC14"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957839">
        <w:rPr>
          <w:b/>
          <w:sz w:val="24"/>
          <w:szCs w:val="24"/>
        </w:rPr>
        <w:t>6</w:t>
      </w:r>
    </w:p>
    <w:p w14:paraId="6EB33F89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D9950AB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217F2FD5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75AC32A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5FFDF25B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2C476D91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4B432BB7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6AF0F5BA" w14:textId="79A3A373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1745E" w:rsidRPr="0011745E">
        <w:rPr>
          <w:sz w:val="24"/>
          <w:szCs w:val="24"/>
        </w:rPr>
        <w:t>przetarg</w:t>
      </w:r>
      <w:r w:rsidR="0079071F">
        <w:rPr>
          <w:sz w:val="24"/>
          <w:szCs w:val="24"/>
        </w:rPr>
        <w:t>u</w:t>
      </w:r>
      <w:r w:rsidR="0011745E" w:rsidRPr="0011745E">
        <w:rPr>
          <w:sz w:val="24"/>
          <w:szCs w:val="24"/>
        </w:rPr>
        <w:t xml:space="preserve"> nieograniczon</w:t>
      </w:r>
      <w:r w:rsidR="0079071F">
        <w:rPr>
          <w:sz w:val="24"/>
          <w:szCs w:val="24"/>
        </w:rPr>
        <w:t>ego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957839" w:rsidRPr="00957839">
        <w:rPr>
          <w:b/>
          <w:sz w:val="24"/>
          <w:szCs w:val="24"/>
        </w:rPr>
        <w:t>dostaw</w:t>
      </w:r>
      <w:r w:rsidR="00957839">
        <w:rPr>
          <w:b/>
          <w:sz w:val="24"/>
          <w:szCs w:val="24"/>
        </w:rPr>
        <w:t>ę</w:t>
      </w:r>
      <w:r w:rsidR="00957839" w:rsidRPr="00957839">
        <w:rPr>
          <w:b/>
          <w:sz w:val="24"/>
          <w:szCs w:val="24"/>
        </w:rPr>
        <w:t xml:space="preserve"> i montaż mikrofonów konferencyjnych dla budynku U-2 na potrzeby prowadzenia obrad Senatu Uczelni AGH w Krakowie - KC-zp.272-434/21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390FD024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EB0BA63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1161C6" w14:paraId="47A456A8" w14:textId="66B7D777" w:rsidTr="002F7D6F">
        <w:trPr>
          <w:cantSplit/>
          <w:trHeight w:val="811"/>
        </w:trPr>
        <w:tc>
          <w:tcPr>
            <w:tcW w:w="626" w:type="dxa"/>
            <w:vAlign w:val="center"/>
          </w:tcPr>
          <w:p w14:paraId="4CEB427A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78622C57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694C06A1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404C3BF1" w14:textId="77777777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  <w:tc>
          <w:tcPr>
            <w:tcW w:w="1879" w:type="dxa"/>
            <w:vAlign w:val="center"/>
          </w:tcPr>
          <w:p w14:paraId="35D1CD11" w14:textId="3354E069" w:rsidR="001161C6" w:rsidRDefault="001161C6" w:rsidP="001161C6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PLN</w:t>
            </w:r>
          </w:p>
        </w:tc>
      </w:tr>
      <w:tr w:rsidR="001161C6" w14:paraId="2900A794" w14:textId="4CB4E10A" w:rsidTr="002F7D6F">
        <w:trPr>
          <w:cantSplit/>
          <w:trHeight w:hRule="exact" w:val="291"/>
        </w:trPr>
        <w:tc>
          <w:tcPr>
            <w:tcW w:w="626" w:type="dxa"/>
            <w:vAlign w:val="center"/>
          </w:tcPr>
          <w:p w14:paraId="069D372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5859E859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0C3390F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03D54D3C" w14:textId="16BEB8D2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522A0AA2" w14:textId="56E0BFFD" w:rsidR="001161C6" w:rsidRDefault="001161C6" w:rsidP="001161C6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1161C6" w14:paraId="365B2DA9" w14:textId="31E6C610" w:rsidTr="001161C6">
        <w:trPr>
          <w:cantSplit/>
          <w:trHeight w:val="939"/>
        </w:trPr>
        <w:tc>
          <w:tcPr>
            <w:tcW w:w="626" w:type="dxa"/>
          </w:tcPr>
          <w:p w14:paraId="192995C3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B6307C5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12DF7AB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337972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6AF83AC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CED0454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D492C26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73A504EA" w14:textId="7B2FB3EC" w:rsidTr="001161C6">
        <w:trPr>
          <w:cantSplit/>
          <w:trHeight w:val="939"/>
        </w:trPr>
        <w:tc>
          <w:tcPr>
            <w:tcW w:w="626" w:type="dxa"/>
          </w:tcPr>
          <w:p w14:paraId="62F36D81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FBCE826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7D22BE1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E516A1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45ECB2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BCBE315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0166A54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76A779D5" w14:textId="26FA13A0" w:rsidTr="001161C6">
        <w:trPr>
          <w:cantSplit/>
          <w:trHeight w:val="954"/>
        </w:trPr>
        <w:tc>
          <w:tcPr>
            <w:tcW w:w="626" w:type="dxa"/>
          </w:tcPr>
          <w:p w14:paraId="1CBA6C3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6D5258F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A0EBAAA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F671CB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1C67C9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7D36AE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2CFA562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0089C447" w14:textId="53088CA6" w:rsidTr="001161C6">
        <w:trPr>
          <w:cantSplit/>
          <w:trHeight w:val="939"/>
        </w:trPr>
        <w:tc>
          <w:tcPr>
            <w:tcW w:w="626" w:type="dxa"/>
          </w:tcPr>
          <w:p w14:paraId="11F9E8A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3B5FF7E9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6BB66EEC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AF7C778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EAC3C16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04B9FF3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08934D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2F4AA4F6" w14:textId="0607A008" w:rsidTr="001161C6">
        <w:trPr>
          <w:cantSplit/>
          <w:trHeight w:val="939"/>
        </w:trPr>
        <w:tc>
          <w:tcPr>
            <w:tcW w:w="626" w:type="dxa"/>
          </w:tcPr>
          <w:p w14:paraId="403B98A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495D3097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71DECF2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3A5A55B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4C5473C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  <w:tcBorders>
              <w:bottom w:val="single" w:sz="6" w:space="0" w:color="000000"/>
            </w:tcBorders>
          </w:tcPr>
          <w:p w14:paraId="6E7F75EE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D930914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161C6" w14:paraId="26BA08FE" w14:textId="3CD02A9E" w:rsidTr="001161C6">
        <w:trPr>
          <w:cantSplit/>
          <w:trHeight w:val="269"/>
        </w:trPr>
        <w:tc>
          <w:tcPr>
            <w:tcW w:w="626" w:type="dxa"/>
          </w:tcPr>
          <w:p w14:paraId="5DA734E0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72A46876" w14:textId="77777777" w:rsidR="001161C6" w:rsidRDefault="001161C6" w:rsidP="001161C6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28487712" w14:textId="77777777" w:rsidR="001161C6" w:rsidRDefault="001161C6" w:rsidP="001161C6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271333E1" w14:textId="77777777" w:rsidR="001161C6" w:rsidRDefault="001161C6" w:rsidP="001161C6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nil"/>
              <w:tr2bl w:val="nil"/>
            </w:tcBorders>
            <w:vAlign w:val="center"/>
          </w:tcPr>
          <w:p w14:paraId="18FFCE09" w14:textId="77777777" w:rsidR="001161C6" w:rsidRPr="001161C6" w:rsidRDefault="001161C6" w:rsidP="001161C6"/>
        </w:tc>
      </w:tr>
    </w:tbl>
    <w:p w14:paraId="49F7D256" w14:textId="77777777" w:rsidR="00E93A60" w:rsidRDefault="00E93A60" w:rsidP="00DD5E6B">
      <w:pPr>
        <w:spacing w:line="360" w:lineRule="auto"/>
        <w:jc w:val="both"/>
      </w:pPr>
    </w:p>
    <w:p w14:paraId="434D13D2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6A801B48" w14:textId="1A1A2B2B" w:rsidR="00DB398A" w:rsidRDefault="00DB398A" w:rsidP="00DB398A">
      <w:pPr>
        <w:tabs>
          <w:tab w:val="left" w:pos="540"/>
          <w:tab w:val="left" w:pos="780"/>
        </w:tabs>
        <w:suppressAutoHyphens/>
        <w:jc w:val="both"/>
        <w:rPr>
          <w:color w:val="FF0000"/>
          <w:lang w:eastAsia="zh-CN"/>
        </w:rPr>
      </w:pPr>
      <w:r>
        <w:rPr>
          <w:b/>
          <w:color w:val="FF0000"/>
          <w:lang w:eastAsia="zh-CN"/>
        </w:rPr>
        <w:t>Dokument należy złożyć, z zachowaniem postaci elektronicznej i podpisać kwalifikowanym podpisem elektronicznym</w:t>
      </w:r>
      <w:r>
        <w:rPr>
          <w:color w:val="FF0000"/>
          <w:lang w:eastAsia="zh-CN"/>
        </w:rPr>
        <w:t>.</w:t>
      </w:r>
    </w:p>
    <w:p w14:paraId="5C026E84" w14:textId="4E8F3E19" w:rsidR="007335B2" w:rsidRPr="000C4504" w:rsidRDefault="007335B2" w:rsidP="00DD5E6B">
      <w:pPr>
        <w:tabs>
          <w:tab w:val="left" w:pos="5040"/>
        </w:tabs>
        <w:ind w:left="708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B6957" w14:textId="77777777" w:rsidR="00E4550F" w:rsidRDefault="00E4550F">
      <w:r>
        <w:separator/>
      </w:r>
    </w:p>
  </w:endnote>
  <w:endnote w:type="continuationSeparator" w:id="0">
    <w:p w14:paraId="6EA09430" w14:textId="77777777" w:rsidR="00E4550F" w:rsidRDefault="00E45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78095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A32F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570A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AA48A" w14:textId="77777777" w:rsidR="00E4550F" w:rsidRDefault="00E4550F">
      <w:r>
        <w:separator/>
      </w:r>
    </w:p>
  </w:footnote>
  <w:footnote w:type="continuationSeparator" w:id="0">
    <w:p w14:paraId="1AAC8972" w14:textId="77777777" w:rsidR="00E4550F" w:rsidRDefault="00E4550F">
      <w:r>
        <w:continuationSeparator/>
      </w:r>
    </w:p>
  </w:footnote>
  <w:footnote w:id="1">
    <w:p w14:paraId="7E938C6C" w14:textId="77777777" w:rsidR="001161C6" w:rsidRDefault="001161C6" w:rsidP="001161C6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BC54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5708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D1933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50F"/>
    <w:rsid w:val="00054B56"/>
    <w:rsid w:val="000C4504"/>
    <w:rsid w:val="001161C6"/>
    <w:rsid w:val="0011745E"/>
    <w:rsid w:val="002355F4"/>
    <w:rsid w:val="002605A3"/>
    <w:rsid w:val="002646BC"/>
    <w:rsid w:val="002F6942"/>
    <w:rsid w:val="00326EA6"/>
    <w:rsid w:val="003857B7"/>
    <w:rsid w:val="00437D39"/>
    <w:rsid w:val="006A5B9B"/>
    <w:rsid w:val="006B58EB"/>
    <w:rsid w:val="006F12AA"/>
    <w:rsid w:val="007335B2"/>
    <w:rsid w:val="00750860"/>
    <w:rsid w:val="0079071F"/>
    <w:rsid w:val="008D3D57"/>
    <w:rsid w:val="00957839"/>
    <w:rsid w:val="00A1762A"/>
    <w:rsid w:val="00B538A0"/>
    <w:rsid w:val="00C1516B"/>
    <w:rsid w:val="00CD0D35"/>
    <w:rsid w:val="00DB398A"/>
    <w:rsid w:val="00DD5E6B"/>
    <w:rsid w:val="00E154E9"/>
    <w:rsid w:val="00E43856"/>
    <w:rsid w:val="00E4550F"/>
    <w:rsid w:val="00E93A60"/>
    <w:rsid w:val="00EB64E2"/>
    <w:rsid w:val="00F5616D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DCB7"/>
  <w15:chartTrackingRefBased/>
  <w15:docId w15:val="{AFE56664-22E5-41FB-9912-AD227815F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8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102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2021-08-10T08:06:00Z</dcterms:created>
  <dcterms:modified xsi:type="dcterms:W3CDTF">2021-08-12T10:31:00Z</dcterms:modified>
</cp:coreProperties>
</file>