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707684" w:rsidRPr="002A16E2" w:rsidRDefault="00707684" w:rsidP="0070768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:rsidR="00707684" w:rsidRPr="00FA50AF" w:rsidRDefault="00707684" w:rsidP="00707684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:rsidR="00707684" w:rsidRPr="002A16E2" w:rsidRDefault="00707684" w:rsidP="0070768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:rsidR="00707684" w:rsidRPr="002A16E2" w:rsidRDefault="00707684" w:rsidP="0070768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:rsidR="00707684" w:rsidRPr="002A16E2" w:rsidRDefault="00707684" w:rsidP="0070768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:rsidR="00707684" w:rsidRPr="002A16E2" w:rsidRDefault="00707684" w:rsidP="0070768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:rsidR="00707684" w:rsidRPr="002A16E2" w:rsidRDefault="00707684" w:rsidP="0070768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707684" w:rsidRPr="002A16E2" w:rsidRDefault="00707684" w:rsidP="0070768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:rsidR="00707684" w:rsidRPr="002A16E2" w:rsidRDefault="00707684" w:rsidP="0070768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:rsidR="00707684" w:rsidRPr="002A16E2" w:rsidRDefault="00707684" w:rsidP="00707684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:rsidR="00707684" w:rsidRPr="002A16E2" w:rsidRDefault="00707684" w:rsidP="0070768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:rsidR="00707684" w:rsidRPr="002A16E2" w:rsidRDefault="00707684" w:rsidP="0070768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:rsidR="00707684" w:rsidRPr="002A16E2" w:rsidRDefault="00707684" w:rsidP="0070768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:rsidR="00707684" w:rsidRPr="002A16E2" w:rsidRDefault="00707684" w:rsidP="0070768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:rsidR="00707684" w:rsidRDefault="00707684" w:rsidP="00707684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Pr="00883DA1" w:rsidRDefault="008D2AB8" w:rsidP="00883DA1">
      <w:pPr>
        <w:widowControl w:val="0"/>
        <w:ind w:right="1"/>
        <w:jc w:val="both"/>
        <w:rPr>
          <w:b/>
        </w:rPr>
      </w:pPr>
      <w:r>
        <w:t xml:space="preserve">Przystępując do postępowania o udzielenie zamówienia publicznego, którego przedmiotem jest </w:t>
      </w:r>
      <w:r w:rsidR="00883DA1" w:rsidRPr="00883DA1">
        <w:rPr>
          <w:b/>
        </w:rPr>
        <w:t>dostawa 3 szt. komputerów przenośnych dla ID-UB Biura Projektów AGH  - KC-zp.272-328/21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FE545C" w:rsidRDefault="00707684" w:rsidP="008D2AB8">
      <w:pPr>
        <w:pStyle w:val="Tekstpodstawowy"/>
        <w:rPr>
          <w:b w:val="0"/>
        </w:rPr>
      </w:pPr>
      <w:r>
        <w:t>P</w:t>
      </w:r>
      <w:r w:rsidR="00FE545C">
        <w:t>roducent/model zaoferowanego</w:t>
      </w:r>
      <w:r w:rsidR="00E13E3F">
        <w:t xml:space="preserve"> komputera przenośnego </w:t>
      </w:r>
      <w:r w:rsidR="00FE545C" w:rsidRPr="00FE545C">
        <w:rPr>
          <w:b w:val="0"/>
        </w:rPr>
        <w:t>………………………</w:t>
      </w:r>
      <w:bookmarkStart w:id="0" w:name="_GoBack"/>
      <w:bookmarkEnd w:id="0"/>
      <w:r w:rsidR="00FE545C" w:rsidRPr="00FE545C">
        <w:rPr>
          <w:b w:val="0"/>
        </w:rPr>
        <w:t>……..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</w:t>
      </w:r>
      <w:r w:rsidR="00707684">
        <w:t xml:space="preserve"> dni od daty podpisania umowy </w:t>
      </w:r>
      <w:r w:rsidRPr="0022732C">
        <w:rPr>
          <w:i/>
          <w:highlight w:val="yellow"/>
        </w:rPr>
        <w:t>(kryterium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</w:t>
      </w:r>
      <w:r w:rsidR="00707684">
        <w:t xml:space="preserve"> miesięcy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707684" w:rsidRPr="002A16E2" w:rsidRDefault="00707684" w:rsidP="00707684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lastRenderedPageBreak/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707684" w:rsidRDefault="00707684" w:rsidP="00FE545C">
      <w:pPr>
        <w:rPr>
          <w:sz w:val="18"/>
          <w:szCs w:val="18"/>
        </w:rPr>
      </w:pP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707684">
        <w:rPr>
          <w:color w:val="000000"/>
          <w:sz w:val="22"/>
          <w:szCs w:val="22"/>
          <w:lang w:eastAsia="ar-SA"/>
        </w:rPr>
        <w:t>wskazany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707684" w:rsidRDefault="00FE545C" w:rsidP="0070768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</w:p>
    <w:p w:rsidR="00707684" w:rsidRDefault="00707684" w:rsidP="0070768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707684" w:rsidRDefault="00FE545C" w:rsidP="0070768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707684" w:rsidRDefault="00707684" w:rsidP="00707684">
      <w:pPr>
        <w:tabs>
          <w:tab w:val="left" w:pos="426"/>
        </w:tabs>
        <w:spacing w:line="264" w:lineRule="auto"/>
        <w:ind w:right="1"/>
        <w:jc w:val="both"/>
        <w:rPr>
          <w:sz w:val="22"/>
          <w:szCs w:val="22"/>
        </w:rPr>
      </w:pPr>
    </w:p>
    <w:p w:rsidR="00FE545C" w:rsidRDefault="00FE545C" w:rsidP="00707684">
      <w:pPr>
        <w:tabs>
          <w:tab w:val="left" w:pos="426"/>
        </w:tabs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707684" w:rsidRDefault="00707684" w:rsidP="00707684">
      <w:pPr>
        <w:ind w:left="720"/>
        <w:rPr>
          <w:sz w:val="20"/>
          <w:szCs w:val="20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6DCE" w:rsidRDefault="00CA6DCE">
      <w:r>
        <w:separator/>
      </w:r>
    </w:p>
  </w:endnote>
  <w:endnote w:type="continuationSeparator" w:id="0">
    <w:p w:rsidR="00CA6DCE" w:rsidRDefault="00CA6D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0FA0" w:rsidRDefault="002E0F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0FA0" w:rsidRDefault="002E0F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6DCE" w:rsidRDefault="00CA6DCE">
      <w:r>
        <w:separator/>
      </w:r>
    </w:p>
  </w:footnote>
  <w:footnote w:type="continuationSeparator" w:id="0">
    <w:p w:rsidR="00CA6DCE" w:rsidRDefault="00CA6D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0FA0" w:rsidRDefault="002E0F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0FA0" w:rsidRDefault="002E0F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7B27"/>
    <w:rsid w:val="00012286"/>
    <w:rsid w:val="00071CCC"/>
    <w:rsid w:val="000B731D"/>
    <w:rsid w:val="000D6134"/>
    <w:rsid w:val="000E09C7"/>
    <w:rsid w:val="000F6589"/>
    <w:rsid w:val="00106636"/>
    <w:rsid w:val="00116EC6"/>
    <w:rsid w:val="00167B27"/>
    <w:rsid w:val="001801DD"/>
    <w:rsid w:val="001D4612"/>
    <w:rsid w:val="00207E98"/>
    <w:rsid w:val="002723B0"/>
    <w:rsid w:val="002E0FA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07684"/>
    <w:rsid w:val="007748F0"/>
    <w:rsid w:val="007A4321"/>
    <w:rsid w:val="00833933"/>
    <w:rsid w:val="00853083"/>
    <w:rsid w:val="00883DA1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6DCE"/>
    <w:rsid w:val="00CA7D36"/>
    <w:rsid w:val="00D24208"/>
    <w:rsid w:val="00D60C38"/>
    <w:rsid w:val="00D66893"/>
    <w:rsid w:val="00D90ACB"/>
    <w:rsid w:val="00DC1500"/>
    <w:rsid w:val="00E13E3F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FC9BE8"/>
  <w15:chartTrackingRefBased/>
  <w15:docId w15:val="{90F79EFE-9EB5-44FE-9AB1-624DD01C4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E91AAC-57A6-4787-B961-0DD31D40B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477</Words>
  <Characters>4195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Katarzyna Breguła</cp:lastModifiedBy>
  <cp:revision>5</cp:revision>
  <cp:lastPrinted>1899-12-31T23:00:00Z</cp:lastPrinted>
  <dcterms:created xsi:type="dcterms:W3CDTF">2021-06-18T11:21:00Z</dcterms:created>
  <dcterms:modified xsi:type="dcterms:W3CDTF">2021-08-03T10:20:00Z</dcterms:modified>
</cp:coreProperties>
</file>