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3E5A0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619D0BA2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60D41DE4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448B9E14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3B3C2E79" w14:textId="2B7EC121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EC2C9E" w:rsidRPr="00EC2C9E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0ECF9D32" w14:textId="0A95FD4B" w:rsidR="00237270" w:rsidRPr="0093180B" w:rsidRDefault="00EC2C9E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C2C9E">
        <w:rPr>
          <w:rFonts w:ascii="Verdana" w:eastAsia="Times New Roman" w:hAnsi="Verdana"/>
          <w:b/>
          <w:sz w:val="20"/>
          <w:szCs w:val="20"/>
          <w:lang w:eastAsia="pl-PL"/>
        </w:rPr>
        <w:t>dostawa laboratoryjnego, ultradźwiękowego atomizera do wytw</w:t>
      </w:r>
      <w:r w:rsidR="00AC6352">
        <w:rPr>
          <w:rFonts w:ascii="Verdana" w:eastAsia="Times New Roman" w:hAnsi="Verdana"/>
          <w:b/>
          <w:sz w:val="20"/>
          <w:szCs w:val="20"/>
          <w:lang w:eastAsia="pl-PL"/>
        </w:rPr>
        <w:t>a</w:t>
      </w:r>
      <w:r w:rsidRPr="00EC2C9E">
        <w:rPr>
          <w:rFonts w:ascii="Verdana" w:eastAsia="Times New Roman" w:hAnsi="Verdana"/>
          <w:b/>
          <w:sz w:val="20"/>
          <w:szCs w:val="20"/>
          <w:lang w:eastAsia="pl-PL"/>
        </w:rPr>
        <w:t>rz</w:t>
      </w:r>
      <w:r w:rsidR="00AC6352">
        <w:rPr>
          <w:rFonts w:ascii="Verdana" w:eastAsia="Times New Roman" w:hAnsi="Verdana"/>
          <w:b/>
          <w:sz w:val="20"/>
          <w:szCs w:val="20"/>
          <w:lang w:eastAsia="pl-PL"/>
        </w:rPr>
        <w:t>a</w:t>
      </w:r>
      <w:r w:rsidRPr="00EC2C9E">
        <w:rPr>
          <w:rFonts w:ascii="Verdana" w:eastAsia="Times New Roman" w:hAnsi="Verdana"/>
          <w:b/>
          <w:sz w:val="20"/>
          <w:szCs w:val="20"/>
          <w:lang w:eastAsia="pl-PL"/>
        </w:rPr>
        <w:t xml:space="preserve">nia proszków metali dla </w:t>
      </w:r>
      <w:proofErr w:type="spellStart"/>
      <w:r w:rsidRPr="00EC2C9E">
        <w:rPr>
          <w:rFonts w:ascii="Verdana" w:eastAsia="Times New Roman" w:hAnsi="Verdana"/>
          <w:b/>
          <w:sz w:val="20"/>
          <w:szCs w:val="20"/>
          <w:lang w:eastAsia="pl-PL"/>
        </w:rPr>
        <w:t>WIMiIP</w:t>
      </w:r>
      <w:proofErr w:type="spellEnd"/>
      <w:r w:rsidRPr="00EC2C9E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KC-zp.272-352/21</w:t>
      </w:r>
    </w:p>
    <w:p w14:paraId="4DCE3458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7ABB021C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734CECD2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69262FD8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9065F89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8C0475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0A93AF62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5EBC02E3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14:paraId="6DC7B8D2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220A41E2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7E8E3CA9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5E50DEAD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A1D20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C26AC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46A5B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749931CD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B86D6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A07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2EE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21F92602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8762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0A4B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9B5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0B099464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3E68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A88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463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68B78EFD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E681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D0BA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08A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64F57E50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38FBAD50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2A349F45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3FCEDF4D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7E596084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45D89619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21031786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4E679" w14:textId="77777777" w:rsidR="00D23EE3" w:rsidRDefault="00D23EE3">
      <w:pPr>
        <w:spacing w:after="0" w:line="240" w:lineRule="auto"/>
      </w:pPr>
      <w:r>
        <w:separator/>
      </w:r>
    </w:p>
  </w:endnote>
  <w:endnote w:type="continuationSeparator" w:id="0">
    <w:p w14:paraId="0CDC1732" w14:textId="77777777" w:rsidR="00D23EE3" w:rsidRDefault="00D23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D0C6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EC27628" w14:textId="77777777" w:rsidR="00336EEB" w:rsidRDefault="00AC635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83EDD" w14:textId="77777777" w:rsidR="00336EEB" w:rsidRDefault="00AC6352" w:rsidP="004704CB">
    <w:pPr>
      <w:pStyle w:val="Stopka"/>
      <w:framePr w:wrap="around" w:vAnchor="text" w:hAnchor="margin" w:xAlign="right" w:y="1"/>
      <w:rPr>
        <w:rStyle w:val="Numerstrony"/>
      </w:rPr>
    </w:pPr>
  </w:p>
  <w:p w14:paraId="61907B33" w14:textId="77777777" w:rsidR="00336EEB" w:rsidRDefault="00AC6352" w:rsidP="00336EEB">
    <w:pPr>
      <w:pStyle w:val="Stopka"/>
      <w:tabs>
        <w:tab w:val="clear" w:pos="4536"/>
      </w:tabs>
      <w:jc w:val="center"/>
    </w:pPr>
    <w:r>
      <w:rPr>
        <w:noProof/>
      </w:rPr>
      <w:pict w14:anchorId="481A9A3F">
        <v:line id="_x0000_s2049" style="position:absolute;left:0;text-align:left;z-index:251659264" from="-3.85pt,8.7pt" to="455.15pt,8.7pt"/>
      </w:pict>
    </w:r>
  </w:p>
  <w:p w14:paraId="7ED34856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8DB0E" w14:textId="77777777" w:rsidR="00903726" w:rsidRDefault="00AC63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5174C" w14:textId="77777777" w:rsidR="00D23EE3" w:rsidRDefault="00D23EE3">
      <w:pPr>
        <w:spacing w:after="0" w:line="240" w:lineRule="auto"/>
      </w:pPr>
      <w:r>
        <w:separator/>
      </w:r>
    </w:p>
  </w:footnote>
  <w:footnote w:type="continuationSeparator" w:id="0">
    <w:p w14:paraId="7A99B452" w14:textId="77777777" w:rsidR="00D23EE3" w:rsidRDefault="00D23EE3">
      <w:pPr>
        <w:spacing w:after="0" w:line="240" w:lineRule="auto"/>
      </w:pPr>
      <w:r>
        <w:continuationSeparator/>
      </w:r>
    </w:p>
  </w:footnote>
  <w:footnote w:id="1">
    <w:p w14:paraId="3F9C4412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EC3091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7E829" w14:textId="77777777" w:rsidR="00903726" w:rsidRDefault="00AC63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AE224" w14:textId="77777777" w:rsidR="00903726" w:rsidRDefault="00AC63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87A78" w14:textId="77777777" w:rsidR="00903726" w:rsidRDefault="00AC63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23EE3"/>
    <w:rsid w:val="000563B7"/>
    <w:rsid w:val="000E6C60"/>
    <w:rsid w:val="001F4E82"/>
    <w:rsid w:val="00237270"/>
    <w:rsid w:val="00285E58"/>
    <w:rsid w:val="002935FF"/>
    <w:rsid w:val="003D1274"/>
    <w:rsid w:val="00430A9F"/>
    <w:rsid w:val="005E5BD1"/>
    <w:rsid w:val="00623F70"/>
    <w:rsid w:val="00927537"/>
    <w:rsid w:val="0093180B"/>
    <w:rsid w:val="00AC6352"/>
    <w:rsid w:val="00BC579B"/>
    <w:rsid w:val="00D137A1"/>
    <w:rsid w:val="00D23EE3"/>
    <w:rsid w:val="00D70839"/>
    <w:rsid w:val="00E67EFE"/>
    <w:rsid w:val="00EC2C9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9232AB6"/>
  <w15:docId w15:val="{E175E869-7AC7-4DED-BB19-0EB83D410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2021-08-17T09:02:00Z</dcterms:created>
  <dcterms:modified xsi:type="dcterms:W3CDTF">2021-08-17T09:02:00Z</dcterms:modified>
</cp:coreProperties>
</file>