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81966" w14:textId="18E9D7C2" w:rsidR="00DD5E6B" w:rsidRDefault="0044079D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6456A74D">
          <v:roundrect id="_x0000_s1026" style="position:absolute;left:0;text-align:left;margin-left:0;margin-top:-9pt;width:162pt;height:1in;z-index:251657216" arcsize="10923f"/>
        </w:pict>
      </w:r>
      <w:r w:rsidR="00DD5E6B">
        <w:rPr>
          <w:b/>
          <w:sz w:val="24"/>
          <w:szCs w:val="24"/>
        </w:rPr>
        <w:t xml:space="preserve">Załącznik nr </w:t>
      </w:r>
      <w:r w:rsidR="0079071F">
        <w:rPr>
          <w:b/>
          <w:sz w:val="24"/>
          <w:szCs w:val="24"/>
        </w:rPr>
        <w:t>5</w:t>
      </w:r>
    </w:p>
    <w:p w14:paraId="6EB33F89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D9950A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2DB8B186" w14:textId="77777777" w:rsidR="00DD5E6B" w:rsidRDefault="0044079D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6B5D1DA5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0AD8BC9D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217F2FD5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75AC32A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5FFDF25B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C476D91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4B432BB7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AF0F5BA" w14:textId="69D01E59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1745E" w:rsidRPr="0011745E">
        <w:rPr>
          <w:sz w:val="24"/>
          <w:szCs w:val="24"/>
        </w:rPr>
        <w:t>przetarg</w:t>
      </w:r>
      <w:r w:rsidR="0079071F">
        <w:rPr>
          <w:sz w:val="24"/>
          <w:szCs w:val="24"/>
        </w:rPr>
        <w:t>u</w:t>
      </w:r>
      <w:r w:rsidR="0011745E" w:rsidRPr="0011745E">
        <w:rPr>
          <w:sz w:val="24"/>
          <w:szCs w:val="24"/>
        </w:rPr>
        <w:t xml:space="preserve"> nieograniczon</w:t>
      </w:r>
      <w:r w:rsidR="0079071F">
        <w:rPr>
          <w:sz w:val="24"/>
          <w:szCs w:val="24"/>
        </w:rPr>
        <w:t>ego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11745E" w:rsidRPr="0011745E">
        <w:rPr>
          <w:b/>
          <w:sz w:val="24"/>
          <w:szCs w:val="24"/>
        </w:rPr>
        <w:t>dostaw</w:t>
      </w:r>
      <w:r w:rsidR="00F5616D">
        <w:rPr>
          <w:b/>
          <w:sz w:val="24"/>
          <w:szCs w:val="24"/>
        </w:rPr>
        <w:t>ę</w:t>
      </w:r>
      <w:r w:rsidR="0011745E" w:rsidRPr="0011745E">
        <w:rPr>
          <w:b/>
          <w:sz w:val="24"/>
          <w:szCs w:val="24"/>
        </w:rPr>
        <w:t xml:space="preserve"> laboratoryjnego, ultradźwiękowego atomizera do wytw</w:t>
      </w:r>
      <w:r w:rsidR="00247D71">
        <w:rPr>
          <w:b/>
          <w:sz w:val="24"/>
          <w:szCs w:val="24"/>
        </w:rPr>
        <w:t>a</w:t>
      </w:r>
      <w:r w:rsidR="0011745E" w:rsidRPr="0011745E">
        <w:rPr>
          <w:b/>
          <w:sz w:val="24"/>
          <w:szCs w:val="24"/>
        </w:rPr>
        <w:t>rz</w:t>
      </w:r>
      <w:r w:rsidR="00247D71">
        <w:rPr>
          <w:b/>
          <w:sz w:val="24"/>
          <w:szCs w:val="24"/>
        </w:rPr>
        <w:t>a</w:t>
      </w:r>
      <w:r w:rsidR="0011745E" w:rsidRPr="0011745E">
        <w:rPr>
          <w:b/>
          <w:sz w:val="24"/>
          <w:szCs w:val="24"/>
        </w:rPr>
        <w:t xml:space="preserve">nia proszków metali dla </w:t>
      </w:r>
      <w:proofErr w:type="spellStart"/>
      <w:r w:rsidR="0011745E" w:rsidRPr="0011745E">
        <w:rPr>
          <w:b/>
          <w:sz w:val="24"/>
          <w:szCs w:val="24"/>
        </w:rPr>
        <w:t>WIMiIP</w:t>
      </w:r>
      <w:proofErr w:type="spellEnd"/>
      <w:r w:rsidR="0011745E" w:rsidRPr="0011745E">
        <w:rPr>
          <w:b/>
          <w:sz w:val="24"/>
          <w:szCs w:val="24"/>
        </w:rPr>
        <w:t xml:space="preserve"> - KC-zp.272-352/21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390FD024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EB0BA63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44079D" w14:paraId="47A456A8" w14:textId="0B49965B" w:rsidTr="00C229FE">
        <w:trPr>
          <w:cantSplit/>
          <w:trHeight w:val="811"/>
        </w:trPr>
        <w:tc>
          <w:tcPr>
            <w:tcW w:w="626" w:type="dxa"/>
            <w:vAlign w:val="center"/>
          </w:tcPr>
          <w:p w14:paraId="4CEB427A" w14:textId="77777777" w:rsidR="0044079D" w:rsidRDefault="0044079D" w:rsidP="0044079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78622C57" w14:textId="77777777" w:rsidR="0044079D" w:rsidRDefault="0044079D" w:rsidP="0044079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694C06A1" w14:textId="77777777" w:rsidR="0044079D" w:rsidRDefault="0044079D" w:rsidP="0044079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404C3BF1" w14:textId="77777777" w:rsidR="0044079D" w:rsidRDefault="0044079D" w:rsidP="0044079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  <w:tc>
          <w:tcPr>
            <w:tcW w:w="1879" w:type="dxa"/>
            <w:vAlign w:val="center"/>
          </w:tcPr>
          <w:p w14:paraId="2119E5C5" w14:textId="69EA0D6E" w:rsidR="0044079D" w:rsidRDefault="0044079D" w:rsidP="0044079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PLN</w:t>
            </w:r>
          </w:p>
        </w:tc>
      </w:tr>
      <w:tr w:rsidR="0044079D" w14:paraId="2900A794" w14:textId="79907FB1" w:rsidTr="00C229FE">
        <w:trPr>
          <w:cantSplit/>
          <w:trHeight w:hRule="exact" w:val="291"/>
        </w:trPr>
        <w:tc>
          <w:tcPr>
            <w:tcW w:w="626" w:type="dxa"/>
            <w:vAlign w:val="center"/>
          </w:tcPr>
          <w:p w14:paraId="069D372A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859E859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0C3390FA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03D54D3C" w14:textId="16BEB8D2" w:rsidR="0044079D" w:rsidRDefault="0044079D" w:rsidP="0044079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377FB44B" w14:textId="069845D9" w:rsidR="0044079D" w:rsidRDefault="0044079D" w:rsidP="0044079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44079D" w14:paraId="365B2DA9" w14:textId="393478FD" w:rsidTr="0044079D">
        <w:trPr>
          <w:cantSplit/>
          <w:trHeight w:val="939"/>
        </w:trPr>
        <w:tc>
          <w:tcPr>
            <w:tcW w:w="626" w:type="dxa"/>
          </w:tcPr>
          <w:p w14:paraId="192995C3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B6307C5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12DF7AB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337972E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6AF83AC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C4EE12A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D125049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4079D" w14:paraId="73A504EA" w14:textId="329EDA36" w:rsidTr="0044079D">
        <w:trPr>
          <w:cantSplit/>
          <w:trHeight w:val="939"/>
        </w:trPr>
        <w:tc>
          <w:tcPr>
            <w:tcW w:w="626" w:type="dxa"/>
          </w:tcPr>
          <w:p w14:paraId="62F36D81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FBCE826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7D22BE10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E516A10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45ECB2A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920CBEB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3260D5B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4079D" w14:paraId="76A779D5" w14:textId="35DB1754" w:rsidTr="0044079D">
        <w:trPr>
          <w:cantSplit/>
          <w:trHeight w:val="954"/>
        </w:trPr>
        <w:tc>
          <w:tcPr>
            <w:tcW w:w="626" w:type="dxa"/>
          </w:tcPr>
          <w:p w14:paraId="1CBA6C30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6D5258F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A0EBAAA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F671CBE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1C67C9D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A3BD10A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11ABEFE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4079D" w14:paraId="0089C447" w14:textId="6A1DE911" w:rsidTr="0044079D">
        <w:trPr>
          <w:cantSplit/>
          <w:trHeight w:val="939"/>
        </w:trPr>
        <w:tc>
          <w:tcPr>
            <w:tcW w:w="626" w:type="dxa"/>
          </w:tcPr>
          <w:p w14:paraId="11F9E8AD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B5FF7E9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BB66EEC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AF7C778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EAC3C16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3CF17DE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883265E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4079D" w14:paraId="2F4AA4F6" w14:textId="7A639AEB" w:rsidTr="0044079D">
        <w:trPr>
          <w:cantSplit/>
          <w:trHeight w:val="939"/>
        </w:trPr>
        <w:tc>
          <w:tcPr>
            <w:tcW w:w="626" w:type="dxa"/>
          </w:tcPr>
          <w:p w14:paraId="403B98AE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95D3097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71DECF2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3A5A55B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4C5473C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bottom w:val="single" w:sz="6" w:space="0" w:color="000000"/>
            </w:tcBorders>
          </w:tcPr>
          <w:p w14:paraId="2AD37212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A3B211B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4079D" w14:paraId="26BA08FE" w14:textId="2971ECD7" w:rsidTr="0044079D">
        <w:trPr>
          <w:cantSplit/>
          <w:trHeight w:val="269"/>
        </w:trPr>
        <w:tc>
          <w:tcPr>
            <w:tcW w:w="626" w:type="dxa"/>
          </w:tcPr>
          <w:p w14:paraId="5DA734E0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72A46876" w14:textId="77777777" w:rsidR="0044079D" w:rsidRDefault="0044079D" w:rsidP="0044079D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28487712" w14:textId="77777777" w:rsidR="0044079D" w:rsidRDefault="0044079D" w:rsidP="0044079D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271333E1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nil"/>
              <w:tr2bl w:val="nil"/>
            </w:tcBorders>
            <w:vAlign w:val="center"/>
          </w:tcPr>
          <w:p w14:paraId="1297BA64" w14:textId="77777777" w:rsidR="0044079D" w:rsidRDefault="0044079D" w:rsidP="0044079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49F7D256" w14:textId="77777777" w:rsidR="00E93A60" w:rsidRDefault="00E93A60" w:rsidP="00DD5E6B">
      <w:pPr>
        <w:spacing w:line="360" w:lineRule="auto"/>
        <w:jc w:val="both"/>
      </w:pPr>
    </w:p>
    <w:p w14:paraId="434D13D2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5C026E84" w14:textId="4E8F3E19" w:rsidR="007335B2" w:rsidRPr="000C4504" w:rsidRDefault="007335B2" w:rsidP="00DD5E6B">
      <w:pPr>
        <w:tabs>
          <w:tab w:val="left" w:pos="5040"/>
        </w:tabs>
        <w:ind w:left="708"/>
      </w:pP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B6957" w14:textId="77777777" w:rsidR="00E4550F" w:rsidRDefault="00E4550F">
      <w:r>
        <w:separator/>
      </w:r>
    </w:p>
  </w:endnote>
  <w:endnote w:type="continuationSeparator" w:id="0">
    <w:p w14:paraId="6EA09430" w14:textId="77777777" w:rsidR="00E4550F" w:rsidRDefault="00E45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78095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AA32F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570A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AA48A" w14:textId="77777777" w:rsidR="00E4550F" w:rsidRDefault="00E4550F">
      <w:r>
        <w:separator/>
      </w:r>
    </w:p>
  </w:footnote>
  <w:footnote w:type="continuationSeparator" w:id="0">
    <w:p w14:paraId="1AAC8972" w14:textId="77777777" w:rsidR="00E4550F" w:rsidRDefault="00E4550F">
      <w:r>
        <w:continuationSeparator/>
      </w:r>
    </w:p>
  </w:footnote>
  <w:footnote w:id="1">
    <w:p w14:paraId="7E938C6C" w14:textId="77777777" w:rsidR="0044079D" w:rsidRDefault="0044079D" w:rsidP="0044079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BC54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95708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D1933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50F"/>
    <w:rsid w:val="00054B56"/>
    <w:rsid w:val="000C4504"/>
    <w:rsid w:val="0011745E"/>
    <w:rsid w:val="002355F4"/>
    <w:rsid w:val="00247D71"/>
    <w:rsid w:val="002605A3"/>
    <w:rsid w:val="002646BC"/>
    <w:rsid w:val="002F6942"/>
    <w:rsid w:val="00326EA6"/>
    <w:rsid w:val="003857B7"/>
    <w:rsid w:val="00437D39"/>
    <w:rsid w:val="0044079D"/>
    <w:rsid w:val="006A5B9B"/>
    <w:rsid w:val="006B58EB"/>
    <w:rsid w:val="006F12AA"/>
    <w:rsid w:val="007335B2"/>
    <w:rsid w:val="00750860"/>
    <w:rsid w:val="0079071F"/>
    <w:rsid w:val="008D3D57"/>
    <w:rsid w:val="00A1762A"/>
    <w:rsid w:val="00B538A0"/>
    <w:rsid w:val="00C1516B"/>
    <w:rsid w:val="00CD0D35"/>
    <w:rsid w:val="00DD5E6B"/>
    <w:rsid w:val="00E154E9"/>
    <w:rsid w:val="00E43856"/>
    <w:rsid w:val="00E4550F"/>
    <w:rsid w:val="00E93A60"/>
    <w:rsid w:val="00EB64E2"/>
    <w:rsid w:val="00F5616D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BC5DCB7"/>
  <w15:chartTrackingRefBased/>
  <w15:docId w15:val="{AFE56664-22E5-41FB-9912-AD227815F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83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2021-08-17T09:11:00Z</cp:lastPrinted>
  <dcterms:created xsi:type="dcterms:W3CDTF">2021-08-17T09:02:00Z</dcterms:created>
  <dcterms:modified xsi:type="dcterms:W3CDTF">2021-08-17T09:13:00Z</dcterms:modified>
</cp:coreProperties>
</file>