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EC9F2" w14:textId="5E715AF4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A21A3D">
        <w:rPr>
          <w:bCs/>
          <w:i w:val="0"/>
          <w:sz w:val="22"/>
          <w:szCs w:val="22"/>
        </w:rPr>
        <w:t xml:space="preserve">nr 4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5505E41" w14:textId="77777777" w:rsidTr="00AF7375">
        <w:tc>
          <w:tcPr>
            <w:tcW w:w="9104" w:type="dxa"/>
            <w:shd w:val="clear" w:color="auto" w:fill="auto"/>
          </w:tcPr>
          <w:p w14:paraId="26361F0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73CA4DF" w14:textId="035765A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743BF">
        <w:rPr>
          <w:rFonts w:ascii="Times New Roman" w:eastAsia="Times New Roman" w:hAnsi="Times New Roman"/>
          <w:b/>
          <w:lang w:eastAsia="pl-PL"/>
        </w:rPr>
        <w:t>352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C8E073B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FB844F7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7B3A8C2C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020690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669DA87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5F1549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647261B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28DC05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317831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0E0FBC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3E7E601C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139F096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6CF58D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B914D90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60594C2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CCC4365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C124C75" w14:textId="29B23659" w:rsidR="003100DC" w:rsidRDefault="003100D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3100DC">
        <w:rPr>
          <w:rFonts w:ascii="Times New Roman" w:eastAsia="Times New Roman" w:hAnsi="Times New Roman"/>
          <w:b/>
          <w:lang w:eastAsia="pl-PL"/>
        </w:rPr>
        <w:t>dostawa laboratoryjnego, ultradźwiękowego atomizera do wytw</w:t>
      </w:r>
      <w:r w:rsidR="008E0821">
        <w:rPr>
          <w:rFonts w:ascii="Times New Roman" w:eastAsia="Times New Roman" w:hAnsi="Times New Roman"/>
          <w:b/>
          <w:lang w:eastAsia="pl-PL"/>
        </w:rPr>
        <w:t>a</w:t>
      </w:r>
      <w:r w:rsidRPr="003100DC">
        <w:rPr>
          <w:rFonts w:ascii="Times New Roman" w:eastAsia="Times New Roman" w:hAnsi="Times New Roman"/>
          <w:b/>
          <w:lang w:eastAsia="pl-PL"/>
        </w:rPr>
        <w:t>rz</w:t>
      </w:r>
      <w:r w:rsidR="008E0821">
        <w:rPr>
          <w:rFonts w:ascii="Times New Roman" w:eastAsia="Times New Roman" w:hAnsi="Times New Roman"/>
          <w:b/>
          <w:lang w:eastAsia="pl-PL"/>
        </w:rPr>
        <w:t>a</w:t>
      </w:r>
      <w:r w:rsidRPr="003100DC">
        <w:rPr>
          <w:rFonts w:ascii="Times New Roman" w:eastAsia="Times New Roman" w:hAnsi="Times New Roman"/>
          <w:b/>
          <w:lang w:eastAsia="pl-PL"/>
        </w:rPr>
        <w:t>nia proszków metali dla WIMiIP - KC-zp.272-352/21</w:t>
      </w:r>
    </w:p>
    <w:p w14:paraId="4656EE5E" w14:textId="49452110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100359B4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9501C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E729373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C8F805E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83C449B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B20B976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177C4D3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AC6AE24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23136C9A" w14:textId="77777777" w:rsidR="004374F2" w:rsidRPr="00297659" w:rsidRDefault="004374F2" w:rsidP="00297659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3B3A1B6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F39EE86" w14:textId="77777777" w:rsidR="00E27ABB" w:rsidRPr="009662A2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C8055AF" w14:textId="77777777" w:rsidR="00297659" w:rsidRDefault="00297659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263ED98" w14:textId="77777777" w:rsidR="009662A2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E9EC3F2" w14:textId="77777777" w:rsidR="00025386" w:rsidRPr="009662A2" w:rsidRDefault="009662A2" w:rsidP="009662A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DDB89E" w14:textId="77777777" w:rsidR="00430F3A" w:rsidRDefault="00430F3A" w:rsidP="00025386">
      <w:pPr>
        <w:spacing w:after="0" w:line="240" w:lineRule="auto"/>
      </w:pPr>
      <w:r>
        <w:separator/>
      </w:r>
    </w:p>
  </w:endnote>
  <w:endnote w:type="continuationSeparator" w:id="0">
    <w:p w14:paraId="293BA561" w14:textId="77777777" w:rsidR="00430F3A" w:rsidRDefault="00430F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74D84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7E0AC" w14:textId="77777777" w:rsidR="00025386" w:rsidRDefault="00A54D2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EA5EB4" wp14:editId="3E400A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50B89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26931CC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4C490A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BF02F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0120E" w14:textId="77777777" w:rsidR="00430F3A" w:rsidRDefault="00430F3A" w:rsidP="00025386">
      <w:pPr>
        <w:spacing w:after="0" w:line="240" w:lineRule="auto"/>
      </w:pPr>
      <w:r>
        <w:separator/>
      </w:r>
    </w:p>
  </w:footnote>
  <w:footnote w:type="continuationSeparator" w:id="0">
    <w:p w14:paraId="7258F0A8" w14:textId="77777777" w:rsidR="00430F3A" w:rsidRDefault="00430F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63BFF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7E2C1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2258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25386"/>
    <w:rsid w:val="000423B9"/>
    <w:rsid w:val="0008375A"/>
    <w:rsid w:val="00084786"/>
    <w:rsid w:val="0016158F"/>
    <w:rsid w:val="001743BF"/>
    <w:rsid w:val="001C2314"/>
    <w:rsid w:val="0020720C"/>
    <w:rsid w:val="00213980"/>
    <w:rsid w:val="00297659"/>
    <w:rsid w:val="003100DC"/>
    <w:rsid w:val="003E5CF0"/>
    <w:rsid w:val="00430F3A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6F300F"/>
    <w:rsid w:val="00745A44"/>
    <w:rsid w:val="007666D6"/>
    <w:rsid w:val="00824D73"/>
    <w:rsid w:val="00830970"/>
    <w:rsid w:val="008B797E"/>
    <w:rsid w:val="008E0821"/>
    <w:rsid w:val="008F2498"/>
    <w:rsid w:val="0093388F"/>
    <w:rsid w:val="009662A2"/>
    <w:rsid w:val="00A21A3D"/>
    <w:rsid w:val="00A54D29"/>
    <w:rsid w:val="00A56A6F"/>
    <w:rsid w:val="00A86168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8B172B6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Joanna Kraińska</cp:lastModifiedBy>
  <cp:revision>3</cp:revision>
  <cp:lastPrinted>2021-02-19T06:58:00Z</cp:lastPrinted>
  <dcterms:created xsi:type="dcterms:W3CDTF">2021-07-13T12:44:00Z</dcterms:created>
  <dcterms:modified xsi:type="dcterms:W3CDTF">2021-08-17T09:13:00Z</dcterms:modified>
</cp:coreProperties>
</file>