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E7483" w14:textId="77777777" w:rsidR="0033791A" w:rsidRDefault="0033791A" w:rsidP="0033791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22888342" w14:textId="77777777" w:rsidR="0033791A" w:rsidRDefault="0033791A" w:rsidP="0033791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A204142" w14:textId="77777777" w:rsidR="0033791A" w:rsidRDefault="0033791A" w:rsidP="0033791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2746959" w14:textId="77777777" w:rsidR="0033791A" w:rsidRDefault="0033791A" w:rsidP="0033791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6FA7C81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NAZWA WYKONAWCY:……………………………………………………………………..</w:t>
      </w:r>
    </w:p>
    <w:p w14:paraId="028766C4" w14:textId="77777777" w:rsidR="0033791A" w:rsidRPr="0033791A" w:rsidRDefault="0033791A" w:rsidP="0033791A">
      <w:pPr>
        <w:tabs>
          <w:tab w:val="right" w:pos="8222"/>
        </w:tabs>
        <w:jc w:val="both"/>
        <w:rPr>
          <w:sz w:val="22"/>
          <w:szCs w:val="22"/>
        </w:rPr>
      </w:pPr>
      <w:r w:rsidRPr="0033791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F7E1119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ADRES:…………………………………………………………………………………………</w:t>
      </w:r>
    </w:p>
    <w:p w14:paraId="42629FC9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5C98B93C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>TEL.</w:t>
      </w:r>
      <w:r w:rsidRPr="0033791A">
        <w:rPr>
          <w:sz w:val="22"/>
          <w:szCs w:val="22"/>
        </w:rPr>
        <w:t>……………………………………………………………………………………………..</w:t>
      </w:r>
    </w:p>
    <w:p w14:paraId="6A071D1E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 xml:space="preserve">FAX </w:t>
      </w:r>
      <w:r w:rsidRPr="0033791A">
        <w:rPr>
          <w:sz w:val="22"/>
          <w:szCs w:val="22"/>
        </w:rPr>
        <w:t>…………………………………………………………………………………………….</w:t>
      </w:r>
    </w:p>
    <w:p w14:paraId="2DF4FE70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AD1CFCD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  <w:lang w:val="de-DE"/>
        </w:rPr>
        <w:t xml:space="preserve">NIP…………………………………. </w:t>
      </w:r>
      <w:r w:rsidRPr="0033791A">
        <w:rPr>
          <w:sz w:val="22"/>
          <w:szCs w:val="22"/>
        </w:rPr>
        <w:t>REGON:………………………………………………...</w:t>
      </w:r>
    </w:p>
    <w:p w14:paraId="4E1DBF64" w14:textId="77777777" w:rsidR="0033791A" w:rsidRPr="0033791A" w:rsidRDefault="0033791A" w:rsidP="0033791A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BANK/ NR KONTA ……………………………………………………………………………</w:t>
      </w:r>
    </w:p>
    <w:p w14:paraId="664449F3" w14:textId="77777777" w:rsidR="0033791A" w:rsidRPr="0033791A" w:rsidRDefault="0033791A" w:rsidP="0033791A">
      <w:pPr>
        <w:rPr>
          <w:sz w:val="22"/>
          <w:szCs w:val="22"/>
        </w:rPr>
      </w:pPr>
      <w:r w:rsidRPr="0033791A">
        <w:rPr>
          <w:sz w:val="22"/>
          <w:szCs w:val="22"/>
        </w:rPr>
        <w:t>Do: Nazwa i siedziba Zamawiającego:</w:t>
      </w:r>
    </w:p>
    <w:p w14:paraId="64D5DB52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Akademia Górniczo - Hutnicza</w:t>
      </w:r>
    </w:p>
    <w:p w14:paraId="7B4BD624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im. Stanisława Staszica w Krakowie</w:t>
      </w:r>
    </w:p>
    <w:p w14:paraId="27631EDD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 xml:space="preserve">Dział Zamówień Publicznych  </w:t>
      </w:r>
    </w:p>
    <w:p w14:paraId="20A3BA76" w14:textId="77777777" w:rsidR="0033791A" w:rsidRPr="0033791A" w:rsidRDefault="0033791A" w:rsidP="0033791A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 xml:space="preserve">Al. Mickiewicza 30, 30-059 Kraków,  </w:t>
      </w:r>
    </w:p>
    <w:p w14:paraId="443500DB" w14:textId="77777777" w:rsidR="0033791A" w:rsidRDefault="0033791A" w:rsidP="0033791A">
      <w:pPr>
        <w:ind w:firstLine="3969"/>
        <w:rPr>
          <w:b/>
        </w:rPr>
      </w:pPr>
    </w:p>
    <w:p w14:paraId="406EB00B" w14:textId="77777777" w:rsidR="0033791A" w:rsidRPr="0033791A" w:rsidRDefault="0033791A" w:rsidP="0033791A">
      <w:pPr>
        <w:widowControl w:val="0"/>
        <w:ind w:right="1"/>
        <w:jc w:val="both"/>
        <w:rPr>
          <w:sz w:val="22"/>
          <w:szCs w:val="22"/>
        </w:rPr>
      </w:pPr>
      <w:r w:rsidRPr="0033791A">
        <w:rPr>
          <w:sz w:val="22"/>
          <w:szCs w:val="22"/>
        </w:rPr>
        <w:t xml:space="preserve">Przystępując do postępowania o udzielenie zamówienia publicznego, którego przedmiotem jest </w:t>
      </w:r>
      <w:r w:rsidRPr="0033791A">
        <w:rPr>
          <w:b/>
          <w:bCs/>
          <w:iCs/>
          <w:sz w:val="22"/>
          <w:szCs w:val="22"/>
        </w:rPr>
        <w:t>dostawa UPS dla potrzeb budynku D-7 oraz infrastruktury sieciowej (system wjazdowy) w bud. U-2 AGH w Krakowie</w:t>
      </w:r>
      <w:r w:rsidRPr="0033791A">
        <w:rPr>
          <w:b/>
          <w:sz w:val="22"/>
          <w:szCs w:val="22"/>
        </w:rPr>
        <w:t xml:space="preserve"> – KC-zp.272-415/21, </w:t>
      </w:r>
      <w:r w:rsidRPr="0033791A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33791A" w14:paraId="26ED288B" w14:textId="77777777" w:rsidTr="003379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6B132F" w14:textId="77777777" w:rsidR="0033791A" w:rsidRDefault="00337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CBB13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5B4FB9" w14:textId="7311406F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0E2887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08357EF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556F61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9E89F1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241EDB1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C8A50D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0270C270" w14:textId="77777777" w:rsidR="0033791A" w:rsidRDefault="00337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DFE694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A9D95D5" w14:textId="77777777" w:rsidR="0033791A" w:rsidRDefault="00337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A89E398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3791A" w14:paraId="756FB7A6" w14:textId="77777777" w:rsidTr="003379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392CAB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738398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8C5894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2EF111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E30812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B96DC9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B58A4B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8723A7" w14:textId="77777777" w:rsidR="0033791A" w:rsidRDefault="00337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3791A" w14:paraId="400BD407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5506B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EF1D" w14:textId="77777777" w:rsidR="0033791A" w:rsidRDefault="0033791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D-7: Zasilacz awaryjny UPS 2200 VA LCD do montażu w szafie RACK 19'' o całkowitej głębokości 800mm, 2U,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407FF" w14:textId="77777777" w:rsidR="0033791A" w:rsidRDefault="0033791A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A105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1F6C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4D92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83C3FE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02949B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24268116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1E297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90BA" w14:textId="77777777" w:rsidR="0033791A" w:rsidRDefault="0033791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D-7: Zasilacz awaryjny UPS 2200 VA LCD wolnostojący,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E931" w14:textId="77777777" w:rsidR="0033791A" w:rsidRDefault="0033791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CA6D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9854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BB76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3E7BC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1E657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0694A6CD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2E515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B4A64" w14:textId="18C56500" w:rsidR="0033791A" w:rsidRDefault="0033791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U-2: Zasilacz awaryjny UPS 750VA/500W do montażu w szafie RACK 19'' o całkowitej głębokości 600mm z kartą sieciową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D097" w14:textId="77777777" w:rsidR="0033791A" w:rsidRDefault="0033791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C3122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BDFD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8E8B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373918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963C5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0A3D9045" w14:textId="77777777" w:rsidTr="00337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C2DE" w14:textId="77777777" w:rsidR="0033791A" w:rsidRDefault="00337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8190" w14:textId="77777777" w:rsidR="0033791A" w:rsidRDefault="0033791A" w:rsidP="0033791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U-2: Zasilacz awaryjny UPS 2200 </w:t>
            </w:r>
            <w:r>
              <w:rPr>
                <w:color w:val="000000"/>
                <w:sz w:val="20"/>
                <w:szCs w:val="20"/>
              </w:rPr>
              <w:lastRenderedPageBreak/>
              <w:t>VA LCD do montażu w szafie RACK 19'' o całkowitej głębokości 800mm, 2U,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2CA8" w14:textId="77777777" w:rsidR="0033791A" w:rsidRDefault="0033791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FD7A" w14:textId="382D7DA9" w:rsidR="0033791A" w:rsidRDefault="00C44B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FFFF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A8D6" w14:textId="77777777" w:rsidR="0033791A" w:rsidRDefault="0033791A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15F35B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25CD31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  <w:tr w:rsidR="0033791A" w14:paraId="232D5398" w14:textId="77777777" w:rsidTr="00337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D454C5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4AC50220" w14:textId="77777777" w:rsidR="0033791A" w:rsidRDefault="0033791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02EF6982" w14:textId="77777777" w:rsidR="0033791A" w:rsidRDefault="0033791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3D5D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35AF5893" w14:textId="4D29A386" w:rsidR="0033791A" w:rsidRDefault="00337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E04090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22E5C9A9" w14:textId="7FFCE19D" w:rsidR="0033791A" w:rsidRDefault="00337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20BA1A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  <w:p w14:paraId="64762319" w14:textId="76DE9C98" w:rsidR="0033791A" w:rsidRDefault="00337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33791A" w14:paraId="3E138DD5" w14:textId="77777777" w:rsidTr="00337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ECBC12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0F7CDD0" w14:textId="77777777" w:rsidR="0033791A" w:rsidRDefault="0033791A">
            <w:pPr>
              <w:rPr>
                <w:sz w:val="22"/>
                <w:szCs w:val="22"/>
              </w:rPr>
            </w:pPr>
          </w:p>
          <w:p w14:paraId="7D9F8524" w14:textId="77777777" w:rsidR="0033791A" w:rsidRDefault="0033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BC3BB73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10E7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C45DF0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5488DE" w14:textId="77777777" w:rsidR="0033791A" w:rsidRDefault="0033791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CAAF74D" w14:textId="77777777" w:rsidR="0033791A" w:rsidRPr="0033791A" w:rsidRDefault="0033791A" w:rsidP="0033791A">
      <w:pPr>
        <w:widowControl w:val="0"/>
        <w:ind w:right="1"/>
        <w:jc w:val="both"/>
        <w:rPr>
          <w:b/>
          <w:sz w:val="22"/>
          <w:szCs w:val="22"/>
        </w:rPr>
      </w:pPr>
    </w:p>
    <w:p w14:paraId="45DE37EA" w14:textId="77777777" w:rsidR="0033791A" w:rsidRPr="0033791A" w:rsidRDefault="0033791A" w:rsidP="0033791A">
      <w:pPr>
        <w:widowControl w:val="0"/>
        <w:ind w:right="1"/>
        <w:jc w:val="both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Termin realizacji umowy: do 63</w:t>
      </w:r>
      <w:r w:rsidRPr="0033791A">
        <w:rPr>
          <w:sz w:val="22"/>
          <w:szCs w:val="22"/>
        </w:rPr>
        <w:t xml:space="preserve"> </w:t>
      </w:r>
      <w:r w:rsidRPr="0033791A">
        <w:rPr>
          <w:b/>
          <w:bCs/>
          <w:sz w:val="22"/>
          <w:szCs w:val="22"/>
        </w:rPr>
        <w:t>dni od daty podpisania umowy</w:t>
      </w:r>
      <w:r w:rsidRPr="0033791A">
        <w:rPr>
          <w:sz w:val="22"/>
          <w:szCs w:val="22"/>
        </w:rPr>
        <w:t>.</w:t>
      </w:r>
    </w:p>
    <w:p w14:paraId="7913D80F" w14:textId="77777777" w:rsidR="0033791A" w:rsidRPr="0033791A" w:rsidRDefault="0033791A" w:rsidP="0033791A">
      <w:pPr>
        <w:widowControl w:val="0"/>
        <w:ind w:right="1"/>
        <w:jc w:val="both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Okres udzielonej gwarancji wynosi:</w:t>
      </w:r>
      <w:r w:rsidRPr="0033791A">
        <w:rPr>
          <w:sz w:val="22"/>
          <w:szCs w:val="22"/>
        </w:rPr>
        <w:t xml:space="preserve"> …………… </w:t>
      </w:r>
      <w:r w:rsidRPr="0033791A">
        <w:rPr>
          <w:b/>
          <w:bCs/>
          <w:sz w:val="22"/>
          <w:szCs w:val="22"/>
        </w:rPr>
        <w:t>miesięcy</w:t>
      </w:r>
      <w:r w:rsidRPr="0033791A">
        <w:rPr>
          <w:sz w:val="22"/>
          <w:szCs w:val="22"/>
        </w:rPr>
        <w:t xml:space="preserve"> (</w:t>
      </w:r>
      <w:r w:rsidRPr="0033791A">
        <w:rPr>
          <w:i/>
          <w:sz w:val="22"/>
          <w:szCs w:val="22"/>
          <w:highlight w:val="yellow"/>
        </w:rPr>
        <w:t>kryterium oceny ofert)</w:t>
      </w:r>
    </w:p>
    <w:p w14:paraId="09549F4E" w14:textId="77777777" w:rsidR="0033791A" w:rsidRPr="0033791A" w:rsidRDefault="0033791A" w:rsidP="0033791A">
      <w:pPr>
        <w:tabs>
          <w:tab w:val="left" w:pos="426"/>
        </w:tabs>
        <w:jc w:val="both"/>
        <w:rPr>
          <w:b/>
          <w:sz w:val="22"/>
          <w:szCs w:val="22"/>
        </w:rPr>
      </w:pPr>
      <w:r w:rsidRPr="0033791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3791A">
        <w:rPr>
          <w:b/>
          <w:sz w:val="22"/>
          <w:szCs w:val="22"/>
        </w:rPr>
        <w:t xml:space="preserve"> TAK/NIE</w:t>
      </w:r>
    </w:p>
    <w:p w14:paraId="0E701D86" w14:textId="2AAF6130" w:rsidR="0033791A" w:rsidRDefault="0033791A" w:rsidP="0033791A">
      <w:pPr>
        <w:tabs>
          <w:tab w:val="left" w:pos="426"/>
        </w:tabs>
        <w:jc w:val="both"/>
        <w:rPr>
          <w:sz w:val="22"/>
          <w:szCs w:val="22"/>
        </w:rPr>
      </w:pPr>
      <w:r w:rsidRPr="0033791A">
        <w:rPr>
          <w:b/>
          <w:sz w:val="22"/>
          <w:szCs w:val="22"/>
        </w:rPr>
        <w:t xml:space="preserve">Termin płatności: </w:t>
      </w:r>
      <w:r w:rsidRPr="0033791A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7875A8F" w14:textId="77777777" w:rsidR="0033791A" w:rsidRDefault="0033791A" w:rsidP="0033791A">
      <w:pPr>
        <w:rPr>
          <w:b/>
          <w:sz w:val="22"/>
          <w:szCs w:val="22"/>
          <w:u w:val="single"/>
        </w:rPr>
      </w:pPr>
    </w:p>
    <w:p w14:paraId="139F4BBF" w14:textId="52C5C0EE" w:rsidR="0033791A" w:rsidRDefault="0033791A" w:rsidP="0033791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129A498" w14:textId="77777777" w:rsidR="0033791A" w:rsidRDefault="0033791A" w:rsidP="0033791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59C3CA1" w14:textId="77777777" w:rsidR="0033791A" w:rsidRDefault="0033791A" w:rsidP="0033791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5CEA510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9F0F9D" w14:textId="77777777" w:rsidR="0033791A" w:rsidRDefault="0033791A" w:rsidP="0033791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A160" w14:textId="77777777" w:rsidR="0033791A" w:rsidRDefault="0033791A" w:rsidP="0033791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09A136" w14:textId="77777777" w:rsidR="0033791A" w:rsidRDefault="0033791A" w:rsidP="0033791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3791A" w14:paraId="0A81D105" w14:textId="77777777" w:rsidTr="003379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A7D72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B364F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FCF61DE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A7471" w14:textId="77777777" w:rsidR="0033791A" w:rsidRDefault="0033791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3791A" w14:paraId="477D7B92" w14:textId="77777777" w:rsidTr="00337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C689C" w14:textId="77777777" w:rsidR="0033791A" w:rsidRDefault="0033791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6008F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070A0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3791A" w14:paraId="39E73306" w14:textId="77777777" w:rsidTr="00337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A7AE3" w14:textId="77777777" w:rsidR="0033791A" w:rsidRDefault="0033791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9310E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BB0B7" w14:textId="77777777" w:rsidR="0033791A" w:rsidRDefault="0033791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59D3F26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C8C8A12" w14:textId="77777777" w:rsidR="0033791A" w:rsidRDefault="0033791A" w:rsidP="0033791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699925B" w14:textId="77777777" w:rsidR="0033791A" w:rsidRDefault="0033791A" w:rsidP="0033791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C908147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EBC60EC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BDF3FBD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E9CEED4" w14:textId="77777777" w:rsidR="0033791A" w:rsidRDefault="0033791A" w:rsidP="003379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5832B8F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2AE00B" w14:textId="77777777" w:rsidR="0033791A" w:rsidRDefault="0033791A" w:rsidP="0033791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E1F0B3" w14:textId="77777777" w:rsidR="0033791A" w:rsidRDefault="0033791A" w:rsidP="003379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5DBA950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FB5B4D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EA488D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EE302C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5BAF801" w14:textId="77777777" w:rsidR="0033791A" w:rsidRDefault="0033791A" w:rsidP="003379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0C9071E" w14:textId="77777777" w:rsidR="0033791A" w:rsidRDefault="0033791A" w:rsidP="0033791A">
      <w:pPr>
        <w:jc w:val="both"/>
        <w:rPr>
          <w:b/>
          <w:color w:val="FF0000"/>
          <w:sz w:val="18"/>
          <w:szCs w:val="18"/>
        </w:rPr>
      </w:pPr>
    </w:p>
    <w:p w14:paraId="584492BA" w14:textId="77777777" w:rsidR="0033791A" w:rsidRDefault="0033791A" w:rsidP="0033791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7E7E663" w14:textId="25C6E08A" w:rsidR="0033791A" w:rsidRDefault="0033791A" w:rsidP="0033791A">
      <w:pPr>
        <w:jc w:val="right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</w:t>
      </w:r>
      <w:r w:rsidR="00C44B15">
        <w:rPr>
          <w:bCs/>
          <w:i/>
          <w:iCs/>
          <w:color w:val="FF0000"/>
        </w:rPr>
        <w:t xml:space="preserve"> elektronicznym </w:t>
      </w:r>
      <w:r>
        <w:rPr>
          <w:bCs/>
          <w:i/>
          <w:iCs/>
          <w:color w:val="FF0000"/>
        </w:rPr>
        <w:t xml:space="preserve"> podpisem osobistym</w:t>
      </w:r>
    </w:p>
    <w:p w14:paraId="5C396573" w14:textId="77777777" w:rsidR="00FE545C" w:rsidRPr="0033791A" w:rsidRDefault="00FE545C" w:rsidP="0033791A"/>
    <w:sectPr w:rsidR="00FE545C" w:rsidRPr="003379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82DC7" w14:textId="77777777" w:rsidR="00E60E30" w:rsidRDefault="00E60E30">
      <w:r>
        <w:separator/>
      </w:r>
    </w:p>
  </w:endnote>
  <w:endnote w:type="continuationSeparator" w:id="0">
    <w:p w14:paraId="32F86833" w14:textId="77777777" w:rsidR="00E60E30" w:rsidRDefault="00E60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4811" w14:textId="77777777" w:rsidR="00F47F6D" w:rsidRDefault="00F47F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E7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A2F17" w14:textId="77777777" w:rsidR="00F47F6D" w:rsidRDefault="00F47F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5A499" w14:textId="77777777" w:rsidR="00E60E30" w:rsidRDefault="00E60E30">
      <w:r>
        <w:separator/>
      </w:r>
    </w:p>
  </w:footnote>
  <w:footnote w:type="continuationSeparator" w:id="0">
    <w:p w14:paraId="78F2E159" w14:textId="77777777" w:rsidR="00E60E30" w:rsidRDefault="00E60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204F3" w14:textId="77777777" w:rsidR="00F47F6D" w:rsidRDefault="00F47F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E43A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F3445" w14:textId="77777777" w:rsidR="00F47F6D" w:rsidRDefault="00F47F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E3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791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4B15"/>
    <w:rsid w:val="00C969A6"/>
    <w:rsid w:val="00CA7D36"/>
    <w:rsid w:val="00D24208"/>
    <w:rsid w:val="00D60C38"/>
    <w:rsid w:val="00D66893"/>
    <w:rsid w:val="00D90ACB"/>
    <w:rsid w:val="00DC1500"/>
    <w:rsid w:val="00E44371"/>
    <w:rsid w:val="00E60E30"/>
    <w:rsid w:val="00E949B0"/>
    <w:rsid w:val="00F00591"/>
    <w:rsid w:val="00F47F6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EDDE7"/>
  <w15:chartTrackingRefBased/>
  <w15:docId w15:val="{67ED82BC-12C7-41FD-8322-8ACB724C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1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2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605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Dorota Achrem-Achremowicz</cp:lastModifiedBy>
  <cp:revision>2</cp:revision>
  <cp:lastPrinted>2021-08-23T12:01:00Z</cp:lastPrinted>
  <dcterms:created xsi:type="dcterms:W3CDTF">2021-08-23T12:04:00Z</dcterms:created>
  <dcterms:modified xsi:type="dcterms:W3CDTF">2021-08-23T12:04:00Z</dcterms:modified>
</cp:coreProperties>
</file>