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464C5" w14:textId="77777777" w:rsidR="00267C1A" w:rsidRPr="009475A8" w:rsidRDefault="00267C1A" w:rsidP="00267C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4AD25A" w14:textId="77777777" w:rsidR="00267C1A" w:rsidRPr="009475A8" w:rsidRDefault="00267C1A" w:rsidP="00267C1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F74990B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720065F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2A16061" w14:textId="77777777" w:rsidR="00267C1A" w:rsidRPr="009475A8" w:rsidRDefault="00267C1A" w:rsidP="00267C1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3FB1201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1EE5CA6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0652430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32A1278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132E95" w14:textId="77777777" w:rsidR="00267C1A" w:rsidRPr="009475A8" w:rsidRDefault="00267C1A" w:rsidP="00267C1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AEECB51" w14:textId="77777777" w:rsidR="00267C1A" w:rsidRPr="009475A8" w:rsidRDefault="00267C1A" w:rsidP="00267C1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5FAD450" w14:textId="77777777" w:rsidR="00267C1A" w:rsidRPr="009475A8" w:rsidRDefault="00267C1A" w:rsidP="00267C1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2AFCD90" w14:textId="77777777" w:rsidR="00267C1A" w:rsidRPr="009475A8" w:rsidRDefault="00267C1A" w:rsidP="00267C1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5D6DF89C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EE756B5" w14:textId="77777777" w:rsidR="00267C1A" w:rsidRPr="00267C1A" w:rsidRDefault="00267C1A" w:rsidP="00267C1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BF63604" w14:textId="77777777" w:rsidR="00267C1A" w:rsidRPr="00D52EEE" w:rsidRDefault="00267C1A" w:rsidP="00267C1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F83369B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D2BB97" w14:textId="151DB117" w:rsidR="00267C1A" w:rsidRPr="00D52EEE" w:rsidRDefault="00267C1A" w:rsidP="00FB2FF5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25B75">
        <w:rPr>
          <w:b/>
        </w:rPr>
        <w:t>Dostawa bezzałogowego statku powietrznego - KC-zp.272-413/21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A735D2E" w14:textId="77777777" w:rsidR="00267C1A" w:rsidRPr="00D52EEE" w:rsidRDefault="00267C1A" w:rsidP="00267C1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6CA98EF" w14:textId="77777777" w:rsidR="00267C1A" w:rsidRPr="00D52EEE" w:rsidRDefault="00267C1A" w:rsidP="00267C1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59DFF8" w14:textId="77777777" w:rsidR="00267C1A" w:rsidRPr="00D52EEE" w:rsidRDefault="00267C1A" w:rsidP="00267C1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3F1EA16" w14:textId="77777777" w:rsidR="00267C1A" w:rsidRPr="00635952" w:rsidRDefault="00267C1A" w:rsidP="00267C1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62AE2249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D66319F" w14:textId="77777777" w:rsidR="00267C1A" w:rsidRPr="00D52EEE" w:rsidRDefault="00267C1A" w:rsidP="00267C1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48A783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323BC2" w14:textId="5860E4EA" w:rsidR="00267C1A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3AD9D3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2B454A" w14:textId="77777777" w:rsidR="00267C1A" w:rsidRPr="00D52EEE" w:rsidRDefault="00267C1A" w:rsidP="00267C1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80DEA1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8DB709E" w14:textId="77777777" w:rsidR="00267C1A" w:rsidRPr="00D52EEE" w:rsidRDefault="00267C1A" w:rsidP="00267C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57C3093" w14:textId="77777777" w:rsidR="00267C1A" w:rsidRPr="00FD003F" w:rsidRDefault="00267C1A" w:rsidP="00267C1A">
      <w:pPr>
        <w:jc w:val="right"/>
        <w:rPr>
          <w:rFonts w:ascii="Arial" w:hAnsi="Arial" w:cs="Arial"/>
          <w:sz w:val="20"/>
          <w:szCs w:val="20"/>
        </w:rPr>
      </w:pPr>
    </w:p>
    <w:p w14:paraId="08601C59" w14:textId="77777777" w:rsidR="00267C1A" w:rsidRPr="006D3BA0" w:rsidRDefault="00267C1A" w:rsidP="006D3BA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 w:rsidRPr="006D3BA0">
        <w:rPr>
          <w:rFonts w:ascii="Arial" w:hAnsi="Arial" w:cs="Arial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6D3BA0"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6A2C247F" w14:textId="77777777" w:rsidR="00267C1A" w:rsidRPr="009475A8" w:rsidRDefault="00267C1A" w:rsidP="00267C1A"/>
    <w:p w14:paraId="43C1D4CC" w14:textId="77777777" w:rsidR="005103B9" w:rsidRPr="00267C1A" w:rsidRDefault="005103B9" w:rsidP="00267C1A"/>
    <w:sectPr w:rsidR="005103B9" w:rsidRPr="00267C1A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F5AD1" w14:textId="77777777" w:rsidR="003B2DB6" w:rsidRDefault="003B2DB6" w:rsidP="0038231F">
      <w:pPr>
        <w:spacing w:after="0" w:line="240" w:lineRule="auto"/>
      </w:pPr>
      <w:r>
        <w:separator/>
      </w:r>
    </w:p>
  </w:endnote>
  <w:endnote w:type="continuationSeparator" w:id="0">
    <w:p w14:paraId="5BED58F9" w14:textId="77777777" w:rsidR="003B2DB6" w:rsidRDefault="003B2D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692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9E703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D0312" w14:textId="77777777" w:rsidR="003B2DB6" w:rsidRDefault="003B2DB6" w:rsidP="0038231F">
      <w:pPr>
        <w:spacing w:after="0" w:line="240" w:lineRule="auto"/>
      </w:pPr>
      <w:r>
        <w:separator/>
      </w:r>
    </w:p>
  </w:footnote>
  <w:footnote w:type="continuationSeparator" w:id="0">
    <w:p w14:paraId="75DD3AF2" w14:textId="77777777" w:rsidR="003B2DB6" w:rsidRDefault="003B2DB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C5"/>
    <w:rsid w:val="00023477"/>
    <w:rsid w:val="000247FF"/>
    <w:rsid w:val="00025C8D"/>
    <w:rsid w:val="000303EE"/>
    <w:rsid w:val="0003080E"/>
    <w:rsid w:val="000459A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79E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1A"/>
    <w:rsid w:val="00284368"/>
    <w:rsid w:val="00290B01"/>
    <w:rsid w:val="00292198"/>
    <w:rsid w:val="002B2AD9"/>
    <w:rsid w:val="002C1C7B"/>
    <w:rsid w:val="002C4948"/>
    <w:rsid w:val="002E4A4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DB6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5BDC"/>
    <w:rsid w:val="004F23F7"/>
    <w:rsid w:val="004F40EF"/>
    <w:rsid w:val="005103B9"/>
    <w:rsid w:val="00520174"/>
    <w:rsid w:val="005641F0"/>
    <w:rsid w:val="005C39CA"/>
    <w:rsid w:val="005E176A"/>
    <w:rsid w:val="005F4DA5"/>
    <w:rsid w:val="00634311"/>
    <w:rsid w:val="00641874"/>
    <w:rsid w:val="006676AE"/>
    <w:rsid w:val="006A3A1F"/>
    <w:rsid w:val="006A52B6"/>
    <w:rsid w:val="006D3BA0"/>
    <w:rsid w:val="006F0034"/>
    <w:rsid w:val="006F3D32"/>
    <w:rsid w:val="007118F0"/>
    <w:rsid w:val="0072560B"/>
    <w:rsid w:val="00736E4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09C6"/>
    <w:rsid w:val="008757E1"/>
    <w:rsid w:val="00892E48"/>
    <w:rsid w:val="00894017"/>
    <w:rsid w:val="008A38A4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28C5"/>
    <w:rsid w:val="00A1589F"/>
    <w:rsid w:val="00A15F7E"/>
    <w:rsid w:val="00A166B0"/>
    <w:rsid w:val="00A22DCF"/>
    <w:rsid w:val="00A24C2D"/>
    <w:rsid w:val="00A276E4"/>
    <w:rsid w:val="00A3062E"/>
    <w:rsid w:val="00A347DE"/>
    <w:rsid w:val="00AA55A8"/>
    <w:rsid w:val="00AB59C3"/>
    <w:rsid w:val="00AE6FF2"/>
    <w:rsid w:val="00B0088C"/>
    <w:rsid w:val="00B15219"/>
    <w:rsid w:val="00B15FD3"/>
    <w:rsid w:val="00B25B75"/>
    <w:rsid w:val="00B34079"/>
    <w:rsid w:val="00B8005E"/>
    <w:rsid w:val="00B90E42"/>
    <w:rsid w:val="00BA415A"/>
    <w:rsid w:val="00BB0C3C"/>
    <w:rsid w:val="00C014B5"/>
    <w:rsid w:val="00C113BF"/>
    <w:rsid w:val="00C4103F"/>
    <w:rsid w:val="00C57DEB"/>
    <w:rsid w:val="00C737A7"/>
    <w:rsid w:val="00C81012"/>
    <w:rsid w:val="00C94046"/>
    <w:rsid w:val="00CD0851"/>
    <w:rsid w:val="00D23F3D"/>
    <w:rsid w:val="00D34D9A"/>
    <w:rsid w:val="00D409DE"/>
    <w:rsid w:val="00D42C9B"/>
    <w:rsid w:val="00D531D5"/>
    <w:rsid w:val="00D63268"/>
    <w:rsid w:val="00D7532C"/>
    <w:rsid w:val="00DA6EC7"/>
    <w:rsid w:val="00DD146A"/>
    <w:rsid w:val="00DD3E9D"/>
    <w:rsid w:val="00DD5AB0"/>
    <w:rsid w:val="00E022A1"/>
    <w:rsid w:val="00E21B42"/>
    <w:rsid w:val="00E24546"/>
    <w:rsid w:val="00E26D6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FF5"/>
    <w:rsid w:val="00FB4E1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2445BA"/>
  <w15:chartTrackingRefBased/>
  <w15:docId w15:val="{3F25F76E-158E-4447-8640-03E07369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C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B35B6-9F46-4DBB-8A95-32DD6DCEA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Jolata Oleksy</cp:lastModifiedBy>
  <cp:revision>4</cp:revision>
  <cp:lastPrinted>2021-02-25T09:30:00Z</cp:lastPrinted>
  <dcterms:created xsi:type="dcterms:W3CDTF">2021-07-07T12:55:00Z</dcterms:created>
  <dcterms:modified xsi:type="dcterms:W3CDTF">2021-08-11T12:01:00Z</dcterms:modified>
</cp:coreProperties>
</file>