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6F139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6F139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6F1398">
        <w:rPr>
          <w:rFonts w:ascii="Times New Roman" w:hAnsi="Times New Roman"/>
          <w:sz w:val="24"/>
          <w:szCs w:val="24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6F139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6F1398">
        <w:rPr>
          <w:b/>
        </w:rPr>
        <w:t>FORMULARZ OFERTY</w:t>
      </w:r>
    </w:p>
    <w:p w:rsidR="000D5F1F" w:rsidRDefault="000D5F1F" w:rsidP="000D5F1F">
      <w:pPr>
        <w:tabs>
          <w:tab w:val="right" w:pos="9000"/>
        </w:tabs>
      </w:pPr>
      <w:r>
        <w:t>NAZWA WYKONAWCY: ………………………………………………………………..</w:t>
      </w:r>
    </w:p>
    <w:p w:rsidR="000D5F1F" w:rsidRDefault="000D5F1F" w:rsidP="000D5F1F">
      <w:pPr>
        <w:tabs>
          <w:tab w:val="right" w:pos="8222"/>
        </w:tabs>
        <w:jc w:val="both"/>
      </w:pPr>
      <w:r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0D5F1F" w:rsidRDefault="000D5F1F" w:rsidP="000D5F1F">
      <w:pPr>
        <w:tabs>
          <w:tab w:val="right" w:pos="9000"/>
        </w:tabs>
      </w:pPr>
      <w:r>
        <w:t>ADRES:  ……………………………………………………………………………………</w:t>
      </w:r>
    </w:p>
    <w:p w:rsidR="000D5F1F" w:rsidRDefault="000D5F1F" w:rsidP="000D5F1F">
      <w:pPr>
        <w:tabs>
          <w:tab w:val="right" w:pos="9000"/>
        </w:tabs>
      </w:pPr>
      <w:r>
        <w:t>WOJEWÓDZTWO: …………………………….....</w:t>
      </w:r>
    </w:p>
    <w:p w:rsidR="000D5F1F" w:rsidRDefault="000D5F1F" w:rsidP="000D5F1F">
      <w:pPr>
        <w:tabs>
          <w:tab w:val="right" w:pos="9000"/>
        </w:tabs>
      </w:pPr>
      <w:r>
        <w:t>TEL: …………………………………………………………………………..</w:t>
      </w:r>
    </w:p>
    <w:p w:rsidR="000D5F1F" w:rsidRDefault="000D5F1F" w:rsidP="000D5F1F">
      <w:pPr>
        <w:tabs>
          <w:tab w:val="right" w:pos="9000"/>
        </w:tabs>
      </w:pPr>
      <w:r>
        <w:t>FAX: …………………………………………………………………………………………….</w:t>
      </w:r>
    </w:p>
    <w:p w:rsidR="000D5F1F" w:rsidRDefault="000D5F1F" w:rsidP="000D5F1F">
      <w:pPr>
        <w:tabs>
          <w:tab w:val="right" w:pos="9000"/>
        </w:tabs>
      </w:pPr>
      <w:r>
        <w:t>E-MAIL: ……………………………………………………………………………………….</w:t>
      </w:r>
    </w:p>
    <w:p w:rsidR="000D5F1F" w:rsidRDefault="000D5F1F" w:rsidP="000D5F1F">
      <w:pPr>
        <w:tabs>
          <w:tab w:val="right" w:pos="9000"/>
        </w:tabs>
      </w:pPr>
      <w:r>
        <w:t>NIP: …………………………………. REGON:………………………………………………...</w:t>
      </w:r>
    </w:p>
    <w:p w:rsidR="000D5F1F" w:rsidRDefault="000D5F1F" w:rsidP="000D5F1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t>BANK/ NR KONTA: …………………………………………………………………………</w:t>
      </w:r>
    </w:p>
    <w:p w:rsidR="000D5F1F" w:rsidRDefault="000D5F1F" w:rsidP="000D5F1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0D5F1F" w:rsidRDefault="000D5F1F" w:rsidP="000D5F1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0D5F1F" w:rsidRDefault="000D5F1F" w:rsidP="000D5F1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D5F1F">
        <w:rPr>
          <w:b/>
        </w:rPr>
        <w:t>d</w:t>
      </w:r>
      <w:r w:rsidR="00FA793D" w:rsidRPr="00FA793D">
        <w:rPr>
          <w:b/>
        </w:rPr>
        <w:t>ostawa bezzałogowego statku powietrznego - KC-zp.272-413/21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  .........................................................................PLN</w:t>
      </w: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</w:p>
    <w:p w:rsidR="00A97E65" w:rsidRDefault="00A97E65" w:rsidP="00A97E65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.........................................................................PLN</w:t>
      </w:r>
    </w:p>
    <w:p w:rsidR="00A97E65" w:rsidRPr="00FB1B4F" w:rsidRDefault="00A97E65" w:rsidP="00A97E65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97E65" w:rsidRPr="00FB1B4F" w:rsidRDefault="00A97E65" w:rsidP="00A97E65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A97E65" w:rsidRPr="00FB1B4F" w:rsidRDefault="00A97E65" w:rsidP="00A97E65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97E65" w:rsidRDefault="00A97E65" w:rsidP="00A97E65">
      <w:pPr>
        <w:pStyle w:val="Tekstpodstawowy"/>
      </w:pPr>
      <w:r>
        <w:t>Powyższa cena zawiera  podatek VAT w wysokości 23% tj.…………………….PLN</w:t>
      </w:r>
    </w:p>
    <w:p w:rsidR="00837572" w:rsidRDefault="00837572" w:rsidP="008D2AB8">
      <w:pPr>
        <w:widowControl w:val="0"/>
        <w:ind w:right="1"/>
        <w:jc w:val="both"/>
      </w:pPr>
    </w:p>
    <w:tbl>
      <w:tblPr>
        <w:tblW w:w="906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4252"/>
        <w:gridCol w:w="2552"/>
        <w:gridCol w:w="1701"/>
      </w:tblGrid>
      <w:tr w:rsidR="00837572" w:rsidTr="0083757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572" w:rsidRPr="00837572" w:rsidRDefault="00837572">
            <w:pPr>
              <w:jc w:val="center"/>
              <w:rPr>
                <w:sz w:val="20"/>
                <w:szCs w:val="20"/>
              </w:rPr>
            </w:pPr>
            <w:r w:rsidRPr="00837572">
              <w:rPr>
                <w:sz w:val="20"/>
                <w:szCs w:val="20"/>
              </w:rPr>
              <w:t>L.p.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572" w:rsidRPr="00837572" w:rsidRDefault="00837572">
            <w:pPr>
              <w:jc w:val="center"/>
              <w:rPr>
                <w:b/>
                <w:sz w:val="20"/>
                <w:szCs w:val="20"/>
              </w:rPr>
            </w:pPr>
            <w:r w:rsidRPr="00837572">
              <w:rPr>
                <w:b/>
                <w:sz w:val="20"/>
                <w:szCs w:val="20"/>
              </w:rPr>
              <w:t>Nazwa elementu</w:t>
            </w:r>
          </w:p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572" w:rsidRPr="00837572" w:rsidRDefault="00837572">
            <w:pPr>
              <w:jc w:val="center"/>
              <w:rPr>
                <w:b/>
                <w:sz w:val="20"/>
                <w:szCs w:val="20"/>
              </w:rPr>
            </w:pPr>
            <w:r w:rsidRPr="00837572">
              <w:rPr>
                <w:b/>
                <w:sz w:val="20"/>
                <w:szCs w:val="20"/>
              </w:rPr>
              <w:t xml:space="preserve">Producent/model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Ilość</w:t>
            </w:r>
          </w:p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szt.</w:t>
            </w:r>
          </w:p>
        </w:tc>
      </w:tr>
      <w:tr w:rsidR="00837572" w:rsidTr="00837572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837572" w:rsidRPr="00837572" w:rsidRDefault="008375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7572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Bezzałogowy Statek Powietrzny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1 szt.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Aparatura sterująca (kontroler)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1 szt.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Komplet akumulatorów pozwalających na wykonanie nalotów BSP z zainstalowanym sensorem optycznym o łącznym czasie trwania nie mniejszym niż 240 minut.</w:t>
            </w:r>
            <w:r w:rsidR="004646BE" w:rsidRPr="003122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31222B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……………….</w:t>
            </w:r>
          </w:p>
          <w:p w:rsidR="0031222B" w:rsidRPr="0031222B" w:rsidRDefault="0031222B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(należy wskazać liczbę pełnych pakietów</w:t>
            </w:r>
            <w:r w:rsidR="00965DE8">
              <w:rPr>
                <w:sz w:val="22"/>
                <w:szCs w:val="22"/>
              </w:rPr>
              <w:t xml:space="preserve"> akumulatorów</w:t>
            </w:r>
            <w:bookmarkStart w:id="0" w:name="_GoBack"/>
            <w:bookmarkEnd w:id="0"/>
            <w:r w:rsidRPr="0031222B">
              <w:rPr>
                <w:sz w:val="22"/>
                <w:szCs w:val="22"/>
              </w:rPr>
              <w:t>)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Ładowarka do akumulatorów BSP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1 szt.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Akumulatory do kontrolera pozwalające łącznie na jego pracę nie krócej niż 420 minut</w:t>
            </w:r>
            <w:r w:rsidR="0031222B" w:rsidRPr="0031222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31222B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……………</w:t>
            </w:r>
          </w:p>
          <w:p w:rsidR="0031222B" w:rsidRPr="0031222B" w:rsidRDefault="0031222B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(wskazać liczbę akumulatorów)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Ładowarka do akumulatorów do kontrolera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1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Karta pamięci do sensora optycznego o pojemności min.256 GB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2 szt.</w:t>
            </w:r>
          </w:p>
        </w:tc>
      </w:tr>
      <w:tr w:rsidR="00837572" w:rsidRPr="00837572" w:rsidTr="00837572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837572">
            <w:pPr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Walizki transportowe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572" w:rsidRPr="0031222B" w:rsidRDefault="0083757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572" w:rsidRPr="0031222B" w:rsidRDefault="0031222B">
            <w:pPr>
              <w:jc w:val="center"/>
              <w:rPr>
                <w:sz w:val="22"/>
                <w:szCs w:val="22"/>
              </w:rPr>
            </w:pPr>
            <w:r w:rsidRPr="0031222B">
              <w:rPr>
                <w:sz w:val="22"/>
                <w:szCs w:val="22"/>
              </w:rPr>
              <w:t>…………. (należy wskazać liczbę</w:t>
            </w:r>
            <w:r w:rsidR="00837572" w:rsidRPr="0031222B">
              <w:rPr>
                <w:sz w:val="22"/>
                <w:szCs w:val="22"/>
              </w:rPr>
              <w:t xml:space="preserve"> </w:t>
            </w:r>
            <w:r w:rsidRPr="0031222B">
              <w:rPr>
                <w:sz w:val="22"/>
                <w:szCs w:val="22"/>
              </w:rPr>
              <w:t>sztuk)</w:t>
            </w:r>
          </w:p>
        </w:tc>
      </w:tr>
    </w:tbl>
    <w:p w:rsidR="008D2AB8" w:rsidRPr="00837572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Termin realizacji umowy: </w:t>
      </w:r>
      <w:r w:rsidRPr="00FB1B4F">
        <w:t>………</w:t>
      </w:r>
      <w:r w:rsidR="000D5F1F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0D5F1F" w:rsidRPr="000D5F1F" w:rsidRDefault="000D5F1F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Usługa ochrony/wymiany urządzenia w przypadku jego zniszczenia : ………………. </w:t>
      </w:r>
      <w:r w:rsidRPr="000D5F1F">
        <w:rPr>
          <w:i/>
          <w:highlight w:val="yellow"/>
        </w:rPr>
        <w:t>(kryterium oceny ofert)</w:t>
      </w:r>
    </w:p>
    <w:p w:rsidR="006F1398" w:rsidRPr="006F139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6F1398">
        <w:rPr>
          <w:b/>
        </w:rPr>
        <w:t xml:space="preserve">Okres udzielonej gwarancji </w:t>
      </w:r>
      <w:r w:rsidR="000D5F1F" w:rsidRPr="006F1398">
        <w:rPr>
          <w:b/>
        </w:rPr>
        <w:t>n</w:t>
      </w:r>
      <w:r w:rsidR="006F1398" w:rsidRPr="006F1398">
        <w:rPr>
          <w:b/>
        </w:rPr>
        <w:t>a:</w:t>
      </w:r>
    </w:p>
    <w:p w:rsidR="002E1736" w:rsidRPr="002E1736" w:rsidRDefault="002E1736" w:rsidP="008D2AB8">
      <w:pPr>
        <w:tabs>
          <w:tab w:val="left" w:pos="426"/>
        </w:tabs>
        <w:spacing w:after="120"/>
        <w:jc w:val="both"/>
      </w:pPr>
      <w:r w:rsidRPr="002E1736">
        <w:rPr>
          <w:u w:val="single"/>
        </w:rPr>
        <w:t>całość zamówienia</w:t>
      </w:r>
      <w:r w:rsidRPr="002E1736">
        <w:t xml:space="preserve"> …….. m-</w:t>
      </w:r>
      <w:proofErr w:type="spellStart"/>
      <w:r w:rsidRPr="002E1736">
        <w:t>cy</w:t>
      </w:r>
      <w:proofErr w:type="spellEnd"/>
    </w:p>
    <w:p w:rsidR="002E1736" w:rsidRPr="002E1736" w:rsidRDefault="002E1736" w:rsidP="008D2AB8">
      <w:pPr>
        <w:tabs>
          <w:tab w:val="left" w:pos="426"/>
        </w:tabs>
        <w:spacing w:after="120"/>
        <w:jc w:val="both"/>
      </w:pPr>
      <w:r w:rsidRPr="002E1736">
        <w:rPr>
          <w:u w:val="single"/>
        </w:rPr>
        <w:t>akumulatory:</w:t>
      </w:r>
      <w:r w:rsidRPr="002E1736">
        <w:t xml:space="preserve"> ……. m-</w:t>
      </w:r>
      <w:proofErr w:type="spellStart"/>
      <w:r w:rsidRPr="002E1736">
        <w:t>cy</w:t>
      </w:r>
      <w:proofErr w:type="spellEnd"/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6F1398" w:rsidRDefault="006F1398" w:rsidP="006F13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6F1398" w:rsidRDefault="006F1398" w:rsidP="006F13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F1398" w:rsidRDefault="006F1398" w:rsidP="006F13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F1398" w:rsidRDefault="006F1398" w:rsidP="006F13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F1398" w:rsidRDefault="006F1398" w:rsidP="006F13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0256F" w:rsidRPr="00AB6A12" w:rsidRDefault="00D0256F" w:rsidP="00D0256F">
      <w:pPr>
        <w:numPr>
          <w:ilvl w:val="0"/>
          <w:numId w:val="1"/>
        </w:numPr>
        <w:tabs>
          <w:tab w:val="left" w:pos="0"/>
        </w:tabs>
        <w:suppressAutoHyphens/>
        <w:jc w:val="both"/>
        <w:rPr>
          <w:b/>
          <w:sz w:val="22"/>
          <w:szCs w:val="22"/>
        </w:rPr>
      </w:pPr>
      <w:r w:rsidRPr="00AB6A12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AB6A12">
        <w:rPr>
          <w:b/>
          <w:sz w:val="22"/>
          <w:szCs w:val="22"/>
        </w:rPr>
        <w:t>ppkt</w:t>
      </w:r>
      <w:proofErr w:type="spellEnd"/>
      <w:r w:rsidRPr="00AB6A1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3</w:t>
      </w:r>
      <w:r w:rsidRPr="00AB6A12">
        <w:rPr>
          <w:b/>
          <w:sz w:val="22"/>
          <w:szCs w:val="22"/>
        </w:rPr>
        <w:t xml:space="preserve"> SWZ spełniamy osobiście/ powołujemy się na zasoby podmiotu trzeciego w następującym zakresie</w:t>
      </w:r>
      <w:r w:rsidRPr="00AB6A12">
        <w:rPr>
          <w:rStyle w:val="Odwoanieprzypisudolnego"/>
          <w:b/>
          <w:sz w:val="22"/>
          <w:szCs w:val="22"/>
        </w:rPr>
        <w:footnoteReference w:id="1"/>
      </w:r>
      <w:r w:rsidRPr="00AB6A12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FE545C" w:rsidRPr="001D671E" w:rsidRDefault="00FE545C" w:rsidP="006F13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F1398" w:rsidRDefault="006F1398" w:rsidP="006F1398">
      <w:pPr>
        <w:tabs>
          <w:tab w:val="left" w:pos="540"/>
          <w:tab w:val="left" w:pos="780"/>
        </w:tabs>
        <w:suppressAutoHyphens/>
        <w:spacing w:after="200" w:line="276" w:lineRule="auto"/>
        <w:ind w:left="720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6B9" w:rsidRDefault="00CE76B9">
      <w:r>
        <w:separator/>
      </w:r>
    </w:p>
  </w:endnote>
  <w:endnote w:type="continuationSeparator" w:id="0">
    <w:p w:rsidR="00CE76B9" w:rsidRDefault="00CE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6B9" w:rsidRDefault="00CE76B9">
      <w:r>
        <w:separator/>
      </w:r>
    </w:p>
  </w:footnote>
  <w:footnote w:type="continuationSeparator" w:id="0">
    <w:p w:rsidR="00CE76B9" w:rsidRDefault="00CE76B9">
      <w:r>
        <w:continuationSeparator/>
      </w:r>
    </w:p>
  </w:footnote>
  <w:footnote w:id="1">
    <w:p w:rsidR="00D0256F" w:rsidRDefault="00D0256F" w:rsidP="00D0256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793D" w:rsidRDefault="00FA79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22F"/>
    <w:rsid w:val="00012286"/>
    <w:rsid w:val="00071CCC"/>
    <w:rsid w:val="000B731D"/>
    <w:rsid w:val="000D5F1F"/>
    <w:rsid w:val="000D6134"/>
    <w:rsid w:val="000E09C7"/>
    <w:rsid w:val="000F6589"/>
    <w:rsid w:val="00106636"/>
    <w:rsid w:val="00116EC6"/>
    <w:rsid w:val="001801DD"/>
    <w:rsid w:val="001C16F4"/>
    <w:rsid w:val="001D4612"/>
    <w:rsid w:val="00207E98"/>
    <w:rsid w:val="002723B0"/>
    <w:rsid w:val="002E1736"/>
    <w:rsid w:val="0031222B"/>
    <w:rsid w:val="00315A4A"/>
    <w:rsid w:val="0034622F"/>
    <w:rsid w:val="00415ACC"/>
    <w:rsid w:val="004646B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1398"/>
    <w:rsid w:val="007748F0"/>
    <w:rsid w:val="007A4321"/>
    <w:rsid w:val="00833933"/>
    <w:rsid w:val="00837572"/>
    <w:rsid w:val="00853083"/>
    <w:rsid w:val="008B2F0C"/>
    <w:rsid w:val="008B4928"/>
    <w:rsid w:val="008D2AB8"/>
    <w:rsid w:val="008F1C66"/>
    <w:rsid w:val="00965DE8"/>
    <w:rsid w:val="00970FE4"/>
    <w:rsid w:val="00A0022B"/>
    <w:rsid w:val="00A346FE"/>
    <w:rsid w:val="00A47B4D"/>
    <w:rsid w:val="00A83018"/>
    <w:rsid w:val="00A97E65"/>
    <w:rsid w:val="00B774DC"/>
    <w:rsid w:val="00C969A6"/>
    <w:rsid w:val="00CA7D36"/>
    <w:rsid w:val="00CE76B9"/>
    <w:rsid w:val="00D0256F"/>
    <w:rsid w:val="00D24208"/>
    <w:rsid w:val="00D60C38"/>
    <w:rsid w:val="00D66893"/>
    <w:rsid w:val="00D90ACB"/>
    <w:rsid w:val="00DC1500"/>
    <w:rsid w:val="00E44371"/>
    <w:rsid w:val="00E949B0"/>
    <w:rsid w:val="00F00591"/>
    <w:rsid w:val="00F261BB"/>
    <w:rsid w:val="00F51688"/>
    <w:rsid w:val="00F53146"/>
    <w:rsid w:val="00F91018"/>
    <w:rsid w:val="00FA0F30"/>
    <w:rsid w:val="00FA51A4"/>
    <w:rsid w:val="00FA793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6C9C91"/>
  <w15:chartTrackingRefBased/>
  <w15:docId w15:val="{FBA7B265-DF74-4911-B23A-DA9E4B22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4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49CFA-5274-4837-BD34-FABA1625E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608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11</cp:revision>
  <cp:lastPrinted>1899-12-31T23:00:00Z</cp:lastPrinted>
  <dcterms:created xsi:type="dcterms:W3CDTF">2021-08-11T11:58:00Z</dcterms:created>
  <dcterms:modified xsi:type="dcterms:W3CDTF">2021-08-20T06:17:00Z</dcterms:modified>
</cp:coreProperties>
</file>