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984501">
        <w:rPr>
          <w:bCs/>
          <w:i w:val="0"/>
          <w:sz w:val="22"/>
          <w:szCs w:val="22"/>
        </w:rPr>
        <w:t>5</w:t>
      </w:r>
      <w:bookmarkStart w:id="1" w:name="_GoBack"/>
      <w:bookmarkEnd w:id="1"/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175AD1" w:rsidRPr="00175AD1">
        <w:rPr>
          <w:rFonts w:ascii="Times New Roman" w:eastAsia="Times New Roman" w:hAnsi="Times New Roman"/>
          <w:b/>
          <w:lang w:eastAsia="pl-PL"/>
        </w:rPr>
        <w:t>KC-zp.272-413/21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175AD1" w:rsidRPr="00175AD1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E27ABB" w:rsidRDefault="00175AD1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175AD1">
        <w:rPr>
          <w:rFonts w:ascii="Times New Roman" w:eastAsia="Times New Roman" w:hAnsi="Times New Roman"/>
          <w:b/>
          <w:lang w:eastAsia="pl-PL"/>
        </w:rPr>
        <w:t>Dostawa bezzałogowego statku powietrznego - KC-zp.272-413/21</w:t>
      </w:r>
    </w:p>
    <w:p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bookmarkEnd w:id="0"/>
    <w:p w:rsidR="00E566B1" w:rsidRPr="002F0A95" w:rsidRDefault="00E566B1" w:rsidP="00E566B1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:rsidR="00E566B1" w:rsidRPr="002F0A95" w:rsidRDefault="00E566B1" w:rsidP="00E566B1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podpisem elektronicznym lub podpisem zaufanym lub podpisem osobistym przez osobę uprawnioną do składania  oświadczeń woli w imieniu podmiotu udostępniającego zasoby</w:t>
      </w:r>
    </w:p>
    <w:p w:rsidR="00E566B1" w:rsidRDefault="00E566B1" w:rsidP="00E566B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</w:p>
    <w:p w:rsidR="00025386" w:rsidRDefault="00025386" w:rsidP="00E566B1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752F" w:rsidRDefault="007A752F" w:rsidP="00025386">
      <w:pPr>
        <w:spacing w:after="0" w:line="240" w:lineRule="auto"/>
      </w:pPr>
      <w:r>
        <w:separator/>
      </w:r>
    </w:p>
  </w:endnote>
  <w:endnote w:type="continuationSeparator" w:id="0">
    <w:p w:rsidR="007A752F" w:rsidRDefault="007A752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5AD1" w:rsidRDefault="00175AD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984501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5AD1" w:rsidRDefault="00175AD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752F" w:rsidRDefault="007A752F" w:rsidP="00025386">
      <w:pPr>
        <w:spacing w:after="0" w:line="240" w:lineRule="auto"/>
      </w:pPr>
      <w:r>
        <w:separator/>
      </w:r>
    </w:p>
  </w:footnote>
  <w:footnote w:type="continuationSeparator" w:id="0">
    <w:p w:rsidR="007A752F" w:rsidRDefault="007A752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5AD1" w:rsidRDefault="00175A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5AD1" w:rsidRDefault="00175AD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5AD1" w:rsidRDefault="00175A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752F"/>
    <w:rsid w:val="00025386"/>
    <w:rsid w:val="000423B9"/>
    <w:rsid w:val="00084786"/>
    <w:rsid w:val="0016158F"/>
    <w:rsid w:val="00175AD1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7A752F"/>
    <w:rsid w:val="00824D73"/>
    <w:rsid w:val="00830970"/>
    <w:rsid w:val="008B797E"/>
    <w:rsid w:val="008F2498"/>
    <w:rsid w:val="0093388F"/>
    <w:rsid w:val="00984501"/>
    <w:rsid w:val="00A56A6F"/>
    <w:rsid w:val="00A8738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566B1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30BA37E"/>
  <w15:chartTrackingRefBased/>
  <w15:docId w15:val="{6E6D73DD-06A5-4432-8A79-50666B509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267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4</cp:revision>
  <dcterms:created xsi:type="dcterms:W3CDTF">2021-08-20T06:35:00Z</dcterms:created>
  <dcterms:modified xsi:type="dcterms:W3CDTF">2021-08-20T06:36:00Z</dcterms:modified>
</cp:coreProperties>
</file>