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60324" w14:textId="77777777" w:rsidR="00AC628D" w:rsidRDefault="00AC628D" w:rsidP="00AC628D">
      <w:pPr>
        <w:pStyle w:val="Nagwek"/>
        <w:tabs>
          <w:tab w:val="left" w:pos="708"/>
        </w:tabs>
        <w:rPr>
          <w:sz w:val="24"/>
        </w:rPr>
      </w:pPr>
    </w:p>
    <w:p w14:paraId="15136A13" w14:textId="6FD7C9EE" w:rsidR="00AC628D" w:rsidRDefault="00AC628D" w:rsidP="00AC628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KC-zp.272-451/21</w:t>
      </w:r>
    </w:p>
    <w:p w14:paraId="24D92742" w14:textId="77777777" w:rsidR="00AC628D" w:rsidRDefault="00AC628D" w:rsidP="00AC628D">
      <w:pPr>
        <w:pStyle w:val="Nagwek3"/>
        <w:ind w:left="0"/>
        <w:jc w:val="left"/>
        <w:rPr>
          <w:sz w:val="28"/>
        </w:rPr>
      </w:pPr>
    </w:p>
    <w:p w14:paraId="39C3C5FA" w14:textId="77777777" w:rsidR="00AC628D" w:rsidRDefault="00AC628D" w:rsidP="00AC62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68EC7BC" w14:textId="77777777" w:rsidR="00AC628D" w:rsidRDefault="00AC628D" w:rsidP="00AC628D">
      <w:pPr>
        <w:jc w:val="center"/>
        <w:rPr>
          <w:b/>
          <w:sz w:val="28"/>
          <w:szCs w:val="28"/>
        </w:rPr>
      </w:pPr>
    </w:p>
    <w:p w14:paraId="4E914ED0" w14:textId="77777777" w:rsidR="00AC628D" w:rsidRDefault="00AC628D" w:rsidP="00AC628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7896166" w14:textId="77777777" w:rsidR="00AC628D" w:rsidRDefault="00AC628D" w:rsidP="00AC628D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C6A45BF" w14:textId="77777777" w:rsidR="00AC628D" w:rsidRDefault="00AC628D" w:rsidP="00AC628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4027301" w14:textId="77777777" w:rsidR="00AC628D" w:rsidRDefault="00AC628D" w:rsidP="00AC628D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D028CD5" w14:textId="59B07BBD" w:rsidR="00AC628D" w:rsidRDefault="009B748C" w:rsidP="00AC628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35C8C">
        <w:rPr>
          <w:b/>
        </w:rPr>
        <w:t>Dostaw</w:t>
      </w:r>
      <w:r>
        <w:rPr>
          <w:b/>
        </w:rPr>
        <w:t>ę</w:t>
      </w:r>
      <w:r w:rsidRPr="00C35C8C">
        <w:rPr>
          <w:b/>
        </w:rPr>
        <w:t xml:space="preserve"> </w:t>
      </w:r>
      <w:r>
        <w:rPr>
          <w:b/>
        </w:rPr>
        <w:t xml:space="preserve">mikroskopu nabiurkowego SEM dla </w:t>
      </w:r>
      <w:proofErr w:type="spellStart"/>
      <w:r>
        <w:rPr>
          <w:b/>
        </w:rPr>
        <w:t>WIMiIP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KC-zp.272-451/21</w:t>
      </w:r>
      <w:r w:rsidR="00AC628D">
        <w:rPr>
          <w:b/>
          <w:bCs/>
          <w:iCs/>
          <w:sz w:val="24"/>
          <w:szCs w:val="24"/>
        </w:rPr>
        <w:t xml:space="preserve">, </w:t>
      </w:r>
      <w:r w:rsidR="00AC628D">
        <w:rPr>
          <w:sz w:val="24"/>
          <w:szCs w:val="24"/>
        </w:rPr>
        <w:t xml:space="preserve">prowadzonego przez Akademię Górniczo-Hutniczą w Krakowie, </w:t>
      </w:r>
    </w:p>
    <w:p w14:paraId="15E1AC4F" w14:textId="77777777" w:rsidR="00AC628D" w:rsidRDefault="00AC628D" w:rsidP="00AC628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115E998" w14:textId="77777777" w:rsidR="00AC628D" w:rsidRDefault="00AC628D" w:rsidP="00AC628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0AF483C" w14:textId="77777777" w:rsidR="00AC628D" w:rsidRDefault="00AC628D" w:rsidP="00AC628D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F72DB5E" w14:textId="77777777" w:rsidR="00AC628D" w:rsidRDefault="00AC628D" w:rsidP="00AC628D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456A07A" w14:textId="77777777" w:rsidR="00AC628D" w:rsidRDefault="00AC628D" w:rsidP="00AC628D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3A5767ED" w14:textId="77777777" w:rsidR="00AC628D" w:rsidRDefault="00AC628D" w:rsidP="00AC628D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C628D" w14:paraId="1EC42359" w14:textId="77777777" w:rsidTr="00AB70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AAF76" w14:textId="77777777" w:rsidR="00AC628D" w:rsidRDefault="00AC628D" w:rsidP="00AB704B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A1CD4" w14:textId="77777777" w:rsidR="00AC628D" w:rsidRDefault="00AC628D" w:rsidP="00AB704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0DE7D" w14:textId="77777777" w:rsidR="00AC628D" w:rsidRDefault="00AC628D" w:rsidP="00AB704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C628D" w14:paraId="77F30F3C" w14:textId="77777777" w:rsidTr="00AB70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CE12D" w14:textId="77777777" w:rsidR="00AC628D" w:rsidRDefault="00AC628D" w:rsidP="00AB704B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5F00" w14:textId="77777777" w:rsidR="00AC628D" w:rsidRDefault="00AC628D" w:rsidP="00AB704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732A" w14:textId="77777777" w:rsidR="00AC628D" w:rsidRDefault="00AC628D" w:rsidP="00AB704B">
            <w:pPr>
              <w:widowControl w:val="0"/>
              <w:spacing w:line="360" w:lineRule="auto"/>
              <w:jc w:val="both"/>
            </w:pPr>
          </w:p>
        </w:tc>
      </w:tr>
      <w:tr w:rsidR="00AC628D" w14:paraId="4536180F" w14:textId="77777777" w:rsidTr="00AB70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C701A" w14:textId="77777777" w:rsidR="00AC628D" w:rsidRDefault="00AC628D" w:rsidP="00AB704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604D" w14:textId="77777777" w:rsidR="00AC628D" w:rsidRDefault="00AC628D" w:rsidP="00AB704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2F0E" w14:textId="77777777" w:rsidR="00AC628D" w:rsidRDefault="00AC628D" w:rsidP="00AB704B">
            <w:pPr>
              <w:widowControl w:val="0"/>
              <w:spacing w:line="360" w:lineRule="auto"/>
              <w:jc w:val="both"/>
            </w:pPr>
          </w:p>
        </w:tc>
      </w:tr>
      <w:tr w:rsidR="00AC628D" w14:paraId="0DFD177D" w14:textId="77777777" w:rsidTr="00AB70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5C779" w14:textId="77777777" w:rsidR="00AC628D" w:rsidRDefault="00AC628D" w:rsidP="00AB704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467F" w14:textId="77777777" w:rsidR="00AC628D" w:rsidRDefault="00AC628D" w:rsidP="00AB704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524D" w14:textId="77777777" w:rsidR="00AC628D" w:rsidRDefault="00AC628D" w:rsidP="00AB704B">
            <w:pPr>
              <w:widowControl w:val="0"/>
              <w:spacing w:line="360" w:lineRule="auto"/>
              <w:jc w:val="both"/>
            </w:pPr>
          </w:p>
        </w:tc>
      </w:tr>
    </w:tbl>
    <w:p w14:paraId="417ABCC6" w14:textId="77777777" w:rsidR="00AC628D" w:rsidRDefault="00AC628D" w:rsidP="00AC628D">
      <w:pPr>
        <w:widowControl w:val="0"/>
        <w:spacing w:line="360" w:lineRule="auto"/>
        <w:jc w:val="both"/>
      </w:pPr>
    </w:p>
    <w:p w14:paraId="1CA8DD46" w14:textId="77777777" w:rsidR="00AC628D" w:rsidRDefault="00AC628D" w:rsidP="00AC628D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53D806D" w14:textId="77777777" w:rsidR="00AC628D" w:rsidRDefault="00AC628D" w:rsidP="00AC628D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3749FB3" w14:textId="77777777" w:rsidR="00AC628D" w:rsidRDefault="00AC628D" w:rsidP="00AC628D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5C1F8884" w14:textId="77777777" w:rsidR="00AC628D" w:rsidRDefault="00AC628D" w:rsidP="00AC628D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0C51EC6" w14:textId="77777777" w:rsidR="00AC628D" w:rsidRDefault="00AC628D" w:rsidP="00AC628D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53A5E34" w14:textId="77777777" w:rsidR="00AC628D" w:rsidRDefault="00AC628D" w:rsidP="00AC628D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B3CEDA6" w14:textId="77777777" w:rsidR="00AC628D" w:rsidRPr="002F3F5D" w:rsidRDefault="00AC628D" w:rsidP="00AC628D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52D74BE5" w14:textId="491A42F3" w:rsidR="00106AC7" w:rsidRPr="00197097" w:rsidRDefault="00106AC7" w:rsidP="00197097"/>
    <w:sectPr w:rsidR="00106AC7" w:rsidRPr="0019709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B589F" w14:textId="77777777" w:rsidR="003B461A" w:rsidRDefault="003B461A">
      <w:r>
        <w:separator/>
      </w:r>
    </w:p>
  </w:endnote>
  <w:endnote w:type="continuationSeparator" w:id="0">
    <w:p w14:paraId="075EAF61" w14:textId="77777777" w:rsidR="003B461A" w:rsidRDefault="003B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0AD0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9BF39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9731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0921A7F" w14:textId="77777777" w:rsidR="00336EEB" w:rsidRDefault="009B748C" w:rsidP="00336EEB">
    <w:pPr>
      <w:pStyle w:val="Stopka"/>
      <w:tabs>
        <w:tab w:val="clear" w:pos="4536"/>
      </w:tabs>
      <w:jc w:val="center"/>
    </w:pPr>
    <w:r>
      <w:rPr>
        <w:noProof/>
      </w:rPr>
      <w:pict w14:anchorId="6B8A8AB0">
        <v:line id="_x0000_s2049" style="position:absolute;left:0;text-align:left;z-index:251657728" from="-3.85pt,8.7pt" to="455.15pt,8.7pt"/>
      </w:pict>
    </w:r>
  </w:p>
  <w:p w14:paraId="200F306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1EE88" w14:textId="77777777" w:rsidR="00D272D0" w:rsidRDefault="00D272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83D37" w14:textId="77777777" w:rsidR="003B461A" w:rsidRDefault="003B461A">
      <w:r>
        <w:separator/>
      </w:r>
    </w:p>
  </w:footnote>
  <w:footnote w:type="continuationSeparator" w:id="0">
    <w:p w14:paraId="338F0446" w14:textId="77777777" w:rsidR="003B461A" w:rsidRDefault="003B4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37AA4" w14:textId="77777777" w:rsidR="00D272D0" w:rsidRDefault="00D27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F95A7" w14:textId="77777777" w:rsidR="00D272D0" w:rsidRDefault="00D27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C9419" w14:textId="77777777" w:rsidR="00D272D0" w:rsidRDefault="00D272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61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97097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B461A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748C"/>
    <w:rsid w:val="00A24942"/>
    <w:rsid w:val="00A311C9"/>
    <w:rsid w:val="00A40EF0"/>
    <w:rsid w:val="00A46EFE"/>
    <w:rsid w:val="00A807A7"/>
    <w:rsid w:val="00AB6C06"/>
    <w:rsid w:val="00AB7377"/>
    <w:rsid w:val="00AC628D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72D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F70C3A"/>
  <w15:chartTrackingRefBased/>
  <w15:docId w15:val="{1B174A90-B066-4DC8-BFFD-5F13F61F1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C628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AC628D"/>
    <w:rPr>
      <w:b/>
      <w:sz w:val="24"/>
    </w:rPr>
  </w:style>
  <w:style w:type="character" w:customStyle="1" w:styleId="NagwekZnak">
    <w:name w:val="Nagłówek Znak"/>
    <w:link w:val="Nagwek"/>
    <w:rsid w:val="00AC628D"/>
  </w:style>
  <w:style w:type="paragraph" w:styleId="Akapitzlist">
    <w:name w:val="List Paragraph"/>
    <w:basedOn w:val="Normalny"/>
    <w:uiPriority w:val="34"/>
    <w:qFormat/>
    <w:rsid w:val="00AC628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2021-08-19T11:01:00Z</cp:lastPrinted>
  <dcterms:created xsi:type="dcterms:W3CDTF">2021-08-19T11:02:00Z</dcterms:created>
  <dcterms:modified xsi:type="dcterms:W3CDTF">2021-08-19T11:02:00Z</dcterms:modified>
</cp:coreProperties>
</file>