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0731" w14:textId="77777777" w:rsidR="000552C2" w:rsidRPr="00240E71" w:rsidRDefault="000552C2" w:rsidP="000552C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47FDB4E">
          <v:roundrect id="_x0000_s1026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6D9C410" w14:textId="77777777" w:rsidR="000552C2" w:rsidRDefault="000552C2" w:rsidP="000552C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434472" w14:textId="77777777" w:rsidR="000552C2" w:rsidRPr="0022732C" w:rsidRDefault="000552C2" w:rsidP="000552C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A5B0D2" w14:textId="77777777" w:rsidR="000552C2" w:rsidRDefault="000552C2" w:rsidP="000552C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7D0EE2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9B0961F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67BE891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A96038E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813223F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115A58D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67CE3D2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3CC1B6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5E03576" w14:textId="77777777" w:rsidR="000552C2" w:rsidRPr="0022732C" w:rsidRDefault="000552C2" w:rsidP="00055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56FE19C" w14:textId="77777777" w:rsidR="000552C2" w:rsidRDefault="000552C2" w:rsidP="000552C2">
      <w:pPr>
        <w:spacing w:line="360" w:lineRule="auto"/>
      </w:pPr>
      <w:r>
        <w:t>Do: Nazwa i siedziba Zamawiającego:</w:t>
      </w:r>
    </w:p>
    <w:p w14:paraId="202EED53" w14:textId="77777777" w:rsidR="000552C2" w:rsidRPr="00C35C8C" w:rsidRDefault="000552C2" w:rsidP="000552C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3533FDA" w14:textId="77777777" w:rsidR="000552C2" w:rsidRPr="00C35C8C" w:rsidRDefault="000552C2" w:rsidP="000552C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BC55899" w14:textId="77777777" w:rsidR="000552C2" w:rsidRDefault="000552C2" w:rsidP="000552C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CE4CD96" w14:textId="77777777" w:rsidR="000552C2" w:rsidRDefault="000552C2" w:rsidP="000552C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40AFAB77" w14:textId="77777777" w:rsidR="000552C2" w:rsidRDefault="000552C2" w:rsidP="000552C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2E51C202" w14:textId="77777777" w:rsidR="000552C2" w:rsidRDefault="000552C2" w:rsidP="000552C2">
      <w:pPr>
        <w:ind w:firstLine="3969"/>
        <w:rPr>
          <w:b/>
        </w:rPr>
      </w:pPr>
    </w:p>
    <w:p w14:paraId="118C8F09" w14:textId="72791715" w:rsidR="000552C2" w:rsidRDefault="000552C2" w:rsidP="000552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C35C8C">
        <w:rPr>
          <w:b/>
        </w:rPr>
        <w:t xml:space="preserve">Dostawa </w:t>
      </w:r>
      <w:r>
        <w:rPr>
          <w:b/>
        </w:rPr>
        <w:t xml:space="preserve">mikroskopu nabiurkowego SEM dla </w:t>
      </w:r>
      <w:proofErr w:type="spellStart"/>
      <w:r>
        <w:rPr>
          <w:b/>
        </w:rPr>
        <w:t>WIMiIP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45</w:t>
      </w:r>
      <w:r>
        <w:rPr>
          <w:b/>
          <w:sz w:val="26"/>
        </w:rPr>
        <w:t xml:space="preserve">1/21 </w:t>
      </w:r>
      <w:r>
        <w:t>oferuję realizację przedmiotu zamówienia, zgodnie z zasadami określonymi w specyfikacji istotnych warunków zamówienia.</w:t>
      </w:r>
    </w:p>
    <w:p w14:paraId="58580A9C" w14:textId="77777777" w:rsidR="000552C2" w:rsidRDefault="000552C2" w:rsidP="000552C2">
      <w:pPr>
        <w:tabs>
          <w:tab w:val="right" w:pos="9000"/>
        </w:tabs>
      </w:pPr>
    </w:p>
    <w:p w14:paraId="449BE14E" w14:textId="77777777" w:rsidR="000552C2" w:rsidRDefault="000552C2" w:rsidP="000552C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B1F56FD" w14:textId="77777777" w:rsidR="000552C2" w:rsidRDefault="000552C2" w:rsidP="000552C2">
      <w:pPr>
        <w:widowControl w:val="0"/>
        <w:spacing w:line="264" w:lineRule="auto"/>
        <w:ind w:right="1"/>
        <w:rPr>
          <w:b/>
        </w:rPr>
      </w:pPr>
    </w:p>
    <w:p w14:paraId="6C58DFBB" w14:textId="77777777" w:rsidR="000552C2" w:rsidRDefault="000552C2" w:rsidP="000552C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88BEF23" w14:textId="77777777" w:rsidR="000552C2" w:rsidRPr="00FB1B4F" w:rsidRDefault="000552C2" w:rsidP="000552C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B61E244" w14:textId="77777777" w:rsidR="000552C2" w:rsidRPr="00FB1B4F" w:rsidRDefault="000552C2" w:rsidP="000552C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532084C" w14:textId="77777777" w:rsidR="000552C2" w:rsidRPr="00FB1B4F" w:rsidRDefault="000552C2" w:rsidP="000552C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B750AED" w14:textId="77777777" w:rsidR="000552C2" w:rsidRDefault="000552C2" w:rsidP="000552C2">
      <w:pPr>
        <w:pStyle w:val="Tekstpodstawowy"/>
      </w:pPr>
      <w:r>
        <w:t>Powyższa cena zawiera  podatek VAT w wysokości 23% tj.…………………….PLN</w:t>
      </w:r>
    </w:p>
    <w:p w14:paraId="1430EC3C" w14:textId="6045E2D9" w:rsidR="000552C2" w:rsidRDefault="000552C2" w:rsidP="000552C2">
      <w:pPr>
        <w:pStyle w:val="Tekstpodstawowy"/>
      </w:pPr>
      <w:r>
        <w:t xml:space="preserve">Producent/model zaoferowanego urządzenia </w:t>
      </w:r>
      <w:r w:rsidRPr="00FE545C">
        <w:rPr>
          <w:b w:val="0"/>
        </w:rPr>
        <w:t>…………………………………………..</w:t>
      </w:r>
    </w:p>
    <w:p w14:paraId="33E36DE0" w14:textId="77777777" w:rsidR="000552C2" w:rsidRDefault="000552C2" w:rsidP="000552C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36FAE711" w14:textId="05CB3892" w:rsidR="000552C2" w:rsidRPr="000552C2" w:rsidRDefault="000552C2" w:rsidP="000552C2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Okres udzielonej gwarancji </w:t>
      </w:r>
      <w:r>
        <w:rPr>
          <w:b/>
        </w:rPr>
        <w:t xml:space="preserve">na zainstalowane urządzenie </w:t>
      </w:r>
      <w:r>
        <w:rPr>
          <w:b/>
        </w:rPr>
        <w:t>wynosi:</w:t>
      </w:r>
      <w:r w:rsidRPr="00FB1B4F">
        <w:t xml:space="preserve"> </w:t>
      </w:r>
      <w:r w:rsidRPr="000552C2">
        <w:rPr>
          <w:b/>
          <w:bCs/>
        </w:rPr>
        <w:t>12 miesięcy</w:t>
      </w:r>
    </w:p>
    <w:p w14:paraId="527F55F6" w14:textId="77777777" w:rsidR="000552C2" w:rsidRPr="00FE545C" w:rsidRDefault="000552C2" w:rsidP="000552C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A118F96" w14:textId="77777777" w:rsidR="000552C2" w:rsidRPr="00FE545C" w:rsidRDefault="000552C2" w:rsidP="000552C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EBE69CD" w14:textId="77777777" w:rsidR="000552C2" w:rsidRDefault="000552C2" w:rsidP="000552C2">
      <w:pPr>
        <w:jc w:val="both"/>
        <w:rPr>
          <w:sz w:val="18"/>
          <w:szCs w:val="18"/>
        </w:rPr>
      </w:pPr>
    </w:p>
    <w:p w14:paraId="39ED9E23" w14:textId="77777777" w:rsidR="000552C2" w:rsidRPr="002A16E2" w:rsidRDefault="000552C2" w:rsidP="000552C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BD8752F" w14:textId="77777777" w:rsidR="000552C2" w:rsidRPr="002A16E2" w:rsidRDefault="000552C2" w:rsidP="000552C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6A148F6C" w14:textId="77777777" w:rsidR="000552C2" w:rsidRDefault="000552C2" w:rsidP="000552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1CF0C1C" w14:textId="77777777" w:rsidR="000552C2" w:rsidRPr="002A16E2" w:rsidRDefault="000552C2" w:rsidP="000552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105AE5" w14:textId="77777777" w:rsidR="000552C2" w:rsidRPr="002A16E2" w:rsidRDefault="000552C2" w:rsidP="000552C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7C0364" w14:textId="77777777" w:rsidR="000552C2" w:rsidRPr="002A16E2" w:rsidRDefault="000552C2" w:rsidP="000552C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9B0B70" w14:textId="77777777" w:rsidR="000552C2" w:rsidRPr="002A16E2" w:rsidRDefault="000552C2" w:rsidP="000552C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552C2" w:rsidRPr="002A16E2" w14:paraId="706FBA4F" w14:textId="77777777" w:rsidTr="00AB704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2A80B" w14:textId="77777777" w:rsidR="000552C2" w:rsidRPr="002A16E2" w:rsidRDefault="000552C2" w:rsidP="00AB70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59E9E" w14:textId="77777777" w:rsidR="000552C2" w:rsidRPr="002A16E2" w:rsidRDefault="000552C2" w:rsidP="00AB70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662C72D" w14:textId="77777777" w:rsidR="000552C2" w:rsidRPr="002A16E2" w:rsidRDefault="000552C2" w:rsidP="00AB70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FD089" w14:textId="77777777" w:rsidR="000552C2" w:rsidRPr="002A16E2" w:rsidRDefault="000552C2" w:rsidP="00AB70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552C2" w:rsidRPr="002A16E2" w14:paraId="7BC174BC" w14:textId="77777777" w:rsidTr="00AB70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B5ECA" w14:textId="77777777" w:rsidR="000552C2" w:rsidRPr="002A16E2" w:rsidRDefault="000552C2" w:rsidP="00AB704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0290D" w14:textId="77777777" w:rsidR="000552C2" w:rsidRPr="002A16E2" w:rsidRDefault="000552C2" w:rsidP="00AB70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39E01" w14:textId="77777777" w:rsidR="000552C2" w:rsidRPr="002A16E2" w:rsidRDefault="000552C2" w:rsidP="00AB70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552C2" w:rsidRPr="002A16E2" w14:paraId="314D9AD5" w14:textId="77777777" w:rsidTr="00AB704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8518C" w14:textId="77777777" w:rsidR="000552C2" w:rsidRPr="002A16E2" w:rsidRDefault="000552C2" w:rsidP="00AB704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D4E70" w14:textId="77777777" w:rsidR="000552C2" w:rsidRPr="002A16E2" w:rsidRDefault="000552C2" w:rsidP="00AB70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6EBB6" w14:textId="77777777" w:rsidR="000552C2" w:rsidRPr="002A16E2" w:rsidRDefault="000552C2" w:rsidP="00AB70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9399EA5" w14:textId="77777777" w:rsidR="000552C2" w:rsidRPr="002A16E2" w:rsidRDefault="000552C2" w:rsidP="000552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287DB70" w14:textId="77777777" w:rsidR="000552C2" w:rsidRPr="002A16E2" w:rsidRDefault="000552C2" w:rsidP="000552C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0FA13B5" w14:textId="77777777" w:rsidR="000552C2" w:rsidRPr="002A16E2" w:rsidRDefault="000552C2" w:rsidP="000552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4D2CD31" w14:textId="77777777" w:rsidR="000552C2" w:rsidRPr="002A16E2" w:rsidRDefault="000552C2" w:rsidP="000552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6169164" w14:textId="77777777" w:rsidR="000552C2" w:rsidRPr="002A16E2" w:rsidRDefault="000552C2" w:rsidP="000552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AD472D5" w14:textId="77777777" w:rsidR="000552C2" w:rsidRPr="002A16E2" w:rsidRDefault="000552C2" w:rsidP="000552C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346367C" w14:textId="77777777" w:rsidR="000552C2" w:rsidRPr="002A16E2" w:rsidRDefault="000552C2" w:rsidP="000552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7A51C79" w14:textId="77777777" w:rsidR="000552C2" w:rsidRPr="002A16E2" w:rsidRDefault="000552C2" w:rsidP="00055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442173D" w14:textId="77777777" w:rsidR="000552C2" w:rsidRPr="002A16E2" w:rsidRDefault="000552C2" w:rsidP="00055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6824B5D" w14:textId="77777777" w:rsidR="000552C2" w:rsidRPr="00F47191" w:rsidRDefault="000552C2" w:rsidP="000552C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F91FE36" w14:textId="77777777" w:rsidR="000552C2" w:rsidRPr="000A160D" w:rsidRDefault="000552C2" w:rsidP="000552C2"/>
    <w:p w14:paraId="3ED225C6" w14:textId="77777777" w:rsidR="000552C2" w:rsidRDefault="000552C2" w:rsidP="000552C2">
      <w:pPr>
        <w:rPr>
          <w:sz w:val="20"/>
          <w:szCs w:val="20"/>
        </w:rPr>
      </w:pPr>
    </w:p>
    <w:p w14:paraId="61B04DC6" w14:textId="77777777" w:rsidR="00FE545C" w:rsidRPr="00463C91" w:rsidRDefault="00FE545C" w:rsidP="00463C91"/>
    <w:sectPr w:rsidR="00FE545C" w:rsidRPr="00463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12347" w14:textId="77777777" w:rsidR="00B226A4" w:rsidRDefault="00B226A4">
      <w:r>
        <w:separator/>
      </w:r>
    </w:p>
  </w:endnote>
  <w:endnote w:type="continuationSeparator" w:id="0">
    <w:p w14:paraId="0D5757CC" w14:textId="77777777" w:rsidR="00B226A4" w:rsidRDefault="00B22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52DB" w14:textId="77777777" w:rsidR="00EC5BEC" w:rsidRDefault="00EC5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C0EC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4F7D" w14:textId="77777777" w:rsidR="00EC5BEC" w:rsidRDefault="00EC5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D80BE" w14:textId="77777777" w:rsidR="00B226A4" w:rsidRDefault="00B226A4">
      <w:r>
        <w:separator/>
      </w:r>
    </w:p>
  </w:footnote>
  <w:footnote w:type="continuationSeparator" w:id="0">
    <w:p w14:paraId="3317A071" w14:textId="77777777" w:rsidR="00B226A4" w:rsidRDefault="00B22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CC5A" w14:textId="77777777" w:rsidR="00EC5BEC" w:rsidRDefault="00EC5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8E06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64A9C" w14:textId="77777777" w:rsidR="00EC5BEC" w:rsidRDefault="00EC5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6A4"/>
    <w:rsid w:val="00012286"/>
    <w:rsid w:val="000552C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3C9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26A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5BE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1F7AA4"/>
  <w15:chartTrackingRefBased/>
  <w15:docId w15:val="{A53D23BD-3D95-4AD5-B0B6-F898D5D4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2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2021-08-19T10:56:00Z</cp:lastPrinted>
  <dcterms:created xsi:type="dcterms:W3CDTF">2021-08-19T10:56:00Z</dcterms:created>
  <dcterms:modified xsi:type="dcterms:W3CDTF">2021-08-19T10:56:00Z</dcterms:modified>
</cp:coreProperties>
</file>