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F94291" w:rsidP="00EB1359">
      <w:pPr>
        <w:spacing w:after="240"/>
        <w:jc w:val="right"/>
        <w:rPr>
          <w:sz w:val="22"/>
          <w:szCs w:val="22"/>
        </w:rPr>
      </w:pPr>
      <w:r w:rsidRPr="00F94291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8D1408">
        <w:rPr>
          <w:sz w:val="22"/>
          <w:szCs w:val="22"/>
        </w:rPr>
        <w:t>25.08.2021 r.</w:t>
      </w:r>
      <w:bookmarkStart w:id="0" w:name="_GoBack"/>
      <w:bookmarkEnd w:id="0"/>
    </w:p>
    <w:p w:rsidR="00F94291" w:rsidRPr="00F94291" w:rsidRDefault="00F94291" w:rsidP="00EB1359">
      <w:pPr>
        <w:spacing w:after="40"/>
        <w:rPr>
          <w:b/>
          <w:bCs/>
          <w:sz w:val="22"/>
          <w:szCs w:val="22"/>
        </w:rPr>
      </w:pPr>
      <w:r w:rsidRPr="00F94291">
        <w:rPr>
          <w:b/>
          <w:bCs/>
          <w:sz w:val="22"/>
          <w:szCs w:val="22"/>
        </w:rPr>
        <w:t>Szpital Miejski Specjalistyczny</w:t>
      </w:r>
    </w:p>
    <w:p w:rsidR="00F94291" w:rsidRPr="00F94291" w:rsidRDefault="00F94291" w:rsidP="00EB1359">
      <w:pPr>
        <w:spacing w:after="40"/>
        <w:rPr>
          <w:b/>
          <w:bCs/>
          <w:sz w:val="22"/>
          <w:szCs w:val="22"/>
        </w:rPr>
      </w:pPr>
      <w:r w:rsidRPr="00F94291">
        <w:rPr>
          <w:b/>
          <w:bCs/>
          <w:sz w:val="22"/>
          <w:szCs w:val="22"/>
        </w:rPr>
        <w:t>im. Gabriela Narutowicza w Krakowie</w:t>
      </w:r>
    </w:p>
    <w:p w:rsidR="00EB1359" w:rsidRPr="003261E7" w:rsidRDefault="00F94291" w:rsidP="00EB1359">
      <w:pPr>
        <w:rPr>
          <w:sz w:val="22"/>
          <w:szCs w:val="22"/>
        </w:rPr>
      </w:pPr>
      <w:r w:rsidRPr="00F94291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F94291">
        <w:rPr>
          <w:sz w:val="22"/>
          <w:szCs w:val="22"/>
        </w:rPr>
        <w:t>35-37</w:t>
      </w:r>
    </w:p>
    <w:p w:rsidR="00EB1359" w:rsidRPr="003261E7" w:rsidRDefault="00F94291" w:rsidP="00EB1359">
      <w:pPr>
        <w:rPr>
          <w:sz w:val="22"/>
          <w:szCs w:val="22"/>
        </w:rPr>
      </w:pPr>
      <w:r w:rsidRPr="00F94291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F94291">
        <w:rPr>
          <w:sz w:val="22"/>
          <w:szCs w:val="22"/>
        </w:rPr>
        <w:t>Kraków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965BF7">
        <w:rPr>
          <w:b/>
          <w:sz w:val="28"/>
          <w:szCs w:val="24"/>
        </w:rPr>
        <w:t xml:space="preserve">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F94291" w:rsidRPr="003261E7" w:rsidTr="00C418FF">
        <w:trPr>
          <w:trHeight w:val="638"/>
        </w:trPr>
        <w:tc>
          <w:tcPr>
            <w:tcW w:w="959" w:type="dxa"/>
            <w:shd w:val="clear" w:color="auto" w:fill="auto"/>
          </w:tcPr>
          <w:p w:rsidR="00F94291" w:rsidRPr="003261E7" w:rsidRDefault="00F94291" w:rsidP="00C418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94291" w:rsidRPr="003261E7" w:rsidRDefault="00F94291" w:rsidP="00C418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94291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94291">
              <w:rPr>
                <w:b/>
                <w:bCs/>
                <w:sz w:val="22"/>
                <w:szCs w:val="22"/>
              </w:rPr>
              <w:t>Zakup wyposażenia mobilnego medycznego i technicznego dla potrzeb Patomorfologii, Prosektorium i pomieszczeń magazynowych szpitala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94291">
              <w:rPr>
                <w:b/>
                <w:sz w:val="22"/>
                <w:szCs w:val="22"/>
              </w:rPr>
              <w:t>ZP/28/2021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D37084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D37084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F94291" w:rsidRPr="00F94291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F94291" w:rsidRPr="00EB1359" w:rsidTr="00C418F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291" w:rsidRPr="00710915" w:rsidRDefault="00F94291" w:rsidP="00C418F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94291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291" w:rsidRPr="00EB1359" w:rsidRDefault="00F94291" w:rsidP="00C418F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94291">
              <w:rPr>
                <w:b/>
                <w:sz w:val="22"/>
                <w:szCs w:val="22"/>
              </w:rPr>
              <w:t>Pakiet 7 - Wózek do przewożenia zwłok</w:t>
            </w:r>
          </w:p>
          <w:p w:rsidR="00F94291" w:rsidRDefault="00F94291" w:rsidP="00C418F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F94291" w:rsidRDefault="00F20379" w:rsidP="00C418F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F94291" w:rsidRPr="00F9429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F94291" w:rsidRDefault="00F94291" w:rsidP="00C418F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F94291" w:rsidRPr="00EB1359" w:rsidRDefault="00F94291" w:rsidP="00C418F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94291">
              <w:rPr>
                <w:sz w:val="22"/>
                <w:szCs w:val="22"/>
              </w:rPr>
              <w:t xml:space="preserve">Nie </w:t>
            </w:r>
            <w:r w:rsidR="00F20379" w:rsidRPr="00F94291">
              <w:rPr>
                <w:sz w:val="22"/>
                <w:szCs w:val="22"/>
              </w:rPr>
              <w:t>złożono</w:t>
            </w:r>
            <w:r w:rsidRPr="00F94291">
              <w:rPr>
                <w:sz w:val="22"/>
                <w:szCs w:val="22"/>
              </w:rPr>
              <w:t xml:space="preserve"> żadnej oferty w postępowaniu.</w:t>
            </w:r>
          </w:p>
        </w:tc>
      </w:tr>
      <w:tr w:rsidR="00F94291" w:rsidRPr="00EB1359" w:rsidTr="00C418F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291" w:rsidRPr="00710915" w:rsidRDefault="00F94291" w:rsidP="00C418F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94291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291" w:rsidRPr="00EB1359" w:rsidRDefault="00F94291" w:rsidP="00C418F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94291">
              <w:rPr>
                <w:b/>
                <w:sz w:val="22"/>
                <w:szCs w:val="22"/>
              </w:rPr>
              <w:t>Pakiet 10 - Szafa na odczynniki z wyciągiem</w:t>
            </w:r>
          </w:p>
          <w:p w:rsidR="00F94291" w:rsidRDefault="00F94291" w:rsidP="00C418F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F94291" w:rsidRDefault="00F20379" w:rsidP="00C418F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3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F94291" w:rsidRPr="00F94291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:rsidR="00F94291" w:rsidRDefault="00F94291" w:rsidP="00C418F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F94291" w:rsidRPr="00EB1359" w:rsidRDefault="00F94291" w:rsidP="00C418F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94291">
              <w:rPr>
                <w:sz w:val="22"/>
                <w:szCs w:val="22"/>
              </w:rPr>
              <w:t>Oferta z najniższą cena przewyższa kwotę, jaką Zamawiający zamierza przeznaczyć na sfinansowanie zamówienia.</w:t>
            </w:r>
          </w:p>
        </w:tc>
      </w:tr>
      <w:tr w:rsidR="00F94291" w:rsidRPr="00EB1359" w:rsidTr="00C418F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291" w:rsidRPr="00710915" w:rsidRDefault="00F94291" w:rsidP="00C418F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94291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291" w:rsidRPr="00EB1359" w:rsidRDefault="00F94291" w:rsidP="00C418F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94291">
              <w:rPr>
                <w:b/>
                <w:sz w:val="22"/>
                <w:szCs w:val="22"/>
              </w:rPr>
              <w:t>Pakiet 11 - Lodówka medyczna</w:t>
            </w:r>
          </w:p>
          <w:p w:rsidR="00F94291" w:rsidRDefault="00F94291" w:rsidP="00C418F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F94291" w:rsidRDefault="00F20379" w:rsidP="00C418F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3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F94291" w:rsidRPr="00F94291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:rsidR="00F94291" w:rsidRDefault="00F94291" w:rsidP="00C418F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F94291" w:rsidRPr="00EB1359" w:rsidRDefault="00F94291" w:rsidP="00C418F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94291">
              <w:rPr>
                <w:sz w:val="22"/>
                <w:szCs w:val="22"/>
              </w:rPr>
              <w:lastRenderedPageBreak/>
              <w:t>Oferta z najniższą cena przewyższa kwotę, jaką Zamawiający zamierza przeznaczyć na sfinansowanie zamówienia.</w:t>
            </w:r>
          </w:p>
        </w:tc>
      </w:tr>
      <w:tr w:rsidR="00F94291" w:rsidRPr="00EB1359" w:rsidTr="00C418F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291" w:rsidRPr="00710915" w:rsidRDefault="00F94291" w:rsidP="00C418F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94291">
              <w:rPr>
                <w:b/>
                <w:bCs/>
                <w:sz w:val="22"/>
                <w:szCs w:val="22"/>
              </w:rPr>
              <w:lastRenderedPageBreak/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291" w:rsidRPr="00EB1359" w:rsidRDefault="00F94291" w:rsidP="00C418F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94291">
              <w:rPr>
                <w:b/>
                <w:sz w:val="22"/>
                <w:szCs w:val="22"/>
              </w:rPr>
              <w:t>Pakiet 17 - Wózek paletowy elektryczny i wózki magazynowe platformowe</w:t>
            </w:r>
          </w:p>
          <w:p w:rsidR="00F94291" w:rsidRDefault="00F94291" w:rsidP="00C418F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F94291" w:rsidRDefault="00F20379" w:rsidP="00C418F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3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F94291" w:rsidRPr="00F94291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:rsidR="00F94291" w:rsidRDefault="00F94291" w:rsidP="00C418F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F94291" w:rsidRPr="00EB1359" w:rsidRDefault="00F94291" w:rsidP="00C418F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94291">
              <w:rPr>
                <w:sz w:val="22"/>
                <w:szCs w:val="22"/>
              </w:rPr>
              <w:t>Oferta z najniższą cena przewyższa kwotę, jaką Zamawiający zamierza przeznaczyć na sfinansowanie zamówienia.</w:t>
            </w:r>
          </w:p>
        </w:tc>
      </w:tr>
      <w:tr w:rsidR="00F94291" w:rsidRPr="00EB1359" w:rsidTr="00C418F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291" w:rsidRPr="00710915" w:rsidRDefault="00F94291" w:rsidP="00C418F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94291"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291" w:rsidRPr="00EB1359" w:rsidRDefault="00F94291" w:rsidP="00C418F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94291">
              <w:rPr>
                <w:b/>
                <w:sz w:val="22"/>
                <w:szCs w:val="22"/>
              </w:rPr>
              <w:t>Pakiet 19 - Lustra</w:t>
            </w:r>
          </w:p>
          <w:p w:rsidR="00F94291" w:rsidRDefault="00F94291" w:rsidP="00C418F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F94291" w:rsidRDefault="00F20379" w:rsidP="00C418F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3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F94291" w:rsidRPr="00F94291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:rsidR="00F94291" w:rsidRDefault="00F94291" w:rsidP="00C418F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F94291" w:rsidRPr="00EB1359" w:rsidRDefault="00F94291" w:rsidP="00C418F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94291">
              <w:rPr>
                <w:sz w:val="22"/>
                <w:szCs w:val="22"/>
              </w:rPr>
              <w:t>Oferta z najniższą cena przewyższa kwotę, jaką Zamawiający zamierza przeznaczyć na sfinansowanie zamówienia.</w:t>
            </w:r>
          </w:p>
        </w:tc>
      </w:tr>
      <w:tr w:rsidR="00F94291" w:rsidRPr="00EB1359" w:rsidTr="00C418F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291" w:rsidRPr="00710915" w:rsidRDefault="00F94291" w:rsidP="00C418F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94291"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291" w:rsidRPr="00EB1359" w:rsidRDefault="00F94291" w:rsidP="00C418F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94291">
              <w:rPr>
                <w:b/>
                <w:sz w:val="22"/>
                <w:szCs w:val="22"/>
              </w:rPr>
              <w:t>Pakiet 20 - Lodówki</w:t>
            </w:r>
          </w:p>
          <w:p w:rsidR="00F94291" w:rsidRDefault="00F94291" w:rsidP="00C418F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F94291" w:rsidRDefault="00F20379" w:rsidP="00C418F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pkt 3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F94291" w:rsidRPr="00F94291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:rsidR="00F94291" w:rsidRDefault="00F94291" w:rsidP="00C418F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F94291" w:rsidRPr="00EB1359" w:rsidRDefault="00F94291" w:rsidP="00C418F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94291">
              <w:rPr>
                <w:sz w:val="22"/>
                <w:szCs w:val="22"/>
              </w:rPr>
              <w:t>Oferta z najniższą cena przewyższa kwotę, jaką Zamawiający zamierza przeznaczyć na sfinansowanie zamówienia.</w:t>
            </w:r>
          </w:p>
        </w:tc>
      </w:tr>
      <w:tr w:rsidR="00F94291" w:rsidRPr="00EB1359" w:rsidTr="00C418F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291" w:rsidRPr="00710915" w:rsidRDefault="00F94291" w:rsidP="00C418F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94291">
              <w:rPr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291" w:rsidRPr="00EB1359" w:rsidRDefault="00F94291" w:rsidP="00C418F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94291">
              <w:rPr>
                <w:b/>
                <w:sz w:val="22"/>
                <w:szCs w:val="22"/>
              </w:rPr>
              <w:t>Pakiet 22 - Urządzenia wielofunkcyjne i drukarki igłowe</w:t>
            </w:r>
          </w:p>
          <w:p w:rsidR="00F94291" w:rsidRDefault="00F94291" w:rsidP="00C418F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F94291" w:rsidRDefault="00F20379" w:rsidP="00C418F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3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F94291" w:rsidRPr="00F94291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:rsidR="00F94291" w:rsidRDefault="00F94291" w:rsidP="00C418F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F94291" w:rsidRPr="00EB1359" w:rsidRDefault="00F94291" w:rsidP="00C418F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94291">
              <w:rPr>
                <w:sz w:val="22"/>
                <w:szCs w:val="22"/>
              </w:rPr>
              <w:t>Oferta z najniższą cena przewyższa kwotę, jaką Zamawiający zamierza przeznaczyć na sfinansowanie zamówienia.</w:t>
            </w:r>
          </w:p>
        </w:tc>
      </w:tr>
    </w:tbl>
    <w:p w:rsidR="00010B31" w:rsidRDefault="00010B31"/>
    <w:sectPr w:rsidR="00010B31" w:rsidSect="00D370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4291" w:rsidRDefault="00F94291" w:rsidP="00F94291">
      <w:r>
        <w:separator/>
      </w:r>
    </w:p>
  </w:endnote>
  <w:endnote w:type="continuationSeparator" w:id="0">
    <w:p w:rsidR="00F94291" w:rsidRDefault="00F94291" w:rsidP="00F9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4291" w:rsidRDefault="00F942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4291" w:rsidRDefault="00F9429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4291" w:rsidRDefault="00F942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4291" w:rsidRDefault="00F94291" w:rsidP="00F94291">
      <w:r>
        <w:separator/>
      </w:r>
    </w:p>
  </w:footnote>
  <w:footnote w:type="continuationSeparator" w:id="0">
    <w:p w:rsidR="00F94291" w:rsidRDefault="00F94291" w:rsidP="00F942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4291" w:rsidRDefault="00F942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4291" w:rsidRDefault="00F942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4291" w:rsidRDefault="00F942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C21"/>
    <w:rsid w:val="00010B31"/>
    <w:rsid w:val="000F4E98"/>
    <w:rsid w:val="00104963"/>
    <w:rsid w:val="00150F65"/>
    <w:rsid w:val="00591C21"/>
    <w:rsid w:val="00823326"/>
    <w:rsid w:val="00856A3E"/>
    <w:rsid w:val="00894412"/>
    <w:rsid w:val="008D1408"/>
    <w:rsid w:val="009462DF"/>
    <w:rsid w:val="009500EB"/>
    <w:rsid w:val="00965BF7"/>
    <w:rsid w:val="00993EFC"/>
    <w:rsid w:val="009B29BE"/>
    <w:rsid w:val="00AB3E72"/>
    <w:rsid w:val="00AC1A4B"/>
    <w:rsid w:val="00D37084"/>
    <w:rsid w:val="00D41670"/>
    <w:rsid w:val="00D44D12"/>
    <w:rsid w:val="00E403D2"/>
    <w:rsid w:val="00E742E3"/>
    <w:rsid w:val="00EB1359"/>
    <w:rsid w:val="00F20379"/>
    <w:rsid w:val="00F9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A38471"/>
  <w15:chartTrackingRefBased/>
  <w15:docId w15:val="{C23FC4C3-301C-4C70-BD15-7900E79B7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F942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942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438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3</cp:revision>
  <cp:lastPrinted>2021-08-25T06:05:00Z</cp:lastPrinted>
  <dcterms:created xsi:type="dcterms:W3CDTF">2021-08-25T09:01:00Z</dcterms:created>
  <dcterms:modified xsi:type="dcterms:W3CDTF">2021-08-25T09:02:00Z</dcterms:modified>
</cp:coreProperties>
</file>