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D6D5F" w14:textId="6134D58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869A3A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7B8758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A82259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F0D830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NAZWA WYKONAWCY:……………………………………………………………………..</w:t>
      </w:r>
    </w:p>
    <w:p w14:paraId="2CA28719" w14:textId="77777777" w:rsidR="00C00A2F" w:rsidRPr="0033791A" w:rsidRDefault="00C00A2F" w:rsidP="00C00A2F">
      <w:pPr>
        <w:tabs>
          <w:tab w:val="right" w:pos="8222"/>
        </w:tabs>
        <w:jc w:val="both"/>
        <w:rPr>
          <w:sz w:val="22"/>
          <w:szCs w:val="22"/>
        </w:rPr>
      </w:pPr>
      <w:r w:rsidRPr="0033791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225A5DE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ADRES:…………………………………………………………………………………………</w:t>
      </w:r>
    </w:p>
    <w:p w14:paraId="2959230C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5BA23E54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>TEL.</w:t>
      </w:r>
      <w:r w:rsidRPr="0033791A">
        <w:rPr>
          <w:sz w:val="22"/>
          <w:szCs w:val="22"/>
        </w:rPr>
        <w:t>……………………………………………………………………………………………..</w:t>
      </w:r>
    </w:p>
    <w:p w14:paraId="7A3DF47A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 xml:space="preserve">FAX </w:t>
      </w:r>
      <w:r w:rsidRPr="0033791A">
        <w:rPr>
          <w:sz w:val="22"/>
          <w:szCs w:val="22"/>
        </w:rPr>
        <w:t>…………………………………………………………………………………………….</w:t>
      </w:r>
    </w:p>
    <w:p w14:paraId="35D8F5F7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  <w:lang w:val="de-DE"/>
        </w:rPr>
      </w:pPr>
      <w:r w:rsidRPr="0033791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60D221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  <w:lang w:val="de-DE"/>
        </w:rPr>
        <w:t xml:space="preserve">NIP…………………………………. </w:t>
      </w:r>
      <w:r w:rsidRPr="0033791A">
        <w:rPr>
          <w:sz w:val="22"/>
          <w:szCs w:val="22"/>
        </w:rPr>
        <w:t>REGON:………………………………………………...</w:t>
      </w:r>
    </w:p>
    <w:p w14:paraId="206A2E2E" w14:textId="77777777" w:rsidR="00C00A2F" w:rsidRPr="0033791A" w:rsidRDefault="00C00A2F" w:rsidP="00C00A2F">
      <w:pPr>
        <w:tabs>
          <w:tab w:val="right" w:pos="9000"/>
        </w:tabs>
        <w:rPr>
          <w:sz w:val="22"/>
          <w:szCs w:val="22"/>
        </w:rPr>
      </w:pPr>
      <w:r w:rsidRPr="0033791A">
        <w:rPr>
          <w:sz w:val="22"/>
          <w:szCs w:val="22"/>
        </w:rPr>
        <w:t>BANK/ NR KONTA ……………………………………………………………………………</w:t>
      </w:r>
    </w:p>
    <w:p w14:paraId="247A6DA9" w14:textId="77777777" w:rsidR="00C00A2F" w:rsidRPr="0033791A" w:rsidRDefault="00C00A2F" w:rsidP="00C00A2F">
      <w:pPr>
        <w:rPr>
          <w:sz w:val="22"/>
          <w:szCs w:val="22"/>
        </w:rPr>
      </w:pPr>
      <w:r w:rsidRPr="0033791A">
        <w:rPr>
          <w:sz w:val="22"/>
          <w:szCs w:val="22"/>
        </w:rPr>
        <w:t>Do: Nazwa i siedziba Zamawiającego:</w:t>
      </w:r>
    </w:p>
    <w:p w14:paraId="07CDA2CC" w14:textId="77777777" w:rsidR="00C00A2F" w:rsidRPr="0033791A" w:rsidRDefault="00C00A2F" w:rsidP="00C00A2F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Akademia Górniczo - Hutnicza</w:t>
      </w:r>
    </w:p>
    <w:p w14:paraId="76EB1AA3" w14:textId="77777777" w:rsidR="00C00A2F" w:rsidRPr="0033791A" w:rsidRDefault="00C00A2F" w:rsidP="00C00A2F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>im. Stanisława Staszica w Krakowie</w:t>
      </w:r>
    </w:p>
    <w:p w14:paraId="3469D7B3" w14:textId="77777777" w:rsidR="00C00A2F" w:rsidRPr="0033791A" w:rsidRDefault="00C00A2F" w:rsidP="00C00A2F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 xml:space="preserve">Dział Zamówień Publicznych  </w:t>
      </w:r>
    </w:p>
    <w:p w14:paraId="5B84CADD" w14:textId="77777777" w:rsidR="00C00A2F" w:rsidRPr="0033791A" w:rsidRDefault="00C00A2F" w:rsidP="00C00A2F">
      <w:pPr>
        <w:ind w:right="-110"/>
        <w:rPr>
          <w:b/>
          <w:sz w:val="22"/>
          <w:szCs w:val="22"/>
        </w:rPr>
      </w:pPr>
      <w:r w:rsidRPr="0033791A">
        <w:rPr>
          <w:b/>
          <w:sz w:val="22"/>
          <w:szCs w:val="22"/>
        </w:rPr>
        <w:t xml:space="preserve">Al. Mickiewicza 30, 30-059 Kraków,  </w:t>
      </w:r>
    </w:p>
    <w:p w14:paraId="1026D091" w14:textId="77777777" w:rsidR="008D2AB8" w:rsidRDefault="008D2AB8" w:rsidP="008D2AB8">
      <w:pPr>
        <w:ind w:firstLine="3969"/>
        <w:rPr>
          <w:b/>
        </w:rPr>
      </w:pPr>
    </w:p>
    <w:p w14:paraId="3C1BFC6E" w14:textId="0952CB1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553BD" w:rsidRPr="007553BD">
        <w:rPr>
          <w:b/>
        </w:rPr>
        <w:t>dostawa wraz z wykonaniem instalacji, montażem i uruchomieniem urządzeń klimatyzacyjnych dla WZ AGH - KC-zp.272-389/21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18AFD2D1" w14:textId="77777777" w:rsidR="008D2AB8" w:rsidRDefault="008D2AB8" w:rsidP="008D2AB8">
      <w:pPr>
        <w:tabs>
          <w:tab w:val="right" w:pos="9000"/>
        </w:tabs>
      </w:pPr>
    </w:p>
    <w:p w14:paraId="2C376103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639175B2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E5D240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63CE043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8744680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FC1865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E4CDD9A" w14:textId="033D4F40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25DE36C9" w14:textId="72E1FB11" w:rsidR="00FE545C" w:rsidRDefault="00FE545C" w:rsidP="008D2AB8">
      <w:pPr>
        <w:pStyle w:val="Tekstpodstawowy"/>
      </w:pPr>
      <w:r>
        <w:t xml:space="preserve">Typ/producent/model zaoferowanego </w:t>
      </w:r>
      <w:r w:rsidR="00C00A2F">
        <w:t>urządzenia</w:t>
      </w:r>
      <w:r w:rsidRPr="00FE545C">
        <w:rPr>
          <w:b w:val="0"/>
        </w:rPr>
        <w:t>…………………………………………..</w:t>
      </w:r>
    </w:p>
    <w:p w14:paraId="58E88EB1" w14:textId="000735B5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</w:t>
      </w:r>
      <w:r w:rsidR="00C00A2F">
        <w:t xml:space="preserve"> …….. od daty podpisania umowy</w:t>
      </w:r>
      <w:r w:rsidRPr="0022732C">
        <w:rPr>
          <w:i/>
          <w:highlight w:val="yellow"/>
        </w:rPr>
        <w:t>(kryterium oceny ofert)</w:t>
      </w:r>
    </w:p>
    <w:p w14:paraId="6CB6F5B0" w14:textId="72C9BBC6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</w:t>
      </w:r>
      <w:r w:rsidR="00C00A2F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14:paraId="41FC558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0CBD8D" w14:textId="77777777" w:rsidR="00C00A2F" w:rsidRDefault="00C00A2F" w:rsidP="00C00A2F">
      <w:pPr>
        <w:tabs>
          <w:tab w:val="left" w:pos="426"/>
        </w:tabs>
        <w:jc w:val="both"/>
        <w:rPr>
          <w:sz w:val="22"/>
          <w:szCs w:val="22"/>
        </w:rPr>
      </w:pPr>
      <w:r w:rsidRPr="0033791A">
        <w:rPr>
          <w:b/>
          <w:sz w:val="22"/>
          <w:szCs w:val="22"/>
        </w:rPr>
        <w:t xml:space="preserve">Termin płatności: </w:t>
      </w:r>
      <w:r w:rsidRPr="0033791A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7D0B8F7" w14:textId="77777777" w:rsidR="00C00A2F" w:rsidRDefault="00C00A2F" w:rsidP="00C00A2F">
      <w:pPr>
        <w:rPr>
          <w:b/>
          <w:sz w:val="22"/>
          <w:szCs w:val="22"/>
          <w:u w:val="single"/>
        </w:rPr>
      </w:pPr>
    </w:p>
    <w:p w14:paraId="7D54C766" w14:textId="77777777" w:rsidR="00C00A2F" w:rsidRDefault="00C00A2F" w:rsidP="00C00A2F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87294EF" w14:textId="77777777" w:rsidR="00C00A2F" w:rsidRDefault="00C00A2F" w:rsidP="00C00A2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EC8587D" w14:textId="77777777" w:rsidR="00C00A2F" w:rsidRDefault="00C00A2F" w:rsidP="00C00A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6F767B7" w14:textId="77777777" w:rsidR="00C00A2F" w:rsidRDefault="00C00A2F" w:rsidP="00C00A2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5282B6" w14:textId="77777777" w:rsidR="00C00A2F" w:rsidRDefault="00C00A2F" w:rsidP="00C00A2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6D78E6" w14:textId="77777777" w:rsidR="00C00A2F" w:rsidRDefault="00C00A2F" w:rsidP="00C00A2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C40843" w14:textId="77777777" w:rsidR="00C00A2F" w:rsidRDefault="00C00A2F" w:rsidP="00C00A2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0A2F" w14:paraId="5C5AE109" w14:textId="77777777" w:rsidTr="00FF4D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7DE415" w14:textId="77777777" w:rsidR="00C00A2F" w:rsidRDefault="00C00A2F" w:rsidP="00FF4D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3C921" w14:textId="77777777" w:rsidR="00C00A2F" w:rsidRDefault="00C00A2F" w:rsidP="00FF4D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F67C61C" w14:textId="77777777" w:rsidR="00C00A2F" w:rsidRDefault="00C00A2F" w:rsidP="00FF4D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8192E" w14:textId="77777777" w:rsidR="00C00A2F" w:rsidRDefault="00C00A2F" w:rsidP="00FF4D1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00A2F" w14:paraId="2AD02E3B" w14:textId="77777777" w:rsidTr="00FF4D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8029E" w14:textId="77777777" w:rsidR="00C00A2F" w:rsidRDefault="00C00A2F" w:rsidP="00FF4D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933E7" w14:textId="77777777" w:rsidR="00C00A2F" w:rsidRDefault="00C00A2F" w:rsidP="00FF4D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8E9DA" w14:textId="77777777" w:rsidR="00C00A2F" w:rsidRDefault="00C00A2F" w:rsidP="00FF4D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0A2F" w14:paraId="65FF5BB5" w14:textId="77777777" w:rsidTr="00FF4D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A65B4" w14:textId="77777777" w:rsidR="00C00A2F" w:rsidRDefault="00C00A2F" w:rsidP="00FF4D1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C5CD1" w14:textId="77777777" w:rsidR="00C00A2F" w:rsidRDefault="00C00A2F" w:rsidP="00FF4D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1A122" w14:textId="77777777" w:rsidR="00C00A2F" w:rsidRDefault="00C00A2F" w:rsidP="00FF4D1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06E1E1A" w14:textId="77777777" w:rsidR="00C00A2F" w:rsidRDefault="00C00A2F" w:rsidP="00C00A2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B857BC6" w14:textId="77777777" w:rsidR="00C00A2F" w:rsidRDefault="00C00A2F" w:rsidP="00C00A2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EA3AD6" w14:textId="77777777" w:rsidR="00C00A2F" w:rsidRDefault="00C00A2F" w:rsidP="00C00A2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6E010C4" w14:textId="77777777" w:rsidR="00C00A2F" w:rsidRDefault="00C00A2F" w:rsidP="00C00A2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CEFEDC4" w14:textId="77777777" w:rsidR="00C00A2F" w:rsidRDefault="00C00A2F" w:rsidP="00C00A2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B816BBD" w14:textId="77777777" w:rsidR="00C00A2F" w:rsidRDefault="00C00A2F" w:rsidP="00C00A2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F0F354F" w14:textId="77777777" w:rsidR="00C00A2F" w:rsidRDefault="00C00A2F" w:rsidP="00C00A2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7CF714" w14:textId="77777777" w:rsidR="00C00A2F" w:rsidRDefault="00C00A2F" w:rsidP="00C00A2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61FC33C" w14:textId="77777777" w:rsidR="00C00A2F" w:rsidRDefault="00C00A2F" w:rsidP="00C00A2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B91B023" w14:textId="77777777" w:rsidR="00C00A2F" w:rsidRDefault="00C00A2F" w:rsidP="00C00A2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F1EF24D" w14:textId="77777777" w:rsidR="00C00A2F" w:rsidRDefault="00C00A2F" w:rsidP="00C00A2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14247AB" w14:textId="77777777" w:rsidR="00C00A2F" w:rsidRDefault="00C00A2F" w:rsidP="00C00A2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C440D8" w14:textId="77777777" w:rsidR="00C00A2F" w:rsidRDefault="00C00A2F" w:rsidP="00C00A2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F84A27" w14:textId="77777777" w:rsidR="00C00A2F" w:rsidRDefault="00C00A2F" w:rsidP="00C00A2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D41900A" w14:textId="77777777" w:rsidR="00C00A2F" w:rsidRDefault="00C00A2F" w:rsidP="00C00A2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73F8940" w14:textId="77777777" w:rsidR="00C00A2F" w:rsidRDefault="00C00A2F" w:rsidP="00C00A2F">
      <w:pPr>
        <w:jc w:val="both"/>
        <w:rPr>
          <w:b/>
          <w:color w:val="FF0000"/>
          <w:sz w:val="18"/>
          <w:szCs w:val="18"/>
        </w:rPr>
      </w:pPr>
    </w:p>
    <w:p w14:paraId="0AF014E5" w14:textId="50A0F666" w:rsidR="00C00A2F" w:rsidRPr="00C00A2F" w:rsidRDefault="00C00A2F" w:rsidP="00C00A2F">
      <w:pPr>
        <w:tabs>
          <w:tab w:val="left" w:pos="0"/>
        </w:tabs>
        <w:spacing w:line="264" w:lineRule="auto"/>
        <w:ind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t xml:space="preserve"> </w:t>
      </w:r>
      <w:r>
        <w:rPr>
          <w:bCs/>
          <w:i/>
          <w:iCs/>
          <w:color w:val="FF0000"/>
        </w:rPr>
        <w:t>podpisem elektronicznym lub podpisem zaufanym lub podpisem osobistym</w:t>
      </w:r>
    </w:p>
    <w:p w14:paraId="375E5BC6" w14:textId="77777777" w:rsidR="00C00A2F" w:rsidRPr="0033791A" w:rsidRDefault="00C00A2F" w:rsidP="00C00A2F"/>
    <w:p w14:paraId="4716F7C3" w14:textId="77777777" w:rsidR="00FE545C" w:rsidRDefault="00FE545C" w:rsidP="00C00A2F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D0D49" w14:textId="77777777" w:rsidR="007F5B94" w:rsidRDefault="007F5B94">
      <w:r>
        <w:separator/>
      </w:r>
    </w:p>
  </w:endnote>
  <w:endnote w:type="continuationSeparator" w:id="0">
    <w:p w14:paraId="23729683" w14:textId="77777777" w:rsidR="007F5B94" w:rsidRDefault="007F5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AC54" w14:textId="77777777" w:rsidR="007553BD" w:rsidRDefault="00755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C06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5452B" w14:textId="77777777" w:rsidR="007553BD" w:rsidRDefault="00755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DB629" w14:textId="77777777" w:rsidR="007F5B94" w:rsidRDefault="007F5B94">
      <w:r>
        <w:separator/>
      </w:r>
    </w:p>
  </w:footnote>
  <w:footnote w:type="continuationSeparator" w:id="0">
    <w:p w14:paraId="791ED2E4" w14:textId="77777777" w:rsidR="007F5B94" w:rsidRDefault="007F5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7C55" w14:textId="77777777" w:rsidR="007553BD" w:rsidRDefault="00755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B9B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6EFB7" w14:textId="77777777" w:rsidR="007553BD" w:rsidRDefault="00755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5B9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53BD"/>
    <w:rsid w:val="007748F0"/>
    <w:rsid w:val="007A4321"/>
    <w:rsid w:val="007F5B9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0A2F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7CB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D4B7CBF"/>
  <w15:chartTrackingRefBased/>
  <w15:docId w15:val="{2F76D2CA-2B7B-4691-95F0-47078DB5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487</Words>
  <Characters>4300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2021-08-05T11:45:00Z</dcterms:created>
  <dcterms:modified xsi:type="dcterms:W3CDTF">2021-08-11T10:03:00Z</dcterms:modified>
</cp:coreProperties>
</file>