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5F51" w:rsidRPr="00D960AA" w:rsidRDefault="006D5F51" w:rsidP="006D5F51">
      <w:pPr>
        <w:spacing w:before="60" w:after="60" w:line="256" w:lineRule="auto"/>
        <w:jc w:val="both"/>
        <w:rPr>
          <w:b/>
          <w:lang w:eastAsia="pl-PL"/>
        </w:rPr>
      </w:pPr>
      <w:r w:rsidRPr="00D960AA">
        <w:rPr>
          <w:b/>
        </w:rPr>
        <w:t xml:space="preserve">                                                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D5F51" w:rsidRPr="00D960AA" w:rsidTr="004D4677">
        <w:tc>
          <w:tcPr>
            <w:tcW w:w="2303" w:type="dxa"/>
            <w:shd w:val="clear" w:color="auto" w:fill="auto"/>
          </w:tcPr>
          <w:p w:rsidR="006D5F51" w:rsidRPr="00D960AA" w:rsidRDefault="006D5F51" w:rsidP="004D46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03" w:type="dxa"/>
            <w:shd w:val="clear" w:color="auto" w:fill="auto"/>
          </w:tcPr>
          <w:p w:rsidR="006D5F51" w:rsidRPr="00D960AA" w:rsidRDefault="006D5F51" w:rsidP="004D46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03" w:type="dxa"/>
            <w:shd w:val="clear" w:color="auto" w:fill="auto"/>
          </w:tcPr>
          <w:p w:rsidR="006D5F51" w:rsidRPr="00D960AA" w:rsidRDefault="006D5F51" w:rsidP="004D46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03" w:type="dxa"/>
            <w:shd w:val="clear" w:color="auto" w:fill="auto"/>
          </w:tcPr>
          <w:p w:rsidR="006D5F51" w:rsidRPr="00D960AA" w:rsidRDefault="006D5F51" w:rsidP="004D46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6D5F51" w:rsidRPr="00D960AA" w:rsidRDefault="006D5F51" w:rsidP="006D5F51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D960AA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6D5F51" w:rsidRPr="00D960AA" w:rsidRDefault="006D5F51" w:rsidP="006D5F51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D960AA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6D5F51" w:rsidRPr="00D960AA" w:rsidRDefault="006D5F51" w:rsidP="006D5F51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D960AA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6D5F51" w:rsidRPr="00D960AA" w:rsidRDefault="006D5F51" w:rsidP="006D5F51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D960AA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6D5F51" w:rsidRPr="00D960AA" w:rsidRDefault="006D5F51" w:rsidP="006D5F51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D960AA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D960AA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6D5F51" w:rsidRPr="00D960AA" w:rsidRDefault="006D5F51" w:rsidP="006D5F51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D5F51" w:rsidRPr="00D960AA" w:rsidRDefault="006D5F51" w:rsidP="006D5F51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6D5F51" w:rsidRPr="00D960AA" w:rsidRDefault="006D5F51" w:rsidP="006D5F51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D5F51" w:rsidRPr="00D960AA" w:rsidRDefault="006D5F51" w:rsidP="006D5F51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960AA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D960AA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D960AA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6D5F51" w:rsidRPr="00D960AA" w:rsidRDefault="006D5F51" w:rsidP="006D5F51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D960AA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6D5F51" w:rsidRPr="00D960AA" w:rsidRDefault="006D5F51" w:rsidP="006D5F51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D5F51" w:rsidRPr="00D960AA" w:rsidRDefault="006D5F51" w:rsidP="006D5F51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960AA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6D5F51" w:rsidRPr="00D960AA" w:rsidRDefault="006D5F51" w:rsidP="006D5F51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960AA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6D5F51" w:rsidRPr="00D960AA" w:rsidRDefault="006D5F51" w:rsidP="006D5F51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D960A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6D5F51" w:rsidRPr="00D960AA" w:rsidRDefault="006D5F51" w:rsidP="006D5F51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D960A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960A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D960AA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6D5F51" w:rsidRPr="00D960AA" w:rsidRDefault="006D5F51" w:rsidP="006D5F51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960AA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6D5F51" w:rsidRPr="00D960AA" w:rsidRDefault="006D5F51" w:rsidP="006D5F5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D5F51" w:rsidRPr="00D960AA" w:rsidRDefault="006D5F51" w:rsidP="006D5F51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960AA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Pr="00717CB0">
        <w:rPr>
          <w:b/>
        </w:rPr>
        <w:t>Usługa gastronomiczna z obsługą kelnerską, w miejscu zapewnionym przez Wykonawcę, dla uczestników Jubileuszu XXX-</w:t>
      </w:r>
      <w:proofErr w:type="spellStart"/>
      <w:r w:rsidRPr="00717CB0">
        <w:rPr>
          <w:b/>
        </w:rPr>
        <w:t>lecia</w:t>
      </w:r>
      <w:proofErr w:type="spellEnd"/>
      <w:r w:rsidRPr="00717CB0">
        <w:rPr>
          <w:b/>
        </w:rPr>
        <w:t xml:space="preserve"> </w:t>
      </w:r>
      <w:proofErr w:type="spellStart"/>
      <w:r w:rsidRPr="00717CB0">
        <w:rPr>
          <w:b/>
        </w:rPr>
        <w:t>WFiIS</w:t>
      </w:r>
      <w:proofErr w:type="spellEnd"/>
      <w:r w:rsidRPr="00717CB0">
        <w:rPr>
          <w:b/>
        </w:rPr>
        <w:t xml:space="preserve"> - Kc-zp.272-402/21</w:t>
      </w:r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D960A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960AA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960AA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6D5F51" w:rsidRPr="00D960AA" w:rsidRDefault="006D5F51" w:rsidP="006D5F51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6D5F51" w:rsidRPr="00D960AA" w:rsidRDefault="006D5F51" w:rsidP="006D5F51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960AA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960AA">
        <w:rPr>
          <w:rFonts w:ascii="Arial" w:hAnsi="Arial" w:cs="Arial"/>
          <w:sz w:val="20"/>
          <w:szCs w:val="20"/>
        </w:rPr>
        <w:t>108</w:t>
      </w:r>
      <w:r w:rsidRPr="00D960AA">
        <w:rPr>
          <w:rFonts w:ascii="Arial" w:hAnsi="Arial" w:cs="Arial"/>
          <w:sz w:val="20"/>
          <w:szCs w:val="20"/>
          <w:lang w:val="x-none"/>
        </w:rPr>
        <w:t xml:space="preserve"> </w:t>
      </w:r>
      <w:r w:rsidRPr="00D960AA">
        <w:rPr>
          <w:rFonts w:ascii="Arial" w:hAnsi="Arial" w:cs="Arial"/>
          <w:sz w:val="20"/>
          <w:szCs w:val="20"/>
        </w:rPr>
        <w:t xml:space="preserve">ust. 1 </w:t>
      </w:r>
      <w:r w:rsidRPr="00D960AA">
        <w:rPr>
          <w:rFonts w:ascii="Arial" w:hAnsi="Arial" w:cs="Arial"/>
          <w:sz w:val="20"/>
          <w:szCs w:val="20"/>
        </w:rPr>
        <w:br/>
      </w:r>
      <w:r w:rsidRPr="00D960AA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960AA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960AA">
        <w:rPr>
          <w:rFonts w:ascii="Arial" w:hAnsi="Arial" w:cs="Arial"/>
          <w:sz w:val="20"/>
          <w:szCs w:val="20"/>
          <w:lang w:val="x-none"/>
        </w:rPr>
        <w:t>.</w:t>
      </w:r>
    </w:p>
    <w:p w:rsidR="006D5F51" w:rsidRPr="00D960AA" w:rsidRDefault="006D5F51" w:rsidP="006D5F51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960AA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D960AA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D960AA">
        <w:rPr>
          <w:rFonts w:ascii="Arial" w:hAnsi="Arial" w:cs="Arial"/>
          <w:sz w:val="20"/>
          <w:szCs w:val="20"/>
        </w:rPr>
        <w:t>Pzp</w:t>
      </w:r>
      <w:proofErr w:type="spellEnd"/>
    </w:p>
    <w:p w:rsidR="006D5F51" w:rsidRPr="00D960AA" w:rsidRDefault="006D5F51" w:rsidP="006D5F51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D5F51" w:rsidRPr="00D960AA" w:rsidRDefault="006D5F51" w:rsidP="006D5F51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960AA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960AA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960AA"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 w:rsidRPr="00D960AA">
        <w:rPr>
          <w:rFonts w:ascii="Arial" w:hAnsi="Arial" w:cs="Arial"/>
          <w:i/>
          <w:sz w:val="20"/>
          <w:szCs w:val="20"/>
        </w:rPr>
        <w:t>109</w:t>
      </w:r>
      <w:r w:rsidRPr="00D960AA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960AA">
        <w:rPr>
          <w:rFonts w:ascii="Arial" w:hAnsi="Arial" w:cs="Arial"/>
          <w:i/>
          <w:sz w:val="20"/>
          <w:szCs w:val="20"/>
        </w:rPr>
        <w:t>1 pkt 1, 4, 5 i 7</w:t>
      </w:r>
      <w:r w:rsidRPr="00D960AA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960AA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960AA">
        <w:rPr>
          <w:rFonts w:ascii="Arial" w:hAnsi="Arial" w:cs="Arial"/>
          <w:i/>
          <w:sz w:val="20"/>
          <w:szCs w:val="20"/>
          <w:lang w:val="x-none"/>
        </w:rPr>
        <w:t>).</w:t>
      </w:r>
      <w:r w:rsidRPr="00D960AA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960AA">
        <w:rPr>
          <w:rFonts w:ascii="Arial" w:hAnsi="Arial" w:cs="Arial"/>
          <w:sz w:val="20"/>
          <w:szCs w:val="20"/>
        </w:rPr>
        <w:t>110</w:t>
      </w:r>
      <w:r w:rsidRPr="00D960AA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960AA">
        <w:rPr>
          <w:rFonts w:ascii="Arial" w:hAnsi="Arial" w:cs="Arial"/>
          <w:sz w:val="20"/>
          <w:szCs w:val="20"/>
        </w:rPr>
        <w:t>2</w:t>
      </w:r>
      <w:r w:rsidRPr="00D960AA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960AA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960AA"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 w:rsidRPr="00D960AA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960AA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960AA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:rsidR="006D5F51" w:rsidRPr="00D960AA" w:rsidRDefault="006D5F51" w:rsidP="006D5F5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5F51" w:rsidRPr="00D960AA" w:rsidRDefault="006D5F51" w:rsidP="006D5F51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:rsidR="006D5F51" w:rsidRPr="00D960AA" w:rsidRDefault="006D5F51" w:rsidP="006D5F5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D5F51" w:rsidRPr="00D960AA" w:rsidRDefault="006D5F51" w:rsidP="006D5F5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960AA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6D5F51" w:rsidRPr="00D960AA" w:rsidRDefault="006D5F51" w:rsidP="006D5F51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:rsidR="006D5F51" w:rsidRPr="00D960AA" w:rsidRDefault="006D5F51" w:rsidP="006D5F51">
      <w:pPr>
        <w:spacing w:line="254" w:lineRule="auto"/>
        <w:jc w:val="center"/>
        <w:rPr>
          <w:rFonts w:ascii="Verdana" w:hAnsi="Verdana"/>
          <w:sz w:val="18"/>
          <w:szCs w:val="18"/>
          <w:lang w:eastAsia="pl-PL"/>
        </w:rPr>
      </w:pPr>
      <w:r w:rsidRPr="00D960AA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 w:rsidRPr="00D960AA">
        <w:rPr>
          <w:rFonts w:ascii="Verdana" w:hAnsi="Verdana"/>
          <w:bCs/>
          <w:i/>
          <w:iCs/>
          <w:color w:val="FF0000"/>
          <w:sz w:val="18"/>
          <w:szCs w:val="18"/>
        </w:rPr>
        <w:br/>
        <w:t xml:space="preserve"> podpisem elektronicznym lub podpisem zaufanym lub podpisem osobistym.</w:t>
      </w:r>
    </w:p>
    <w:p w:rsidR="006D5F51" w:rsidRPr="00D960AA" w:rsidRDefault="006D5F51" w:rsidP="006D5F51">
      <w:pPr>
        <w:spacing w:line="256" w:lineRule="auto"/>
      </w:pPr>
    </w:p>
    <w:p w:rsidR="006D5F51" w:rsidRPr="00D960AA" w:rsidRDefault="006D5F51" w:rsidP="006D5F51">
      <w:pPr>
        <w:spacing w:line="256" w:lineRule="auto"/>
      </w:pPr>
    </w:p>
    <w:p w:rsidR="006D5F51" w:rsidRPr="009475A8" w:rsidRDefault="006D5F51" w:rsidP="006D5F51"/>
    <w:p w:rsidR="005103B9" w:rsidRPr="009475A8" w:rsidRDefault="005103B9" w:rsidP="009475A8">
      <w:bookmarkStart w:id="0" w:name="_GoBack"/>
      <w:bookmarkEnd w:id="0"/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4460" w:rsidRDefault="00074460" w:rsidP="0038231F">
      <w:pPr>
        <w:spacing w:after="0" w:line="240" w:lineRule="auto"/>
      </w:pPr>
      <w:r>
        <w:separator/>
      </w:r>
    </w:p>
  </w:endnote>
  <w:endnote w:type="continuationSeparator" w:id="0">
    <w:p w:rsidR="00074460" w:rsidRDefault="0007446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9DA" w:rsidRDefault="00C539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9DA" w:rsidRDefault="00C539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4460" w:rsidRDefault="00074460" w:rsidP="0038231F">
      <w:pPr>
        <w:spacing w:after="0" w:line="240" w:lineRule="auto"/>
      </w:pPr>
      <w:r>
        <w:separator/>
      </w:r>
    </w:p>
  </w:footnote>
  <w:footnote w:type="continuationSeparator" w:id="0">
    <w:p w:rsidR="00074460" w:rsidRDefault="0007446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9DA" w:rsidRDefault="00C539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9DA" w:rsidRDefault="00C539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9DA" w:rsidRDefault="00C539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253E40D4">
      <w:start w:val="1"/>
      <w:numFmt w:val="decimal"/>
      <w:lvlText w:val="%4."/>
      <w:lvlJc w:val="left"/>
      <w:pPr>
        <w:ind w:left="280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4460"/>
    <w:rsid w:val="00023477"/>
    <w:rsid w:val="000247FF"/>
    <w:rsid w:val="00025C8D"/>
    <w:rsid w:val="000303EE"/>
    <w:rsid w:val="00073C3D"/>
    <w:rsid w:val="00074460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D5F51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39DA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882BE8"/>
  <w15:chartTrackingRefBased/>
  <w15:docId w15:val="{8613F853-2F58-4DF7-8502-8C6576235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D5F5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2C523-1281-47CE-87EB-436957782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325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2021-08-13T09:19:00Z</dcterms:created>
  <dcterms:modified xsi:type="dcterms:W3CDTF">2021-08-13T09:19:00Z</dcterms:modified>
</cp:coreProperties>
</file>