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B7C04" w14:textId="77777777" w:rsidR="009E24DB" w:rsidRDefault="009E24DB" w:rsidP="009E24DB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Załącznik nr 1</w:t>
      </w:r>
    </w:p>
    <w:p w14:paraId="0E3181FE" w14:textId="77777777" w:rsidR="009E24DB" w:rsidRDefault="009E24DB" w:rsidP="009E24DB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1C54AD44" w14:textId="77777777" w:rsidR="009E24DB" w:rsidRDefault="009E24DB" w:rsidP="009E24D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FORMULARZ OFERTY</w:t>
      </w:r>
    </w:p>
    <w:p w14:paraId="7787C1D2" w14:textId="77777777" w:rsidR="009E24DB" w:rsidRDefault="009E24DB" w:rsidP="009E24D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E23975E" w14:textId="77777777" w:rsidR="009E24DB" w:rsidRDefault="009E24DB" w:rsidP="009E24D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2672B137" w14:textId="77777777" w:rsidR="009E24DB" w:rsidRDefault="009E24DB" w:rsidP="009E24DB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19054A13" w14:textId="77777777" w:rsidR="009E24DB" w:rsidRDefault="009E24DB" w:rsidP="009E24D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7AF76C21" w14:textId="77777777" w:rsidR="009E24DB" w:rsidRDefault="009E24DB" w:rsidP="009E24D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00FC14CB" w14:textId="77777777" w:rsidR="009E24DB" w:rsidRDefault="009E24DB" w:rsidP="009E24D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61B66B50" w14:textId="77777777" w:rsidR="009E24DB" w:rsidRDefault="009E24DB" w:rsidP="009E24D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2E3FC56A" w14:textId="77777777" w:rsidR="009E24DB" w:rsidRDefault="009E24DB" w:rsidP="009E24D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F854148" w14:textId="77777777" w:rsidR="009E24DB" w:rsidRDefault="009E24DB" w:rsidP="009E24D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62655D4" w14:textId="77777777" w:rsidR="009E24DB" w:rsidRDefault="009E24DB" w:rsidP="009E24DB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14:paraId="57B7645B" w14:textId="77777777" w:rsidR="009E24DB" w:rsidRDefault="009E24DB" w:rsidP="009E24DB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3191D5B2" w14:textId="77777777" w:rsidR="009E24DB" w:rsidRDefault="009E24DB" w:rsidP="009E24DB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42BFD0F3" w14:textId="77777777" w:rsidR="009E24DB" w:rsidRDefault="009E24DB" w:rsidP="009E24DB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53BFD876" w14:textId="77777777" w:rsidR="009E24DB" w:rsidRDefault="009E24DB" w:rsidP="009E24DB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01E00D13" w14:textId="77777777" w:rsidR="009E24DB" w:rsidRDefault="009E24DB" w:rsidP="009E24DB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0B623C17" w14:textId="77777777" w:rsidR="009E24DB" w:rsidRDefault="009E24DB" w:rsidP="009E24DB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52A7FBF3" w14:textId="2A06FD50" w:rsidR="009E24DB" w:rsidRDefault="009E24DB" w:rsidP="009E24DB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>
        <w:rPr>
          <w:sz w:val="22"/>
          <w:szCs w:val="22"/>
        </w:rPr>
        <w:t>:</w:t>
      </w:r>
      <w:r>
        <w:rPr>
          <w:b/>
          <w:bCs/>
          <w:sz w:val="22"/>
          <w:szCs w:val="22"/>
        </w:rPr>
        <w:t xml:space="preserve"> </w:t>
      </w:r>
      <w:bookmarkEnd w:id="0"/>
      <w:r>
        <w:rPr>
          <w:b/>
          <w:sz w:val="22"/>
          <w:szCs w:val="22"/>
        </w:rPr>
        <w:t>Dostawę kuwet kwarcowych z zamknięciem do pomiarów absorpcyjnych (droga optyczna 1 cm i 0,5 cm) – KC-</w:t>
      </w:r>
      <w:proofErr w:type="spellStart"/>
      <w:r>
        <w:rPr>
          <w:b/>
          <w:sz w:val="22"/>
          <w:szCs w:val="22"/>
        </w:rPr>
        <w:t>zp</w:t>
      </w:r>
      <w:proofErr w:type="spellEnd"/>
      <w:r>
        <w:rPr>
          <w:b/>
          <w:sz w:val="22"/>
          <w:szCs w:val="22"/>
        </w:rPr>
        <w:t>. 272-</w:t>
      </w:r>
      <w:r>
        <w:rPr>
          <w:b/>
          <w:sz w:val="22"/>
          <w:szCs w:val="22"/>
        </w:rPr>
        <w:t>429</w:t>
      </w:r>
      <w:r>
        <w:rPr>
          <w:b/>
          <w:sz w:val="22"/>
          <w:szCs w:val="22"/>
        </w:rPr>
        <w:t>/21</w:t>
      </w:r>
      <w:r>
        <w:rPr>
          <w:b/>
          <w:bCs/>
          <w:sz w:val="22"/>
          <w:szCs w:val="22"/>
        </w:rPr>
        <w:t xml:space="preserve">,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14:paraId="11796F97" w14:textId="77777777" w:rsidR="009E24DB" w:rsidRDefault="009E24DB" w:rsidP="009E24DB">
      <w:pPr>
        <w:widowControl w:val="0"/>
        <w:ind w:right="1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7"/>
        <w:gridCol w:w="2384"/>
        <w:gridCol w:w="1098"/>
        <w:gridCol w:w="1100"/>
        <w:gridCol w:w="1277"/>
        <w:gridCol w:w="1277"/>
        <w:gridCol w:w="1277"/>
      </w:tblGrid>
      <w:tr w:rsidR="009E24DB" w14:paraId="5B48FF21" w14:textId="77777777" w:rsidTr="009E24DB">
        <w:trPr>
          <w:trHeight w:val="645"/>
        </w:trPr>
        <w:tc>
          <w:tcPr>
            <w:tcW w:w="4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BAA1A2" w14:textId="77777777" w:rsidR="009E24DB" w:rsidRDefault="009E24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Numer zadania</w:t>
            </w:r>
          </w:p>
        </w:tc>
        <w:tc>
          <w:tcPr>
            <w:tcW w:w="12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D7C361" w14:textId="77777777" w:rsidR="009E24DB" w:rsidRDefault="009E24D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446F4012" w14:textId="77777777" w:rsidR="009E24DB" w:rsidRDefault="009E24D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59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F9D897" w14:textId="77777777" w:rsidR="009E24DB" w:rsidRDefault="009E24D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5DF701D4" w14:textId="77777777" w:rsidR="009E24DB" w:rsidRDefault="009E24D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</w:t>
            </w:r>
          </w:p>
        </w:tc>
        <w:tc>
          <w:tcPr>
            <w:tcW w:w="59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0E0E49" w14:textId="77777777" w:rsidR="009E24DB" w:rsidRDefault="009E24D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46F26A" w14:textId="77777777" w:rsidR="009E24DB" w:rsidRDefault="009E24D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netto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CEBBEE" w14:textId="77777777" w:rsidR="009E24DB" w:rsidRDefault="009E24D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podatku VAT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0C50D5" w14:textId="77777777" w:rsidR="009E24DB" w:rsidRDefault="009E24D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0385DE24" w14:textId="77777777" w:rsidR="009E24DB" w:rsidRDefault="009E24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41A7BEA1" w14:textId="77777777" w:rsidR="009E24DB" w:rsidRDefault="009E24D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9E24DB" w14:paraId="32A0937E" w14:textId="77777777" w:rsidTr="009E24DB">
        <w:trPr>
          <w:trHeight w:val="234"/>
        </w:trPr>
        <w:tc>
          <w:tcPr>
            <w:tcW w:w="43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706A42" w14:textId="77777777" w:rsidR="009E24DB" w:rsidRDefault="009E24D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A93493" w14:textId="77777777" w:rsidR="009E24DB" w:rsidRDefault="009E24D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752DA00" w14:textId="77777777" w:rsidR="009E24DB" w:rsidRDefault="009E24D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81E960" w14:textId="77777777" w:rsidR="009E24DB" w:rsidRDefault="009E24D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2E2C445" w14:textId="77777777" w:rsidR="009E24DB" w:rsidRDefault="009E24DB">
            <w:pPr>
              <w:jc w:val="center"/>
              <w:rPr>
                <w:b/>
                <w:sz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0904DFA" w14:textId="77777777" w:rsidR="009E24DB" w:rsidRDefault="009E24DB">
            <w:pPr>
              <w:jc w:val="center"/>
              <w:rPr>
                <w:b/>
                <w:sz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0C5187" w14:textId="77777777" w:rsidR="009E24DB" w:rsidRDefault="009E24D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</w:tr>
      <w:tr w:rsidR="009E24DB" w14:paraId="71E2F3F3" w14:textId="77777777" w:rsidTr="009E24DB">
        <w:trPr>
          <w:trHeight w:val="163"/>
        </w:trPr>
        <w:tc>
          <w:tcPr>
            <w:tcW w:w="43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470E61" w14:textId="77777777" w:rsidR="009E24DB" w:rsidRDefault="009E24DB">
            <w:pPr>
              <w:ind w:right="425"/>
              <w:rPr>
                <w:sz w:val="22"/>
              </w:rPr>
            </w:pPr>
          </w:p>
          <w:p w14:paraId="21FF95A1" w14:textId="77777777" w:rsidR="009E24DB" w:rsidRDefault="009E24DB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29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BF4AA" w14:textId="77777777" w:rsidR="009E24DB" w:rsidRDefault="009E24DB">
            <w:pPr>
              <w:rPr>
                <w:sz w:val="18"/>
                <w:szCs w:val="18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Kuweta kwarcowa z zamknięciem do pomiarów absorpcyjnych </w:t>
            </w:r>
            <w:r>
              <w:rPr>
                <w:b/>
                <w:sz w:val="22"/>
                <w:szCs w:val="22"/>
                <w:u w:val="single"/>
              </w:rPr>
              <w:t xml:space="preserve">objętość: 1750 </w:t>
            </w:r>
            <w:r>
              <w:rPr>
                <w:b/>
                <w:sz w:val="22"/>
                <w:szCs w:val="22"/>
                <w:u w:val="single"/>
              </w:rPr>
              <w:sym w:font="Symbol" w:char="F06D"/>
            </w:r>
            <w:r>
              <w:rPr>
                <w:b/>
                <w:sz w:val="22"/>
                <w:szCs w:val="22"/>
                <w:u w:val="single"/>
              </w:rPr>
              <w:t>l</w:t>
            </w:r>
          </w:p>
        </w:tc>
        <w:tc>
          <w:tcPr>
            <w:tcW w:w="59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F9EB" w14:textId="77777777" w:rsidR="009E24DB" w:rsidRDefault="009E24DB">
            <w:pPr>
              <w:ind w:right="425"/>
              <w:rPr>
                <w:sz w:val="22"/>
              </w:rPr>
            </w:pPr>
          </w:p>
        </w:tc>
        <w:tc>
          <w:tcPr>
            <w:tcW w:w="59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1963F" w14:textId="77777777" w:rsidR="009E24DB" w:rsidRDefault="009E24DB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BBB1" w14:textId="77777777" w:rsidR="009E24DB" w:rsidRDefault="009E24DB">
            <w:pPr>
              <w:ind w:right="425"/>
              <w:rPr>
                <w:sz w:val="22"/>
              </w:rPr>
            </w:pP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2FBF" w14:textId="77777777" w:rsidR="009E24DB" w:rsidRDefault="009E24DB">
            <w:pPr>
              <w:ind w:right="425"/>
              <w:rPr>
                <w:sz w:val="22"/>
              </w:rPr>
            </w:pP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27FF1" w14:textId="77777777" w:rsidR="009E24DB" w:rsidRDefault="009E24DB">
            <w:pPr>
              <w:ind w:right="425"/>
              <w:rPr>
                <w:sz w:val="22"/>
              </w:rPr>
            </w:pPr>
          </w:p>
        </w:tc>
      </w:tr>
      <w:tr w:rsidR="009E24DB" w14:paraId="492D24F2" w14:textId="77777777" w:rsidTr="009E24DB">
        <w:trPr>
          <w:trHeight w:val="163"/>
        </w:trPr>
        <w:tc>
          <w:tcPr>
            <w:tcW w:w="43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B5A259" w14:textId="77777777" w:rsidR="009E24DB" w:rsidRDefault="009E24DB">
            <w:pPr>
              <w:ind w:right="425"/>
              <w:rPr>
                <w:sz w:val="22"/>
              </w:rPr>
            </w:pPr>
          </w:p>
          <w:p w14:paraId="1521E78F" w14:textId="77777777" w:rsidR="009E24DB" w:rsidRDefault="009E24DB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D0767" w14:textId="77777777" w:rsidR="009E24DB" w:rsidRDefault="009E24DB">
            <w:pPr>
              <w:rPr>
                <w:sz w:val="18"/>
                <w:szCs w:val="18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Kuweta kwarcowa z zamknięciem do pomiarów absorpcyjnych </w:t>
            </w:r>
            <w:r>
              <w:rPr>
                <w:b/>
                <w:sz w:val="22"/>
                <w:szCs w:val="22"/>
                <w:u w:val="single"/>
              </w:rPr>
              <w:t xml:space="preserve">objętość: 700 </w:t>
            </w:r>
            <w:r>
              <w:rPr>
                <w:b/>
                <w:sz w:val="22"/>
                <w:szCs w:val="22"/>
                <w:u w:val="single"/>
              </w:rPr>
              <w:sym w:font="Symbol" w:char="F06D"/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1EBEE" w14:textId="77777777" w:rsidR="009E24DB" w:rsidRDefault="009E24DB">
            <w:pPr>
              <w:ind w:right="425"/>
              <w:rPr>
                <w:sz w:val="22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510C8" w14:textId="77777777" w:rsidR="009E24DB" w:rsidRDefault="009E24DB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A44C" w14:textId="77777777" w:rsidR="009E24DB" w:rsidRDefault="009E24DB">
            <w:pPr>
              <w:ind w:right="425"/>
              <w:rPr>
                <w:sz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B0B4" w14:textId="77777777" w:rsidR="009E24DB" w:rsidRDefault="009E24DB">
            <w:pPr>
              <w:ind w:right="425"/>
              <w:rPr>
                <w:sz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D2F6" w14:textId="77777777" w:rsidR="009E24DB" w:rsidRDefault="009E24DB">
            <w:pPr>
              <w:ind w:right="425"/>
              <w:rPr>
                <w:sz w:val="22"/>
              </w:rPr>
            </w:pPr>
          </w:p>
        </w:tc>
      </w:tr>
    </w:tbl>
    <w:p w14:paraId="3BEA28F5" w14:textId="77777777" w:rsidR="009E24DB" w:rsidRDefault="009E24DB" w:rsidP="009E24DB">
      <w:pPr>
        <w:widowControl w:val="0"/>
        <w:ind w:right="1"/>
        <w:jc w:val="both"/>
        <w:rPr>
          <w:sz w:val="22"/>
          <w:szCs w:val="22"/>
        </w:rPr>
      </w:pPr>
    </w:p>
    <w:p w14:paraId="21320CDB" w14:textId="54B601A3" w:rsidR="009E24DB" w:rsidRDefault="009E24DB" w:rsidP="009E24DB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Zadanie 1: </w:t>
      </w:r>
      <w:r>
        <w:rPr>
          <w:b/>
          <w:sz w:val="22"/>
          <w:szCs w:val="22"/>
          <w:highlight w:val="yellow"/>
        </w:rPr>
        <w:t>………..</w:t>
      </w:r>
      <w:r>
        <w:rPr>
          <w:b/>
          <w:sz w:val="22"/>
          <w:szCs w:val="22"/>
        </w:rPr>
        <w:t xml:space="preserve"> dni od daty podpisania umowy, Zadanie 2: </w:t>
      </w:r>
      <w:r>
        <w:rPr>
          <w:b/>
          <w:sz w:val="22"/>
          <w:szCs w:val="22"/>
          <w:highlight w:val="yellow"/>
        </w:rPr>
        <w:t>………..</w:t>
      </w:r>
      <w:r>
        <w:rPr>
          <w:b/>
          <w:sz w:val="22"/>
          <w:szCs w:val="22"/>
        </w:rPr>
        <w:t xml:space="preserve"> dni od daty podpisania umowy</w:t>
      </w:r>
      <w:r>
        <w:rPr>
          <w:b/>
          <w:sz w:val="22"/>
          <w:szCs w:val="22"/>
        </w:rPr>
        <w:t xml:space="preserve"> </w:t>
      </w:r>
      <w:r>
        <w:rPr>
          <w:b/>
          <w:color w:val="FF0000"/>
          <w:sz w:val="22"/>
          <w:szCs w:val="22"/>
        </w:rPr>
        <w:t>(Kryterium oceny ofert)</w:t>
      </w:r>
    </w:p>
    <w:p w14:paraId="1823FCD6" w14:textId="77777777" w:rsidR="009E24DB" w:rsidRDefault="009E24DB" w:rsidP="009E24D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Okres udzielonej gwarancji wynosi: 12 miesięcy</w:t>
      </w:r>
    </w:p>
    <w:p w14:paraId="37A757F6" w14:textId="77777777" w:rsidR="009E24DB" w:rsidRDefault="009E24DB" w:rsidP="009E24DB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9E65761" w14:textId="77777777" w:rsidR="009E24DB" w:rsidRDefault="009E24DB" w:rsidP="009E24DB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DE1C3F1" w14:textId="77777777" w:rsidR="009E24DB" w:rsidRDefault="009E24DB" w:rsidP="009E24DB">
      <w:pPr>
        <w:rPr>
          <w:b/>
          <w:sz w:val="22"/>
          <w:szCs w:val="20"/>
          <w:u w:val="single"/>
        </w:rPr>
      </w:pPr>
      <w:r>
        <w:rPr>
          <w:b/>
          <w:sz w:val="22"/>
          <w:szCs w:val="20"/>
          <w:u w:val="single"/>
        </w:rPr>
        <w:t>Jednocześnie oświadczamy, że:</w:t>
      </w:r>
    </w:p>
    <w:p w14:paraId="3926DCA0" w14:textId="77777777" w:rsidR="009E24DB" w:rsidRDefault="009E24DB" w:rsidP="009E24D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22EACB6E" w14:textId="77777777" w:rsidR="009E24DB" w:rsidRDefault="009E24DB" w:rsidP="009E24D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0"/>
        </w:rPr>
        <w:t xml:space="preserve"> i nie wnosimy do nich żadnych zastrzeżeń.</w:t>
      </w:r>
    </w:p>
    <w:p w14:paraId="248B049E" w14:textId="77777777" w:rsidR="009E24DB" w:rsidRDefault="009E24DB" w:rsidP="009E24DB">
      <w:pPr>
        <w:numPr>
          <w:ilvl w:val="0"/>
          <w:numId w:val="1"/>
        </w:numPr>
        <w:rPr>
          <w:sz w:val="22"/>
          <w:szCs w:val="20"/>
        </w:rPr>
      </w:pPr>
      <w:r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43CEA15" w14:textId="77777777" w:rsidR="009E24DB" w:rsidRDefault="009E24DB" w:rsidP="009E24DB">
      <w:pPr>
        <w:ind w:left="360"/>
        <w:jc w:val="both"/>
        <w:rPr>
          <w:i/>
          <w:sz w:val="22"/>
          <w:szCs w:val="20"/>
        </w:rPr>
      </w:pPr>
      <w:r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ECE273" w14:textId="77777777" w:rsidR="009E24DB" w:rsidRDefault="009E24DB" w:rsidP="009E24DB">
      <w:pPr>
        <w:ind w:left="360"/>
        <w:jc w:val="both"/>
        <w:rPr>
          <w:i/>
          <w:sz w:val="22"/>
          <w:szCs w:val="20"/>
        </w:rPr>
      </w:pPr>
      <w:r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DB81FCF" w14:textId="77777777" w:rsidR="009E24DB" w:rsidRDefault="009E24DB" w:rsidP="009E24DB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E24DB" w14:paraId="42F5CCE4" w14:textId="77777777" w:rsidTr="009E24D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A90D5D" w14:textId="77777777" w:rsidR="009E24DB" w:rsidRDefault="009E24DB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724EFF" w14:textId="77777777" w:rsidR="009E24DB" w:rsidRDefault="009E24DB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Opis części zamówienia, którą wykonawca </w:t>
            </w:r>
          </w:p>
          <w:p w14:paraId="0F4D7EE8" w14:textId="77777777" w:rsidR="009E24DB" w:rsidRDefault="009E24DB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0A3DE9" w14:textId="77777777" w:rsidR="009E24DB" w:rsidRDefault="009E24DB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Nazwa podwykonawcy</w:t>
            </w:r>
            <w:r>
              <w:rPr>
                <w:sz w:val="22"/>
                <w:szCs w:val="20"/>
              </w:rPr>
              <w:br/>
              <w:t>(o ile jest znana)</w:t>
            </w:r>
          </w:p>
        </w:tc>
      </w:tr>
      <w:tr w:rsidR="009E24DB" w14:paraId="07DA1F6C" w14:textId="77777777" w:rsidTr="009E24D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217F9" w14:textId="77777777" w:rsidR="009E24DB" w:rsidRDefault="009E24D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EA0CC" w14:textId="77777777" w:rsidR="009E24DB" w:rsidRDefault="009E24D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B76D2" w14:textId="77777777" w:rsidR="009E24DB" w:rsidRDefault="009E24D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9E24DB" w14:paraId="3957455B" w14:textId="77777777" w:rsidTr="009E24D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43080" w14:textId="77777777" w:rsidR="009E24DB" w:rsidRDefault="009E24D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5762B" w14:textId="77777777" w:rsidR="009E24DB" w:rsidRDefault="009E24D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31707" w14:textId="77777777" w:rsidR="009E24DB" w:rsidRDefault="009E24D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640C776B" w14:textId="77777777" w:rsidR="009E24DB" w:rsidRDefault="009E24DB" w:rsidP="009E24DB">
      <w:pPr>
        <w:numPr>
          <w:ilvl w:val="0"/>
          <w:numId w:val="1"/>
        </w:numPr>
        <w:jc w:val="both"/>
        <w:rPr>
          <w:sz w:val="22"/>
          <w:szCs w:val="20"/>
        </w:rPr>
      </w:pPr>
      <w:r>
        <w:rPr>
          <w:sz w:val="22"/>
          <w:szCs w:val="20"/>
        </w:rPr>
        <w:t>Upoważnionymi do reprezentowania naszej firmy są następujące osoby:</w:t>
      </w:r>
    </w:p>
    <w:p w14:paraId="4D4E2906" w14:textId="77777777" w:rsidR="009E24DB" w:rsidRDefault="009E24DB" w:rsidP="009E24DB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>
        <w:rPr>
          <w:b/>
          <w:bCs/>
          <w:kern w:val="32"/>
          <w:sz w:val="22"/>
          <w:szCs w:val="20"/>
        </w:rPr>
        <w:tab/>
        <w:t>Imię i Nazwisko</w:t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</w:p>
    <w:p w14:paraId="4A88AD43" w14:textId="77777777" w:rsidR="009E24DB" w:rsidRDefault="009E24DB" w:rsidP="009E24D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..............................................................................................................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  <w:t xml:space="preserve"> </w:t>
      </w:r>
    </w:p>
    <w:p w14:paraId="786BB442" w14:textId="77777777" w:rsidR="009E24DB" w:rsidRDefault="009E24DB" w:rsidP="009E24D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56EF4EC6" w14:textId="77777777" w:rsidR="009E24DB" w:rsidRDefault="009E24DB" w:rsidP="009E24D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..............................................................................................................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  <w:t xml:space="preserve"> </w:t>
      </w:r>
    </w:p>
    <w:p w14:paraId="35ADD314" w14:textId="77777777" w:rsidR="009E24DB" w:rsidRDefault="009E24DB" w:rsidP="009E24DB">
      <w:pPr>
        <w:numPr>
          <w:ilvl w:val="0"/>
          <w:numId w:val="1"/>
        </w:numPr>
        <w:jc w:val="both"/>
        <w:rPr>
          <w:sz w:val="22"/>
          <w:szCs w:val="20"/>
        </w:rPr>
      </w:pPr>
      <w:r>
        <w:rPr>
          <w:sz w:val="22"/>
          <w:szCs w:val="20"/>
        </w:rPr>
        <w:t>upoważnienie dla powyżej wskazanych osób wynika z następującego (</w:t>
      </w:r>
      <w:proofErr w:type="spellStart"/>
      <w:r>
        <w:rPr>
          <w:sz w:val="22"/>
          <w:szCs w:val="20"/>
        </w:rPr>
        <w:t>ych</w:t>
      </w:r>
      <w:proofErr w:type="spellEnd"/>
      <w:r>
        <w:rPr>
          <w:sz w:val="22"/>
          <w:szCs w:val="20"/>
        </w:rPr>
        <w:t>) dokumentu(ów)</w:t>
      </w:r>
    </w:p>
    <w:p w14:paraId="6887753D" w14:textId="77777777" w:rsidR="009E24DB" w:rsidRDefault="009E24DB" w:rsidP="009E24DB">
      <w:pPr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2FA9903C" w14:textId="77777777" w:rsidR="009E24DB" w:rsidRDefault="009E24DB" w:rsidP="009E24DB">
      <w:pPr>
        <w:numPr>
          <w:ilvl w:val="0"/>
          <w:numId w:val="1"/>
        </w:numPr>
        <w:jc w:val="both"/>
        <w:rPr>
          <w:sz w:val="22"/>
          <w:szCs w:val="20"/>
        </w:rPr>
      </w:pPr>
      <w:r>
        <w:rPr>
          <w:sz w:val="22"/>
          <w:szCs w:val="20"/>
        </w:rPr>
        <w:t>załącznikami do niniejszej oferty są:</w:t>
      </w:r>
    </w:p>
    <w:p w14:paraId="170F16EE" w14:textId="77777777" w:rsidR="009E24DB" w:rsidRDefault="009E24DB" w:rsidP="009E24DB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………………………………………………………………………………………….</w:t>
      </w:r>
    </w:p>
    <w:p w14:paraId="38EF66BA" w14:textId="77777777" w:rsidR="009E24DB" w:rsidRDefault="009E24DB" w:rsidP="009E24DB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……………………………………………..……………………………………………</w:t>
      </w:r>
    </w:p>
    <w:p w14:paraId="5344C53C" w14:textId="77777777" w:rsidR="009E24DB" w:rsidRDefault="009E24DB" w:rsidP="009E24DB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011DF4B9" w14:textId="77777777" w:rsidR="009E24DB" w:rsidRDefault="009E24DB" w:rsidP="009E24DB">
      <w:pPr>
        <w:jc w:val="right"/>
        <w:rPr>
          <w:sz w:val="22"/>
          <w:szCs w:val="20"/>
        </w:rPr>
      </w:pPr>
    </w:p>
    <w:p w14:paraId="754218EC" w14:textId="77777777" w:rsidR="009E24DB" w:rsidRDefault="009E24DB" w:rsidP="009E24D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 lub w postaci elektronicznej opatrzonej podpisem zaufanym lub podpisem osobistym.</w:t>
      </w:r>
    </w:p>
    <w:p w14:paraId="03C30D06" w14:textId="77777777" w:rsidR="009E24DB" w:rsidRDefault="009E24DB" w:rsidP="009E24D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sz w:val="22"/>
          <w:szCs w:val="20"/>
          <w:lang w:eastAsia="zh-CN"/>
        </w:rPr>
      </w:pPr>
    </w:p>
    <w:p w14:paraId="6CD764C9" w14:textId="77777777" w:rsidR="009E24DB" w:rsidRDefault="009E24DB" w:rsidP="009E24DB">
      <w:pPr>
        <w:jc w:val="right"/>
        <w:rPr>
          <w:sz w:val="20"/>
          <w:szCs w:val="20"/>
        </w:rPr>
      </w:pPr>
    </w:p>
    <w:p w14:paraId="1E426969" w14:textId="77777777" w:rsidR="009E24DB" w:rsidRDefault="009E24DB" w:rsidP="009E24DB"/>
    <w:p w14:paraId="4B4FD4C4" w14:textId="77777777" w:rsidR="00FE545C" w:rsidRPr="009E24DB" w:rsidRDefault="00FE545C" w:rsidP="009E24DB"/>
    <w:sectPr w:rsidR="00FE545C" w:rsidRPr="009E24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31CE1" w14:textId="77777777" w:rsidR="00932211" w:rsidRDefault="00932211">
      <w:r>
        <w:separator/>
      </w:r>
    </w:p>
  </w:endnote>
  <w:endnote w:type="continuationSeparator" w:id="0">
    <w:p w14:paraId="4913D940" w14:textId="77777777" w:rsidR="00932211" w:rsidRDefault="00932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1DBA1" w14:textId="77777777" w:rsidR="006F36AB" w:rsidRDefault="006F36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EEBD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7D6F1" w14:textId="77777777" w:rsidR="006F36AB" w:rsidRDefault="006F36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6D8CF" w14:textId="77777777" w:rsidR="00932211" w:rsidRDefault="00932211">
      <w:r>
        <w:separator/>
      </w:r>
    </w:p>
  </w:footnote>
  <w:footnote w:type="continuationSeparator" w:id="0">
    <w:p w14:paraId="7E895929" w14:textId="77777777" w:rsidR="00932211" w:rsidRDefault="00932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EF14F" w14:textId="77777777" w:rsidR="006F36AB" w:rsidRDefault="006F36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AD55A" w14:textId="729C84E6" w:rsidR="00F53146" w:rsidRPr="009E24DB" w:rsidRDefault="009E24DB" w:rsidP="009E24DB">
    <w:pPr>
      <w:pStyle w:val="Nagwek"/>
    </w:pPr>
    <w:r>
      <w:rPr>
        <w:noProof/>
      </w:rPr>
      <w:pict w14:anchorId="0AB23B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1.5pt;height:47.25pt;visibility:visible;mso-wrap-style:square">
          <v:imagedata r:id="rId1" o:title="Log1 bw (2)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E4A30" w14:textId="77777777" w:rsidR="006F36AB" w:rsidRDefault="006F36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2211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F36AB"/>
    <w:rsid w:val="007748F0"/>
    <w:rsid w:val="007A4321"/>
    <w:rsid w:val="00833933"/>
    <w:rsid w:val="00853083"/>
    <w:rsid w:val="008B2F0C"/>
    <w:rsid w:val="008B4928"/>
    <w:rsid w:val="008D2AB8"/>
    <w:rsid w:val="008F1C66"/>
    <w:rsid w:val="00932211"/>
    <w:rsid w:val="00970FE4"/>
    <w:rsid w:val="009E24DB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204578B"/>
  <w15:chartTrackingRefBased/>
  <w15:docId w15:val="{45D8792B-B827-4179-A736-B09D76951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4D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5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506</Words>
  <Characters>3982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2021-08-11T11:29:00Z</dcterms:created>
  <dcterms:modified xsi:type="dcterms:W3CDTF">2021-08-11T11:30:00Z</dcterms:modified>
</cp:coreProperties>
</file>