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7F07" w14:textId="77777777" w:rsidR="00C27462" w:rsidRPr="00466B37" w:rsidRDefault="00C27462" w:rsidP="00C27462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Załącznik nr 3</w:t>
      </w:r>
    </w:p>
    <w:p w14:paraId="49861D03" w14:textId="77777777" w:rsidR="00C27462" w:rsidRPr="00466B37" w:rsidRDefault="00C27462" w:rsidP="00C27462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3913E477" w14:textId="77777777" w:rsidR="00C27462" w:rsidRPr="00466B37" w:rsidRDefault="00C27462" w:rsidP="00C27462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WZÓR UMOWY</w:t>
      </w:r>
    </w:p>
    <w:p w14:paraId="4B30840B" w14:textId="77777777" w:rsidR="00C27462" w:rsidRPr="00466B37" w:rsidRDefault="00C27462" w:rsidP="00C27462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F467988" w14:textId="77777777" w:rsidR="00C27462" w:rsidRPr="00466B37" w:rsidRDefault="00C27462" w:rsidP="00C27462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6DB12095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podstawowym </w:t>
      </w:r>
    </w:p>
    <w:p w14:paraId="3F3BED97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pomiędzy</w:t>
      </w:r>
    </w:p>
    <w:p w14:paraId="79167E43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30, 30-059 Kraków,</w:t>
      </w:r>
      <w:r w:rsidRPr="00466B37">
        <w:rPr>
          <w:rFonts w:ascii="Times New Roman" w:hAnsi="Times New Roman"/>
          <w:sz w:val="22"/>
          <w:szCs w:val="22"/>
        </w:rPr>
        <w:t xml:space="preserve">  Wydział / inna jednostka .................................</w:t>
      </w:r>
    </w:p>
    <w:p w14:paraId="6EF6CA52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reprezentowana przez:</w:t>
      </w:r>
    </w:p>
    <w:p w14:paraId="0CBCA0E8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3B759429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zwaną dalej KUPUJĄCYM</w:t>
      </w:r>
    </w:p>
    <w:p w14:paraId="28C1C55C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a </w:t>
      </w:r>
    </w:p>
    <w:p w14:paraId="2CBD1372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6C9FB8A7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467BE05E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reprezentowanym przez:</w:t>
      </w:r>
    </w:p>
    <w:p w14:paraId="195B602D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618552A5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zwanym dalej SPRZEDAWCĄ</w:t>
      </w:r>
      <w:r>
        <w:rPr>
          <w:rFonts w:ascii="Times New Roman" w:hAnsi="Times New Roman"/>
          <w:sz w:val="22"/>
          <w:szCs w:val="22"/>
        </w:rPr>
        <w:t>.</w:t>
      </w:r>
    </w:p>
    <w:p w14:paraId="52C07BE7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1</w:t>
      </w:r>
    </w:p>
    <w:p w14:paraId="3D5E1F57" w14:textId="77777777" w:rsidR="00C27462" w:rsidRPr="00466B37" w:rsidRDefault="00C27462" w:rsidP="00C27462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Cs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466B37">
        <w:rPr>
          <w:rFonts w:ascii="Times New Roman" w:hAnsi="Times New Roman"/>
          <w:b/>
          <w:sz w:val="22"/>
          <w:szCs w:val="22"/>
        </w:rPr>
        <w:t>dostawa kuwet kwarcowych z zamknięciem do pomiarów absorpcyjnych (droga optyczna 1 cm i 0,5 cm).</w:t>
      </w:r>
    </w:p>
    <w:p w14:paraId="5EE51EF3" w14:textId="77777777" w:rsidR="00C27462" w:rsidRPr="00466B37" w:rsidRDefault="00C27462" w:rsidP="00C27462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16E14205" w14:textId="77777777" w:rsidR="00C27462" w:rsidRPr="00466B37" w:rsidRDefault="00C27462" w:rsidP="00C27462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5AAE8950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2</w:t>
      </w:r>
    </w:p>
    <w:p w14:paraId="74D6B78C" w14:textId="77777777" w:rsidR="00C27462" w:rsidRPr="00466B37" w:rsidRDefault="00C27462" w:rsidP="00C27462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>
        <w:rPr>
          <w:rFonts w:ascii="Times New Roman" w:hAnsi="Times New Roman"/>
          <w:sz w:val="22"/>
          <w:szCs w:val="22"/>
        </w:rPr>
        <w:t>……..</w:t>
      </w:r>
      <w:r w:rsidRPr="00466B37">
        <w:rPr>
          <w:rFonts w:ascii="Times New Roman" w:hAnsi="Times New Roman"/>
          <w:sz w:val="22"/>
          <w:szCs w:val="22"/>
        </w:rPr>
        <w:t>dni od daty podpisania niniejszej umowy do siedziby Kupującego.</w:t>
      </w:r>
    </w:p>
    <w:p w14:paraId="6C4C6EDE" w14:textId="77777777" w:rsidR="00C27462" w:rsidRPr="00466B37" w:rsidRDefault="00C27462" w:rsidP="00C2746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4B4621F9" w14:textId="77777777" w:rsidR="00C27462" w:rsidRPr="00466B37" w:rsidRDefault="00C27462" w:rsidP="00C2746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5C9239E0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3</w:t>
      </w:r>
    </w:p>
    <w:p w14:paraId="70C34035" w14:textId="77777777" w:rsidR="00C27462" w:rsidRPr="00466B37" w:rsidRDefault="00C27462" w:rsidP="00C2746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0D83186F" w14:textId="77777777" w:rsidR="00C27462" w:rsidRPr="00466B37" w:rsidRDefault="00C27462" w:rsidP="00C2746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794D1271" w14:textId="77777777" w:rsidR="00C27462" w:rsidRPr="00466B37" w:rsidRDefault="00C27462" w:rsidP="00C2746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466B37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1CC97B21" w14:textId="77777777" w:rsidR="00C27462" w:rsidRPr="00466B37" w:rsidRDefault="00C27462" w:rsidP="00C27462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</w:t>
      </w:r>
      <w:r w:rsidRPr="00466B37">
        <w:rPr>
          <w:rFonts w:ascii="Times New Roman" w:hAnsi="Times New Roman"/>
          <w:sz w:val="22"/>
          <w:szCs w:val="22"/>
        </w:rPr>
        <w:br/>
        <w:t>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7885610D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4</w:t>
      </w:r>
    </w:p>
    <w:p w14:paraId="2FE9152D" w14:textId="77777777" w:rsidR="00C27462" w:rsidRPr="00466B37" w:rsidRDefault="00C27462" w:rsidP="00C2746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1BDE3717" w14:textId="77777777" w:rsidR="00C27462" w:rsidRPr="00466B37" w:rsidRDefault="00C27462" w:rsidP="00C2746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</w:t>
      </w:r>
    </w:p>
    <w:p w14:paraId="36F43BBB" w14:textId="77777777" w:rsidR="00C27462" w:rsidRPr="00466B37" w:rsidRDefault="00C27462" w:rsidP="00C2746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2A44E9F" w14:textId="77777777" w:rsidR="00C27462" w:rsidRPr="00466B37" w:rsidRDefault="00C27462" w:rsidP="00C27462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046913DD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5</w:t>
      </w:r>
    </w:p>
    <w:p w14:paraId="4E2BC08E" w14:textId="77777777" w:rsidR="00C27462" w:rsidRPr="00466B37" w:rsidRDefault="00C27462" w:rsidP="00C27462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7F86D50F" w14:textId="77777777" w:rsidR="00C27462" w:rsidRPr="00466B37" w:rsidRDefault="00C27462" w:rsidP="00C27462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2A8999B" w14:textId="77777777" w:rsidR="00C27462" w:rsidRPr="00466B37" w:rsidRDefault="00C27462" w:rsidP="00C27462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4919C492" w14:textId="77777777" w:rsidR="00C27462" w:rsidRPr="00466B37" w:rsidRDefault="00C27462" w:rsidP="00C2746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466B37">
        <w:rPr>
          <w:rFonts w:ascii="Times New Roman" w:hAnsi="Times New Roman"/>
          <w:i/>
          <w:sz w:val="22"/>
          <w:szCs w:val="22"/>
        </w:rPr>
        <w:t xml:space="preserve"> % </w:t>
      </w:r>
      <w:r w:rsidRPr="00466B37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7C96F937" w14:textId="77777777" w:rsidR="00C27462" w:rsidRPr="00466B37" w:rsidRDefault="00C27462" w:rsidP="00C2746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46E3AD90" w14:textId="77777777" w:rsidR="00C27462" w:rsidRPr="00466B37" w:rsidRDefault="00C27462" w:rsidP="00C27462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7864D73" w14:textId="77777777" w:rsidR="00C27462" w:rsidRPr="00466B37" w:rsidRDefault="00C27462" w:rsidP="00C27462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Kupujący zapłaci Sprzedawcy karę umową:</w:t>
      </w:r>
    </w:p>
    <w:p w14:paraId="6655E9F9" w14:textId="77777777" w:rsidR="00C27462" w:rsidRPr="00466B37" w:rsidRDefault="00C27462" w:rsidP="00C27462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8FDF450" w14:textId="77777777" w:rsidR="00C27462" w:rsidRPr="00466B37" w:rsidRDefault="00C27462" w:rsidP="00C27462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11926866" w14:textId="77777777" w:rsidR="00C27462" w:rsidRPr="00466B37" w:rsidRDefault="00C27462" w:rsidP="00C27462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8BBC189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6</w:t>
      </w:r>
    </w:p>
    <w:p w14:paraId="15FC6C41" w14:textId="77777777" w:rsidR="00C27462" w:rsidRPr="00466B37" w:rsidRDefault="00C27462" w:rsidP="00C27462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0FD1B808" w14:textId="77777777" w:rsidR="00C27462" w:rsidRPr="00466B37" w:rsidRDefault="00C27462" w:rsidP="00C27462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7B8DCA24" w14:textId="77777777" w:rsidR="00C27462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990D2F9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14:paraId="13FA52BB" w14:textId="77777777" w:rsidR="00C27462" w:rsidRPr="00466B37" w:rsidRDefault="00C27462" w:rsidP="00C27462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 xml:space="preserve">Sprzedawca udziela </w:t>
      </w:r>
      <w:r>
        <w:rPr>
          <w:sz w:val="22"/>
          <w:szCs w:val="22"/>
          <w:lang w:val="pl-PL"/>
        </w:rPr>
        <w:t>12-</w:t>
      </w:r>
      <w:r w:rsidRPr="00466B37">
        <w:rPr>
          <w:sz w:val="22"/>
          <w:szCs w:val="22"/>
          <w:lang w:val="pl-PL"/>
        </w:rPr>
        <w:t xml:space="preserve">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05449339" w14:textId="77777777" w:rsidR="00C27462" w:rsidRPr="00466B37" w:rsidRDefault="00C27462" w:rsidP="00C27462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32D0A988" w14:textId="77777777" w:rsidR="00C27462" w:rsidRPr="00466B37" w:rsidRDefault="00C27462" w:rsidP="00C27462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0A048640" w14:textId="77777777" w:rsidR="00C27462" w:rsidRPr="00466B37" w:rsidRDefault="00C27462" w:rsidP="00C27462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6A9EEF6F" w14:textId="77777777" w:rsidR="00C27462" w:rsidRPr="00466B37" w:rsidRDefault="00C27462" w:rsidP="00C27462">
      <w:pPr>
        <w:ind w:left="-76" w:right="-47"/>
        <w:jc w:val="both"/>
        <w:rPr>
          <w:sz w:val="22"/>
          <w:szCs w:val="22"/>
          <w:lang w:val="pl-PL"/>
        </w:rPr>
      </w:pPr>
    </w:p>
    <w:p w14:paraId="6E545947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8</w:t>
      </w:r>
    </w:p>
    <w:p w14:paraId="34F1DE79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3DF08E2A" w14:textId="77777777" w:rsidR="00C27462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508AC2AA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9</w:t>
      </w:r>
    </w:p>
    <w:p w14:paraId="765AD2B0" w14:textId="77777777" w:rsidR="00C27462" w:rsidRPr="00466B37" w:rsidRDefault="00C27462" w:rsidP="00C27462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1551AF76" w14:textId="77777777" w:rsidR="00C27462" w:rsidRPr="00466B37" w:rsidRDefault="00C27462" w:rsidP="00C27462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art. 455 ustawy Prawo zamówień publicznych.  </w:t>
      </w:r>
    </w:p>
    <w:p w14:paraId="79C50FB7" w14:textId="77777777" w:rsidR="00C27462" w:rsidRPr="00466B37" w:rsidRDefault="00C27462" w:rsidP="00C27462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14:paraId="17F8D51F" w14:textId="77777777" w:rsidR="00C27462" w:rsidRPr="00466B37" w:rsidRDefault="00C27462" w:rsidP="00C27462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466B37">
        <w:rPr>
          <w:color w:val="000000"/>
          <w:kern w:val="2"/>
          <w:sz w:val="22"/>
          <w:szCs w:val="22"/>
          <w:lang w:val="pl-PL"/>
        </w:rPr>
        <w:t>gdy jest ona spowodowana:</w:t>
      </w:r>
    </w:p>
    <w:p w14:paraId="4014C0A2" w14:textId="77777777" w:rsidR="00C27462" w:rsidRPr="00466B37" w:rsidRDefault="00C27462" w:rsidP="00C27462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772ECD6E" w14:textId="77777777" w:rsidR="00C27462" w:rsidRPr="00466B37" w:rsidRDefault="00C27462" w:rsidP="00C27462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14:paraId="598BF935" w14:textId="77777777" w:rsidR="00C27462" w:rsidRPr="00466B37" w:rsidRDefault="00C27462" w:rsidP="00C27462">
      <w:pPr>
        <w:numPr>
          <w:ilvl w:val="0"/>
          <w:numId w:val="5"/>
        </w:numPr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14:paraId="69E45705" w14:textId="77777777" w:rsidR="00C27462" w:rsidRPr="00466B37" w:rsidRDefault="00C27462" w:rsidP="00C27462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14:paraId="77EB42D0" w14:textId="77777777" w:rsidR="00C27462" w:rsidRPr="00466B37" w:rsidRDefault="00C27462" w:rsidP="00C27462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466B37">
        <w:rPr>
          <w:color w:val="000000"/>
          <w:kern w:val="2"/>
          <w:sz w:val="22"/>
          <w:szCs w:val="22"/>
          <w:lang w:val="pl-PL"/>
        </w:rPr>
        <w:t xml:space="preserve"> </w:t>
      </w:r>
      <w:r w:rsidRPr="00466B37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466B37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176F2A43" w14:textId="77777777" w:rsidR="00C27462" w:rsidRPr="00466B37" w:rsidRDefault="00C27462" w:rsidP="00C27462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14:paraId="1EB51A31" w14:textId="77777777" w:rsidR="00C27462" w:rsidRPr="00466B37" w:rsidRDefault="00C27462" w:rsidP="00C27462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14:paraId="24BA9914" w14:textId="77777777" w:rsidR="00C27462" w:rsidRPr="00466B37" w:rsidRDefault="00C27462" w:rsidP="00C27462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58F4E7D" w14:textId="77777777" w:rsidR="00C27462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05C2CA0F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>
        <w:rPr>
          <w:rFonts w:ascii="Times New Roman" w:hAnsi="Times New Roman"/>
          <w:b/>
          <w:sz w:val="22"/>
          <w:szCs w:val="22"/>
        </w:rPr>
        <w:t>0</w:t>
      </w:r>
    </w:p>
    <w:p w14:paraId="1CCE6137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34744490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>
        <w:rPr>
          <w:rFonts w:ascii="Times New Roman" w:hAnsi="Times New Roman"/>
          <w:b/>
          <w:sz w:val="22"/>
          <w:szCs w:val="22"/>
        </w:rPr>
        <w:t>1</w:t>
      </w:r>
    </w:p>
    <w:p w14:paraId="6B770A06" w14:textId="77777777" w:rsidR="00C27462" w:rsidRPr="00466B37" w:rsidRDefault="00C27462" w:rsidP="00C27462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C86D7B" w14:textId="77777777" w:rsidR="00C27462" w:rsidRPr="00466B37" w:rsidRDefault="00C27462" w:rsidP="00C27462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341CF7B4" w14:textId="77777777" w:rsidR="00C27462" w:rsidRPr="00466B37" w:rsidRDefault="00C27462" w:rsidP="00C27462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56577D12" w14:textId="77777777" w:rsidR="00C27462" w:rsidRPr="00466B37" w:rsidRDefault="00C27462" w:rsidP="00C27462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565FCB8" w14:textId="77777777" w:rsidR="00C27462" w:rsidRPr="00466B37" w:rsidRDefault="00C27462" w:rsidP="00C27462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649D0F3C" w14:textId="77777777" w:rsidR="00C27462" w:rsidRPr="00466B37" w:rsidRDefault="00C27462" w:rsidP="00C27462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785E5C51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>
        <w:rPr>
          <w:rFonts w:ascii="Times New Roman" w:hAnsi="Times New Roman"/>
          <w:b/>
          <w:sz w:val="22"/>
          <w:szCs w:val="22"/>
        </w:rPr>
        <w:t>2</w:t>
      </w:r>
    </w:p>
    <w:p w14:paraId="5708825D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>
        <w:rPr>
          <w:rFonts w:ascii="Times New Roman" w:hAnsi="Times New Roman"/>
          <w:sz w:val="22"/>
          <w:szCs w:val="22"/>
        </w:rPr>
        <w:t>.</w:t>
      </w:r>
    </w:p>
    <w:p w14:paraId="7C7E1C33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>
        <w:rPr>
          <w:rFonts w:ascii="Times New Roman" w:hAnsi="Times New Roman"/>
          <w:b/>
          <w:sz w:val="22"/>
          <w:szCs w:val="22"/>
        </w:rPr>
        <w:t>3</w:t>
      </w:r>
    </w:p>
    <w:p w14:paraId="0D0CB862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3C0A31C9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6E24CFF9" w14:textId="77777777" w:rsidR="00C27462" w:rsidRPr="00466B37" w:rsidRDefault="00C27462" w:rsidP="00C27462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>
        <w:rPr>
          <w:rFonts w:ascii="Times New Roman" w:hAnsi="Times New Roman"/>
          <w:b/>
          <w:sz w:val="22"/>
          <w:szCs w:val="22"/>
        </w:rPr>
        <w:t>4</w:t>
      </w:r>
    </w:p>
    <w:p w14:paraId="154B6923" w14:textId="77777777" w:rsidR="00C27462" w:rsidRPr="00466B37" w:rsidRDefault="00C27462" w:rsidP="00C27462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090D29ED" w14:textId="77777777" w:rsidR="00C27462" w:rsidRPr="00466B37" w:rsidRDefault="00C27462" w:rsidP="00C27462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590E2424" w14:textId="77777777" w:rsidR="00C27462" w:rsidRPr="00466B37" w:rsidRDefault="00C27462" w:rsidP="00C27462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466B37">
        <w:rPr>
          <w:b/>
          <w:sz w:val="22"/>
          <w:szCs w:val="22"/>
        </w:rPr>
        <w:lastRenderedPageBreak/>
        <w:t xml:space="preserve">      Za Sprzedawcę                                                                                   Za Kupującego</w:t>
      </w:r>
    </w:p>
    <w:p w14:paraId="0E8D5804" w14:textId="77777777" w:rsidR="00C27462" w:rsidRPr="00466B37" w:rsidRDefault="00C27462" w:rsidP="00C27462">
      <w:pPr>
        <w:rPr>
          <w:sz w:val="22"/>
          <w:szCs w:val="22"/>
          <w:lang w:val="pl-PL"/>
        </w:rPr>
      </w:pPr>
    </w:p>
    <w:p w14:paraId="5F764A3F" w14:textId="77777777" w:rsidR="00C27462" w:rsidRPr="00466B37" w:rsidRDefault="00C27462" w:rsidP="00C27462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80B46F3" w14:textId="77777777" w:rsidR="00C27462" w:rsidRPr="00466B37" w:rsidRDefault="00C27462" w:rsidP="00C27462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43ADBFFA" w14:textId="77777777" w:rsidR="00C27462" w:rsidRPr="00466B37" w:rsidRDefault="00C27462" w:rsidP="00C27462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t>....................................................................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     .......................................................</w:t>
      </w:r>
    </w:p>
    <w:p w14:paraId="7BAAC2A4" w14:textId="77777777" w:rsidR="00C27462" w:rsidRPr="00466B37" w:rsidRDefault="00C27462" w:rsidP="00C27462">
      <w:pPr>
        <w:pStyle w:val="Zwykytekst"/>
        <w:tabs>
          <w:tab w:val="left" w:pos="7050"/>
        </w:tabs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t xml:space="preserve">                (data i podpis)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>(data i podpis)</w:t>
      </w:r>
    </w:p>
    <w:p w14:paraId="60FA1233" w14:textId="77777777" w:rsidR="00C27462" w:rsidRPr="00466B37" w:rsidRDefault="00C27462" w:rsidP="00C27462">
      <w:pPr>
        <w:rPr>
          <w:sz w:val="22"/>
          <w:szCs w:val="22"/>
          <w:lang w:val="pl-PL"/>
        </w:rPr>
      </w:pPr>
    </w:p>
    <w:p w14:paraId="74991BD8" w14:textId="77777777" w:rsidR="00C27462" w:rsidRPr="00466B37" w:rsidRDefault="00C27462" w:rsidP="00C27462">
      <w:pPr>
        <w:jc w:val="center"/>
        <w:rPr>
          <w:b/>
          <w:bCs/>
          <w:sz w:val="22"/>
          <w:szCs w:val="22"/>
          <w:lang w:val="pl-PL"/>
        </w:rPr>
      </w:pPr>
      <w:r w:rsidRPr="00466B37">
        <w:rPr>
          <w:b/>
          <w:bCs/>
          <w:sz w:val="22"/>
          <w:szCs w:val="22"/>
          <w:lang w:val="pl-PL"/>
        </w:rPr>
        <w:t>KONTRASYGNATA FINANSOWA</w:t>
      </w:r>
    </w:p>
    <w:p w14:paraId="7FE91073" w14:textId="77777777" w:rsidR="00496551" w:rsidRPr="00C27462" w:rsidRDefault="00496551" w:rsidP="00C27462"/>
    <w:sectPr w:rsidR="00496551" w:rsidRPr="00C27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C7A5C" w14:textId="77777777" w:rsidR="00836DE0" w:rsidRDefault="00836DE0">
      <w:r>
        <w:separator/>
      </w:r>
    </w:p>
  </w:endnote>
  <w:endnote w:type="continuationSeparator" w:id="0">
    <w:p w14:paraId="4FAA6A26" w14:textId="77777777" w:rsidR="00836DE0" w:rsidRDefault="0083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C4E8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D13DE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57930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3FAFE" w14:textId="77777777" w:rsidR="00836DE0" w:rsidRDefault="00836DE0">
      <w:r>
        <w:separator/>
      </w:r>
    </w:p>
  </w:footnote>
  <w:footnote w:type="continuationSeparator" w:id="0">
    <w:p w14:paraId="24967118" w14:textId="77777777" w:rsidR="00836DE0" w:rsidRDefault="00836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C3F80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65204" w14:textId="4B6C2A0E" w:rsidR="00E874DC" w:rsidRPr="00C27462" w:rsidRDefault="00C27462" w:rsidP="00C27462">
    <w:pPr>
      <w:pStyle w:val="Nagwek"/>
    </w:pPr>
    <w:r w:rsidRPr="00686E27">
      <w:rPr>
        <w:noProof/>
      </w:rPr>
      <w:pict w14:anchorId="07726A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47.25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32D5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DE0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36DE0"/>
    <w:rsid w:val="00841B63"/>
    <w:rsid w:val="00850BEB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27462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030E1"/>
  <w15:chartTrackingRefBased/>
  <w15:docId w15:val="{7753D0EB-DDAC-419B-BF1B-CF7382F7A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462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C27462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C27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1201</Words>
  <Characters>8291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cp:lastModifiedBy>Sylwia Lempart</cp:lastModifiedBy>
  <cp:revision>3</cp:revision>
  <cp:lastPrinted>1601-01-01T00:00:00Z</cp:lastPrinted>
  <dcterms:created xsi:type="dcterms:W3CDTF">2021-08-11T11:32:00Z</dcterms:created>
  <dcterms:modified xsi:type="dcterms:W3CDTF">2021-08-11T11:32:00Z</dcterms:modified>
</cp:coreProperties>
</file>