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E7483" w14:textId="77777777" w:rsidR="0033791A" w:rsidRDefault="0033791A" w:rsidP="0033791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22888342" w14:textId="77777777" w:rsidR="0033791A" w:rsidRDefault="0033791A" w:rsidP="0033791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204142" w14:textId="348EF5DA" w:rsidR="0033791A" w:rsidRPr="00CF2799" w:rsidRDefault="00251AB3" w:rsidP="0033791A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CF2799">
        <w:rPr>
          <w:b/>
          <w:color w:val="FF0000"/>
          <w:sz w:val="28"/>
          <w:szCs w:val="30"/>
        </w:rPr>
        <w:t xml:space="preserve">NOWY OBOWIĄZUJĄCY </w:t>
      </w:r>
      <w:r w:rsidR="0033791A" w:rsidRPr="00CF2799">
        <w:rPr>
          <w:b/>
          <w:color w:val="FF0000"/>
          <w:sz w:val="28"/>
          <w:szCs w:val="30"/>
        </w:rPr>
        <w:t>FORMULARZ OFERTY</w:t>
      </w:r>
    </w:p>
    <w:p w14:paraId="72746959" w14:textId="77777777" w:rsidR="0033791A" w:rsidRDefault="0033791A" w:rsidP="0033791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6FA7C81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NAZWA WYKONAWCY:……………………………………………………………………..</w:t>
      </w:r>
    </w:p>
    <w:p w14:paraId="028766C4" w14:textId="77777777" w:rsidR="0033791A" w:rsidRPr="0033791A" w:rsidRDefault="0033791A" w:rsidP="0033791A">
      <w:pPr>
        <w:tabs>
          <w:tab w:val="right" w:pos="8222"/>
        </w:tabs>
        <w:jc w:val="both"/>
        <w:rPr>
          <w:sz w:val="22"/>
          <w:szCs w:val="22"/>
        </w:rPr>
      </w:pPr>
      <w:r w:rsidRPr="0033791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F7E1119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ADRES:…………………………………………………………………………………………</w:t>
      </w:r>
    </w:p>
    <w:p w14:paraId="42629FC9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5C98B93C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TEL.</w:t>
      </w:r>
      <w:r w:rsidRPr="0033791A">
        <w:rPr>
          <w:sz w:val="22"/>
          <w:szCs w:val="22"/>
        </w:rPr>
        <w:t>……………………………………………………………………………………………..</w:t>
      </w:r>
    </w:p>
    <w:p w14:paraId="6A071D1E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 xml:space="preserve">FAX </w:t>
      </w:r>
      <w:r w:rsidRPr="0033791A">
        <w:rPr>
          <w:sz w:val="22"/>
          <w:szCs w:val="22"/>
        </w:rPr>
        <w:t>…………………………………………………………………………………………….</w:t>
      </w:r>
    </w:p>
    <w:p w14:paraId="2DF4FE70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D1CFCD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  <w:lang w:val="de-DE"/>
        </w:rPr>
        <w:t xml:space="preserve">NIP…………………………………. </w:t>
      </w:r>
      <w:r w:rsidRPr="0033791A">
        <w:rPr>
          <w:sz w:val="22"/>
          <w:szCs w:val="22"/>
        </w:rPr>
        <w:t>REGON:………………………………………………...</w:t>
      </w:r>
    </w:p>
    <w:p w14:paraId="4E1DBF64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BANK/ NR KONTA ……………………………………………………………………………</w:t>
      </w:r>
    </w:p>
    <w:p w14:paraId="664449F3" w14:textId="77777777" w:rsidR="0033791A" w:rsidRPr="0033791A" w:rsidRDefault="0033791A" w:rsidP="0033791A">
      <w:pPr>
        <w:rPr>
          <w:sz w:val="22"/>
          <w:szCs w:val="22"/>
        </w:rPr>
      </w:pPr>
      <w:r w:rsidRPr="0033791A">
        <w:rPr>
          <w:sz w:val="22"/>
          <w:szCs w:val="22"/>
        </w:rPr>
        <w:t>Do: Nazwa i siedziba Zamawiającego:</w:t>
      </w:r>
    </w:p>
    <w:p w14:paraId="64D5DB52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Akademia Górniczo - Hutnicza</w:t>
      </w:r>
    </w:p>
    <w:p w14:paraId="7B4BD624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im. Stanisława Staszica w Krakowie</w:t>
      </w:r>
    </w:p>
    <w:p w14:paraId="27631EDD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Dział Zamówień Publicznych  </w:t>
      </w:r>
    </w:p>
    <w:p w14:paraId="20A3BA76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Al. Mickiewicza 30, 30-059 Kraków,  </w:t>
      </w:r>
    </w:p>
    <w:p w14:paraId="443500DB" w14:textId="77777777" w:rsidR="0033791A" w:rsidRDefault="0033791A" w:rsidP="0033791A">
      <w:pPr>
        <w:ind w:firstLine="3969"/>
        <w:rPr>
          <w:b/>
        </w:rPr>
      </w:pPr>
    </w:p>
    <w:p w14:paraId="406EB00B" w14:textId="77777777" w:rsidR="0033791A" w:rsidRPr="0033791A" w:rsidRDefault="0033791A" w:rsidP="0033791A">
      <w:pPr>
        <w:widowControl w:val="0"/>
        <w:ind w:right="1"/>
        <w:jc w:val="both"/>
        <w:rPr>
          <w:sz w:val="22"/>
          <w:szCs w:val="22"/>
        </w:rPr>
      </w:pPr>
      <w:r w:rsidRPr="0033791A">
        <w:rPr>
          <w:sz w:val="22"/>
          <w:szCs w:val="22"/>
        </w:rPr>
        <w:t xml:space="preserve">Przystępując do postępowania o udzielenie zamówienia publicznego, którego przedmiotem jest </w:t>
      </w:r>
      <w:r w:rsidRPr="0033791A">
        <w:rPr>
          <w:b/>
          <w:bCs/>
          <w:iCs/>
          <w:sz w:val="22"/>
          <w:szCs w:val="22"/>
        </w:rPr>
        <w:t>dostawa UPS dla potrzeb budynku D-7 oraz infrastruktury sieciowej (system wjazdowy) w bud. U-2 AGH w Krakowie</w:t>
      </w:r>
      <w:r w:rsidRPr="0033791A">
        <w:rPr>
          <w:b/>
          <w:sz w:val="22"/>
          <w:szCs w:val="22"/>
        </w:rPr>
        <w:t xml:space="preserve"> – KC-zp.272-415/21, </w:t>
      </w:r>
      <w:r w:rsidRPr="0033791A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33791A" w14:paraId="26ED288B" w14:textId="77777777" w:rsidTr="003379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6B132F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BB13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5B4FB9" w14:textId="7311406F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0E2887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08357EF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556F6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9E89F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241EDB1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C8A50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0270C270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DFE694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A9D95D5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A89E398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3791A" w14:paraId="756FB7A6" w14:textId="77777777" w:rsidTr="003379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392CAB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738398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8C5894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2EF11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E30812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96DC9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B58A4B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8723A7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3791A" w14:paraId="400BD407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506B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EF1D" w14:textId="77777777" w:rsidR="0033791A" w:rsidRDefault="0033791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D-7: Zasilacz awaryjny UPS 2200 VA LCD do montażu w szafie RACK 19'' o całkowitej głębokości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07FF" w14:textId="77777777" w:rsidR="0033791A" w:rsidRDefault="0033791A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A105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1F6C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4D92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83C3FE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02949B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24268116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E297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90BA" w14:textId="77777777" w:rsidR="0033791A" w:rsidRDefault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D-7: Zasilacz awaryjny UPS 2200 VA LCD wolnostojący,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E931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CA6D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9854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BB76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3E7BC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1E657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0694A6CD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E515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4A64" w14:textId="18C56500" w:rsidR="0033791A" w:rsidRDefault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U-2: Zasilacz awaryjny UPS 750VA/500W do montażu w szafie RACK 19'' o całkowitej głębokości 600mm z kartą sieciową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D097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3122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BDFD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8E8B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373918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963C5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0A3D9045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C2DE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8190" w14:textId="77777777" w:rsidR="0033791A" w:rsidRDefault="0033791A" w:rsidP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U-2: Zasilacz awaryjny UPS 2200 </w:t>
            </w:r>
            <w:r>
              <w:rPr>
                <w:color w:val="000000"/>
                <w:sz w:val="20"/>
                <w:szCs w:val="20"/>
              </w:rPr>
              <w:lastRenderedPageBreak/>
              <w:t>VA LCD do montażu w szafie RACK 19'' o całkowitej głębokości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2CA8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FD7A" w14:textId="382D7DA9" w:rsidR="0033791A" w:rsidRDefault="00C44B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FFFF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A8D6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15F35B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25CD3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232D5398" w14:textId="77777777" w:rsidTr="00337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D454C5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4AC50220" w14:textId="77777777" w:rsidR="0033791A" w:rsidRDefault="0033791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02EF6982" w14:textId="77777777" w:rsidR="0033791A" w:rsidRDefault="0033791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3D5D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35AF5893" w14:textId="4D29A386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E04090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22E5C9A9" w14:textId="7FFCE19D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20BA1A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64762319" w14:textId="76DE9C98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33791A" w14:paraId="3E138DD5" w14:textId="77777777" w:rsidTr="00337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ECBC12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0F7CDD0" w14:textId="77777777" w:rsidR="0033791A" w:rsidRDefault="0033791A">
            <w:pPr>
              <w:rPr>
                <w:sz w:val="22"/>
                <w:szCs w:val="22"/>
              </w:rPr>
            </w:pPr>
          </w:p>
          <w:p w14:paraId="7D9F8524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BC3BB73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10E7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C45DF0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5488DE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CAAF74D" w14:textId="77777777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</w:p>
    <w:p w14:paraId="45DE37EA" w14:textId="39835FE9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Termin realizacji umowy: </w:t>
      </w:r>
      <w:r w:rsidRPr="002C5DC3">
        <w:rPr>
          <w:b/>
          <w:color w:val="FF0000"/>
          <w:sz w:val="22"/>
          <w:szCs w:val="22"/>
        </w:rPr>
        <w:t xml:space="preserve">do </w:t>
      </w:r>
      <w:r w:rsidR="00CF2799" w:rsidRPr="002C5DC3">
        <w:rPr>
          <w:b/>
          <w:color w:val="FF0000"/>
          <w:sz w:val="22"/>
          <w:szCs w:val="22"/>
        </w:rPr>
        <w:t>90</w:t>
      </w:r>
      <w:r w:rsidRPr="002C5DC3">
        <w:rPr>
          <w:color w:val="FF0000"/>
          <w:sz w:val="22"/>
          <w:szCs w:val="22"/>
        </w:rPr>
        <w:t xml:space="preserve"> </w:t>
      </w:r>
      <w:r w:rsidRPr="002C5DC3">
        <w:rPr>
          <w:b/>
          <w:bCs/>
          <w:color w:val="FF0000"/>
          <w:sz w:val="22"/>
          <w:szCs w:val="22"/>
        </w:rPr>
        <w:t xml:space="preserve">dni </w:t>
      </w:r>
      <w:r w:rsidRPr="0033791A">
        <w:rPr>
          <w:b/>
          <w:bCs/>
          <w:sz w:val="22"/>
          <w:szCs w:val="22"/>
        </w:rPr>
        <w:t>od daty podpisania umowy</w:t>
      </w:r>
      <w:r w:rsidRPr="0033791A">
        <w:rPr>
          <w:sz w:val="22"/>
          <w:szCs w:val="22"/>
        </w:rPr>
        <w:t>.</w:t>
      </w:r>
    </w:p>
    <w:p w14:paraId="7913D80F" w14:textId="77777777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Okres udzielonej gwarancji wynosi:</w:t>
      </w:r>
      <w:r w:rsidRPr="0033791A">
        <w:rPr>
          <w:sz w:val="22"/>
          <w:szCs w:val="22"/>
        </w:rPr>
        <w:t xml:space="preserve"> …………… </w:t>
      </w:r>
      <w:r w:rsidRPr="0033791A">
        <w:rPr>
          <w:b/>
          <w:bCs/>
          <w:sz w:val="22"/>
          <w:szCs w:val="22"/>
        </w:rPr>
        <w:t>miesięcy</w:t>
      </w:r>
      <w:r w:rsidRPr="0033791A">
        <w:rPr>
          <w:sz w:val="22"/>
          <w:szCs w:val="22"/>
        </w:rPr>
        <w:t xml:space="preserve"> (</w:t>
      </w:r>
      <w:r w:rsidRPr="0033791A">
        <w:rPr>
          <w:i/>
          <w:sz w:val="22"/>
          <w:szCs w:val="22"/>
          <w:highlight w:val="yellow"/>
        </w:rPr>
        <w:t>kryterium oceny ofert)</w:t>
      </w:r>
    </w:p>
    <w:p w14:paraId="09549F4E" w14:textId="77777777" w:rsidR="0033791A" w:rsidRPr="0033791A" w:rsidRDefault="0033791A" w:rsidP="0033791A">
      <w:pPr>
        <w:tabs>
          <w:tab w:val="left" w:pos="426"/>
        </w:tabs>
        <w:jc w:val="both"/>
        <w:rPr>
          <w:b/>
          <w:sz w:val="22"/>
          <w:szCs w:val="22"/>
        </w:rPr>
      </w:pPr>
      <w:r w:rsidRPr="0033791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3791A">
        <w:rPr>
          <w:b/>
          <w:sz w:val="22"/>
          <w:szCs w:val="22"/>
        </w:rPr>
        <w:t xml:space="preserve"> TAK/NIE</w:t>
      </w:r>
    </w:p>
    <w:p w14:paraId="0E701D86" w14:textId="2AAF6130" w:rsidR="0033791A" w:rsidRDefault="0033791A" w:rsidP="0033791A">
      <w:pPr>
        <w:tabs>
          <w:tab w:val="left" w:pos="426"/>
        </w:tabs>
        <w:jc w:val="both"/>
        <w:rPr>
          <w:sz w:val="22"/>
          <w:szCs w:val="22"/>
        </w:rPr>
      </w:pPr>
      <w:r w:rsidRPr="0033791A">
        <w:rPr>
          <w:b/>
          <w:sz w:val="22"/>
          <w:szCs w:val="22"/>
        </w:rPr>
        <w:t xml:space="preserve">Termin płatności: </w:t>
      </w:r>
      <w:r w:rsidRPr="0033791A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7875A8F" w14:textId="77777777" w:rsidR="0033791A" w:rsidRDefault="0033791A" w:rsidP="0033791A">
      <w:pPr>
        <w:rPr>
          <w:b/>
          <w:sz w:val="22"/>
          <w:szCs w:val="22"/>
          <w:u w:val="single"/>
        </w:rPr>
      </w:pPr>
    </w:p>
    <w:p w14:paraId="139F4BBF" w14:textId="52C5C0EE" w:rsidR="0033791A" w:rsidRDefault="0033791A" w:rsidP="0033791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129A498" w14:textId="77777777" w:rsidR="0033791A" w:rsidRDefault="0033791A" w:rsidP="0033791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C3CA1" w14:textId="77777777" w:rsidR="0033791A" w:rsidRDefault="0033791A" w:rsidP="0033791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5CEA510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9F0F9D" w14:textId="77777777" w:rsidR="0033791A" w:rsidRDefault="0033791A" w:rsidP="003379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A160" w14:textId="77777777" w:rsidR="0033791A" w:rsidRDefault="0033791A" w:rsidP="003379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09A136" w14:textId="77777777" w:rsidR="0033791A" w:rsidRDefault="0033791A" w:rsidP="0033791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791A" w14:paraId="0A81D105" w14:textId="77777777" w:rsidTr="003379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A7D72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B364F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FCF61DE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A7471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3791A" w14:paraId="477D7B92" w14:textId="77777777" w:rsidTr="00337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689C" w14:textId="77777777" w:rsidR="0033791A" w:rsidRDefault="0033791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6008F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070A0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3791A" w14:paraId="39E73306" w14:textId="77777777" w:rsidTr="00337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A7AE3" w14:textId="77777777" w:rsidR="0033791A" w:rsidRDefault="0033791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9310E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BB0B7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59D3F26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C8C8A12" w14:textId="77777777" w:rsidR="0033791A" w:rsidRDefault="0033791A" w:rsidP="0033791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99925B" w14:textId="77777777" w:rsidR="0033791A" w:rsidRDefault="0033791A" w:rsidP="0033791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908147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EBC60EC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BDF3FBD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E9CEED4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832B8F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2AE00B" w14:textId="77777777" w:rsidR="0033791A" w:rsidRDefault="0033791A" w:rsidP="0033791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E1F0B3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DBA950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FB5B4D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EA488D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EE302C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5BAF801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C9071E" w14:textId="77777777" w:rsidR="0033791A" w:rsidRDefault="0033791A" w:rsidP="0033791A">
      <w:pPr>
        <w:jc w:val="both"/>
        <w:rPr>
          <w:b/>
          <w:color w:val="FF0000"/>
          <w:sz w:val="18"/>
          <w:szCs w:val="18"/>
        </w:rPr>
      </w:pPr>
    </w:p>
    <w:p w14:paraId="584492BA" w14:textId="77777777" w:rsidR="0033791A" w:rsidRDefault="0033791A" w:rsidP="0033791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7E7E663" w14:textId="25C6E08A" w:rsidR="0033791A" w:rsidRDefault="0033791A" w:rsidP="0033791A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</w:t>
      </w:r>
      <w:r w:rsidR="00C44B15">
        <w:rPr>
          <w:bCs/>
          <w:i/>
          <w:iCs/>
          <w:color w:val="FF0000"/>
        </w:rPr>
        <w:t xml:space="preserve"> elektronicznym </w:t>
      </w:r>
      <w:r>
        <w:rPr>
          <w:bCs/>
          <w:i/>
          <w:iCs/>
          <w:color w:val="FF0000"/>
        </w:rPr>
        <w:t xml:space="preserve"> podpisem osobistym</w:t>
      </w:r>
    </w:p>
    <w:p w14:paraId="5C396573" w14:textId="77777777" w:rsidR="00FE545C" w:rsidRPr="0033791A" w:rsidRDefault="00FE545C" w:rsidP="0033791A"/>
    <w:sectPr w:rsidR="00FE545C" w:rsidRPr="003379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23060" w14:textId="77777777" w:rsidR="00AA2725" w:rsidRDefault="00AA2725">
      <w:r>
        <w:separator/>
      </w:r>
    </w:p>
  </w:endnote>
  <w:endnote w:type="continuationSeparator" w:id="0">
    <w:p w14:paraId="1F404811" w14:textId="77777777" w:rsidR="00AA2725" w:rsidRDefault="00AA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4811" w14:textId="77777777" w:rsidR="00F47F6D" w:rsidRDefault="00F47F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E7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2F17" w14:textId="77777777" w:rsidR="00F47F6D" w:rsidRDefault="00F47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6E438" w14:textId="77777777" w:rsidR="00AA2725" w:rsidRDefault="00AA2725">
      <w:r>
        <w:separator/>
      </w:r>
    </w:p>
  </w:footnote>
  <w:footnote w:type="continuationSeparator" w:id="0">
    <w:p w14:paraId="5AA5C320" w14:textId="77777777" w:rsidR="00AA2725" w:rsidRDefault="00AA2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204F3" w14:textId="77777777" w:rsidR="00F47F6D" w:rsidRDefault="00F47F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E43A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3445" w14:textId="77777777" w:rsidR="00F47F6D" w:rsidRDefault="00F47F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E3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1AB3"/>
    <w:rsid w:val="002723B0"/>
    <w:rsid w:val="002C5DC3"/>
    <w:rsid w:val="00315A4A"/>
    <w:rsid w:val="0033791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198"/>
    <w:rsid w:val="00970FE4"/>
    <w:rsid w:val="00A0022B"/>
    <w:rsid w:val="00A346FE"/>
    <w:rsid w:val="00A47B4D"/>
    <w:rsid w:val="00A83018"/>
    <w:rsid w:val="00AA2725"/>
    <w:rsid w:val="00B774DC"/>
    <w:rsid w:val="00C44B15"/>
    <w:rsid w:val="00C969A6"/>
    <w:rsid w:val="00CA7D36"/>
    <w:rsid w:val="00CF2799"/>
    <w:rsid w:val="00D24208"/>
    <w:rsid w:val="00D60C38"/>
    <w:rsid w:val="00D66893"/>
    <w:rsid w:val="00D90ACB"/>
    <w:rsid w:val="00DC1500"/>
    <w:rsid w:val="00E44371"/>
    <w:rsid w:val="00E60E30"/>
    <w:rsid w:val="00E949B0"/>
    <w:rsid w:val="00F00591"/>
    <w:rsid w:val="00F47F6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EDDE7"/>
  <w15:chartTrackingRefBased/>
  <w15:docId w15:val="{67ED82BC-12C7-41FD-8322-8ACB724C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1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2021-08-23T12:01:00Z</cp:lastPrinted>
  <dcterms:created xsi:type="dcterms:W3CDTF">2021-09-02T11:24:00Z</dcterms:created>
  <dcterms:modified xsi:type="dcterms:W3CDTF">2021-09-02T11:34:00Z</dcterms:modified>
</cp:coreProperties>
</file>