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7F812E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C3846">
        <w:rPr>
          <w:rFonts w:ascii="Times New Roman" w:eastAsia="Times New Roman" w:hAnsi="Times New Roman"/>
          <w:b/>
          <w:lang w:eastAsia="pl-PL"/>
        </w:rPr>
        <w:t>555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5FAEF82" w14:textId="290D25CF" w:rsidR="00946939" w:rsidRDefault="00BE3BCE" w:rsidP="00E91E6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946939" w:rsidRPr="00946939">
        <w:t xml:space="preserve"> </w:t>
      </w:r>
      <w:r w:rsidR="00C62DD0" w:rsidRPr="00C62DD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 xml:space="preserve">wykonanie usług w zakresie badań eksperymentalnych i analitycznych dot. propagacji fal sprężystych w materiałach konstrukcyjnych dla </w:t>
      </w:r>
      <w:proofErr w:type="spellStart"/>
      <w:r w:rsidR="00C62DD0" w:rsidRPr="00C62DD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WIMiR</w:t>
      </w:r>
      <w:proofErr w:type="spellEnd"/>
      <w:r w:rsidR="00C62DD0" w:rsidRPr="00C62DD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 xml:space="preserve"> - KC-zp.272-</w:t>
      </w:r>
      <w:r w:rsidR="00EC3846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555</w:t>
      </w:r>
      <w:bookmarkStart w:id="1" w:name="_GoBack"/>
      <w:bookmarkEnd w:id="1"/>
      <w:r w:rsidR="00C62DD0" w:rsidRPr="00C62DD0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/21</w:t>
      </w:r>
    </w:p>
    <w:p w14:paraId="1F94EBA1" w14:textId="0ED53FBD" w:rsidR="00DC652A" w:rsidRDefault="00CB29AC" w:rsidP="0094693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5B68481D" w14:textId="5AB275F0" w:rsidR="00025386" w:rsidRDefault="002F0A95" w:rsidP="00E829E6">
      <w:pPr>
        <w:spacing w:after="0" w:line="240" w:lineRule="auto"/>
        <w:ind w:left="284" w:hanging="284"/>
        <w:jc w:val="center"/>
        <w:rPr>
          <w:sz w:val="20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r w:rsidR="00E829E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.</w:t>
      </w: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D4DA2C" w14:textId="77777777" w:rsidR="00882E58" w:rsidRDefault="00882E58" w:rsidP="00025386">
      <w:pPr>
        <w:spacing w:after="0" w:line="240" w:lineRule="auto"/>
      </w:pPr>
      <w:r>
        <w:separator/>
      </w:r>
    </w:p>
  </w:endnote>
  <w:endnote w:type="continuationSeparator" w:id="0">
    <w:p w14:paraId="0905CA81" w14:textId="77777777" w:rsidR="00882E58" w:rsidRDefault="00882E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11EB0FE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2D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FA6935" w14:textId="77777777" w:rsidR="00882E58" w:rsidRDefault="00882E58" w:rsidP="00025386">
      <w:pPr>
        <w:spacing w:after="0" w:line="240" w:lineRule="auto"/>
      </w:pPr>
      <w:r>
        <w:separator/>
      </w:r>
    </w:p>
  </w:footnote>
  <w:footnote w:type="continuationSeparator" w:id="0">
    <w:p w14:paraId="303B646C" w14:textId="77777777" w:rsidR="00882E58" w:rsidRDefault="00882E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5386"/>
    <w:rsid w:val="000423B9"/>
    <w:rsid w:val="00084786"/>
    <w:rsid w:val="00121F32"/>
    <w:rsid w:val="0016158F"/>
    <w:rsid w:val="001C2314"/>
    <w:rsid w:val="00213980"/>
    <w:rsid w:val="00242A86"/>
    <w:rsid w:val="002C6D0F"/>
    <w:rsid w:val="002F0A95"/>
    <w:rsid w:val="00350032"/>
    <w:rsid w:val="00417B26"/>
    <w:rsid w:val="004374F2"/>
    <w:rsid w:val="004422C0"/>
    <w:rsid w:val="00446885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247A1"/>
    <w:rsid w:val="00735C05"/>
    <w:rsid w:val="00745A44"/>
    <w:rsid w:val="007666D6"/>
    <w:rsid w:val="007F670E"/>
    <w:rsid w:val="00805D88"/>
    <w:rsid w:val="00824D73"/>
    <w:rsid w:val="00830970"/>
    <w:rsid w:val="00882E58"/>
    <w:rsid w:val="008B797E"/>
    <w:rsid w:val="008E0486"/>
    <w:rsid w:val="008F2498"/>
    <w:rsid w:val="0093388F"/>
    <w:rsid w:val="00946939"/>
    <w:rsid w:val="00A56A6F"/>
    <w:rsid w:val="00A87380"/>
    <w:rsid w:val="00AF7375"/>
    <w:rsid w:val="00B34065"/>
    <w:rsid w:val="00B77707"/>
    <w:rsid w:val="00B9016F"/>
    <w:rsid w:val="00BE3BCE"/>
    <w:rsid w:val="00BF11A4"/>
    <w:rsid w:val="00C62D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231B"/>
    <w:rsid w:val="00E67109"/>
    <w:rsid w:val="00E829E6"/>
    <w:rsid w:val="00E86D3B"/>
    <w:rsid w:val="00E91E6A"/>
    <w:rsid w:val="00EC3846"/>
    <w:rsid w:val="00ED5256"/>
    <w:rsid w:val="00EF3368"/>
    <w:rsid w:val="00F334B4"/>
    <w:rsid w:val="00FB7BA7"/>
    <w:rsid w:val="00FF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dcterms:created xsi:type="dcterms:W3CDTF">2021-05-10T11:02:00Z</dcterms:created>
  <dcterms:modified xsi:type="dcterms:W3CDTF">2021-10-07T11:34:00Z</dcterms:modified>
</cp:coreProperties>
</file>