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C05BA0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B61570">
        <w:rPr>
          <w:rFonts w:ascii="Times New Roman" w:hAnsi="Times New Roman"/>
          <w:b/>
        </w:rPr>
        <w:t>20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6B120F2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B61570" w:rsidRPr="00B6157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Zakup </w:t>
      </w:r>
      <w:r w:rsidR="00B6157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br/>
      </w:r>
      <w:r w:rsidR="00B61570" w:rsidRPr="00B6157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i dostawa ciągnika o mocy 88KM – 93KM wraz z osprzętem – ładowacz czołowy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F9C7FA3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5E2D9F8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BDA70" w14:textId="77777777" w:rsidR="00E34328" w:rsidRDefault="00E34328" w:rsidP="0038231F">
      <w:pPr>
        <w:spacing w:after="0" w:line="240" w:lineRule="auto"/>
      </w:pPr>
      <w:r>
        <w:separator/>
      </w:r>
    </w:p>
  </w:endnote>
  <w:endnote w:type="continuationSeparator" w:id="0">
    <w:p w14:paraId="79C44BDB" w14:textId="77777777" w:rsidR="00E34328" w:rsidRDefault="00E343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97B6" w14:textId="77777777" w:rsidR="00E34328" w:rsidRDefault="00E34328" w:rsidP="0038231F">
      <w:pPr>
        <w:spacing w:after="0" w:line="240" w:lineRule="auto"/>
      </w:pPr>
      <w:r>
        <w:separator/>
      </w:r>
    </w:p>
  </w:footnote>
  <w:footnote w:type="continuationSeparator" w:id="0">
    <w:p w14:paraId="09BF8C49" w14:textId="77777777" w:rsidR="00E34328" w:rsidRDefault="00E343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2021-10-08T12:02:00Z</dcterms:created>
  <dcterms:modified xsi:type="dcterms:W3CDTF">2021-10-15T06:12:00Z</dcterms:modified>
</cp:coreProperties>
</file>