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13BF1">
        <w:rPr>
          <w:bCs/>
          <w:i w:val="0"/>
          <w:sz w:val="22"/>
          <w:szCs w:val="22"/>
        </w:rPr>
        <w:t>5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35BFF" w:rsidRPr="00835BFF">
        <w:rPr>
          <w:b/>
          <w:sz w:val="22"/>
          <w:szCs w:val="22"/>
        </w:rPr>
        <w:t>ZP/45/2021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35BFF" w:rsidRPr="00110593" w:rsidTr="00C42126">
        <w:tc>
          <w:tcPr>
            <w:tcW w:w="9104" w:type="dxa"/>
            <w:shd w:val="clear" w:color="auto" w:fill="D9D9D9"/>
          </w:tcPr>
          <w:p w:rsidR="00835BFF" w:rsidRPr="00110593" w:rsidRDefault="00835BFF" w:rsidP="00C4212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35BFF" w:rsidRPr="00110593" w:rsidRDefault="00835BFF" w:rsidP="00C4212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35BFF">
              <w:t>(</w:t>
            </w:r>
            <w:proofErr w:type="spellStart"/>
            <w:r w:rsidRPr="00835BFF">
              <w:t>t.j</w:t>
            </w:r>
            <w:proofErr w:type="spellEnd"/>
            <w:r w:rsidRPr="00835BFF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835BFF" w:rsidRPr="0043102D" w:rsidRDefault="00835BFF" w:rsidP="00C4212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35BFF" w:rsidRPr="00110593" w:rsidRDefault="00835BFF" w:rsidP="00C4212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35BF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35BFF">
        <w:rPr>
          <w:b/>
          <w:sz w:val="22"/>
          <w:szCs w:val="22"/>
        </w:rPr>
        <w:t>Zakup i dostawa implantów ortopedycznych III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55C" w:rsidRDefault="0024555C">
      <w:r>
        <w:separator/>
      </w:r>
    </w:p>
  </w:endnote>
  <w:endnote w:type="continuationSeparator" w:id="0">
    <w:p w:rsidR="0024555C" w:rsidRDefault="00245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BFF" w:rsidRDefault="00835B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55C" w:rsidRDefault="0024555C">
      <w:r>
        <w:separator/>
      </w:r>
    </w:p>
  </w:footnote>
  <w:footnote w:type="continuationSeparator" w:id="0">
    <w:p w:rsidR="0024555C" w:rsidRDefault="0024555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BFF" w:rsidRDefault="00835B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BFF" w:rsidRDefault="00835B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BFF" w:rsidRDefault="00835B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55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4555C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3BF1"/>
    <w:rsid w:val="00835BFF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5ADC71"/>
  <w15:chartTrackingRefBased/>
  <w15:docId w15:val="{F1D69468-485F-4435-8375-301205D21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A3F3A-46AB-452A-A3B2-6230C17AE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2021-09-22T09:37:00Z</cp:lastPrinted>
  <dcterms:created xsi:type="dcterms:W3CDTF">2021-09-22T09:36:00Z</dcterms:created>
  <dcterms:modified xsi:type="dcterms:W3CDTF">2021-09-22T09:37:00Z</dcterms:modified>
</cp:coreProperties>
</file>