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965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650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C3B81">
        <w:rPr>
          <w:sz w:val="22"/>
          <w:szCs w:val="22"/>
        </w:rPr>
        <w:t>20.10.2021 r.</w:t>
      </w:r>
      <w:bookmarkStart w:id="1" w:name="_GoBack"/>
      <w:bookmarkEnd w:id="1"/>
    </w:p>
    <w:p w:rsidR="00196507" w:rsidRPr="00196507" w:rsidRDefault="00196507" w:rsidP="00FB7F50">
      <w:pPr>
        <w:spacing w:after="40"/>
        <w:rPr>
          <w:b/>
          <w:bCs/>
          <w:sz w:val="22"/>
          <w:szCs w:val="22"/>
        </w:rPr>
      </w:pPr>
      <w:r w:rsidRPr="00196507">
        <w:rPr>
          <w:b/>
          <w:bCs/>
          <w:sz w:val="22"/>
          <w:szCs w:val="22"/>
        </w:rPr>
        <w:t>Szpital Miejski Specjalistyczny</w:t>
      </w:r>
    </w:p>
    <w:p w:rsidR="00196507" w:rsidRPr="00196507" w:rsidRDefault="00196507" w:rsidP="00FB7F50">
      <w:pPr>
        <w:spacing w:after="40"/>
        <w:rPr>
          <w:b/>
          <w:bCs/>
          <w:sz w:val="22"/>
          <w:szCs w:val="22"/>
        </w:rPr>
      </w:pPr>
      <w:r w:rsidRPr="00196507">
        <w:rPr>
          <w:b/>
          <w:bCs/>
          <w:sz w:val="22"/>
          <w:szCs w:val="22"/>
        </w:rPr>
        <w:t>im. Gabriela Narutowicza w Krakowie</w:t>
      </w:r>
    </w:p>
    <w:p w:rsidR="00FB7F50" w:rsidRPr="002245BE" w:rsidRDefault="00196507" w:rsidP="00FB7F50">
      <w:pPr>
        <w:rPr>
          <w:sz w:val="22"/>
          <w:szCs w:val="22"/>
        </w:rPr>
      </w:pPr>
      <w:r w:rsidRPr="0019650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96507">
        <w:rPr>
          <w:sz w:val="22"/>
          <w:szCs w:val="22"/>
        </w:rPr>
        <w:t>35-37</w:t>
      </w:r>
    </w:p>
    <w:p w:rsidR="00FB7F50" w:rsidRPr="002245BE" w:rsidRDefault="00196507" w:rsidP="00FB7F50">
      <w:pPr>
        <w:rPr>
          <w:sz w:val="22"/>
          <w:szCs w:val="22"/>
        </w:rPr>
      </w:pPr>
      <w:r w:rsidRPr="0019650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96507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96507" w:rsidRPr="00607F9B" w:rsidTr="00EC0913">
        <w:trPr>
          <w:trHeight w:val="638"/>
        </w:trPr>
        <w:tc>
          <w:tcPr>
            <w:tcW w:w="959" w:type="dxa"/>
            <w:shd w:val="clear" w:color="auto" w:fill="auto"/>
          </w:tcPr>
          <w:p w:rsidR="00196507" w:rsidRPr="00607F9B" w:rsidRDefault="00196507" w:rsidP="00EC09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6507" w:rsidRPr="00607F9B" w:rsidRDefault="00196507" w:rsidP="00EC09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65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65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6507">
              <w:rPr>
                <w:b/>
                <w:bCs/>
                <w:sz w:val="22"/>
                <w:szCs w:val="22"/>
              </w:rPr>
              <w:t xml:space="preserve">Zakup i dostawa materiałów do Centralnej </w:t>
            </w:r>
            <w:proofErr w:type="spellStart"/>
            <w:r w:rsidRPr="00196507">
              <w:rPr>
                <w:b/>
                <w:bCs/>
                <w:sz w:val="22"/>
                <w:szCs w:val="22"/>
              </w:rPr>
              <w:t>Sterylizatorni</w:t>
            </w:r>
            <w:proofErr w:type="spellEnd"/>
            <w:r w:rsidRPr="00196507">
              <w:rPr>
                <w:b/>
                <w:bCs/>
                <w:sz w:val="22"/>
                <w:szCs w:val="22"/>
              </w:rPr>
              <w:t xml:space="preserve">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6507">
              <w:rPr>
                <w:b/>
                <w:sz w:val="22"/>
                <w:szCs w:val="22"/>
              </w:rPr>
              <w:t>ZP/31/2021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594274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594274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196507" w:rsidRPr="00196507">
        <w:rPr>
          <w:sz w:val="22"/>
          <w:szCs w:val="22"/>
        </w:rPr>
        <w:t>(</w:t>
      </w:r>
      <w:proofErr w:type="spellStart"/>
      <w:r w:rsidR="00196507" w:rsidRPr="00196507">
        <w:rPr>
          <w:sz w:val="22"/>
          <w:szCs w:val="22"/>
        </w:rPr>
        <w:t>t.j</w:t>
      </w:r>
      <w:proofErr w:type="spellEnd"/>
      <w:r w:rsidR="00196507" w:rsidRPr="00196507">
        <w:rPr>
          <w:sz w:val="22"/>
          <w:szCs w:val="22"/>
        </w:rPr>
        <w:t>. Dz.U. z 2021</w:t>
      </w:r>
      <w:r w:rsidR="00594274">
        <w:rPr>
          <w:sz w:val="22"/>
          <w:szCs w:val="22"/>
        </w:rPr>
        <w:t xml:space="preserve"> </w:t>
      </w:r>
      <w:r w:rsidR="00196507" w:rsidRPr="00196507">
        <w:rPr>
          <w:sz w:val="22"/>
          <w:szCs w:val="22"/>
        </w:rPr>
        <w:t>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proofErr w:type="spellStart"/>
      <w:r w:rsidR="00D26ED6">
        <w:rPr>
          <w:sz w:val="22"/>
          <w:szCs w:val="22"/>
        </w:rPr>
        <w:t>żew</w:t>
      </w:r>
      <w:proofErr w:type="spellEnd"/>
      <w:r w:rsidR="00D26ED6">
        <w:rPr>
          <w:sz w:val="22"/>
          <w:szCs w:val="22"/>
        </w:rPr>
        <w:t xml:space="preserve">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96507" w:rsidTr="00EC0913">
        <w:trPr>
          <w:cantSplit/>
        </w:trPr>
        <w:tc>
          <w:tcPr>
            <w:tcW w:w="9498" w:type="dxa"/>
          </w:tcPr>
          <w:p w:rsidR="00196507" w:rsidRPr="00594274" w:rsidRDefault="00196507" w:rsidP="00EC09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4274">
              <w:rPr>
                <w:b/>
                <w:sz w:val="22"/>
                <w:szCs w:val="22"/>
              </w:rPr>
              <w:t>MCPOLSKA.PL Sp. z o.o. Sp. k.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 xml:space="preserve">ul. Wschodnia 5a 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>62-080 Swadzim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na: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Pakiet 1 - Opakowania do sterylizacji niskotemperaturowej</w:t>
            </w:r>
            <w:r w:rsidRPr="00594274">
              <w:rPr>
                <w:bCs/>
                <w:sz w:val="22"/>
                <w:szCs w:val="22"/>
              </w:rPr>
              <w:t>.</w:t>
            </w:r>
          </w:p>
          <w:p w:rsidR="00196507" w:rsidRPr="00594274" w:rsidRDefault="00196507" w:rsidP="00EC09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94274">
              <w:rPr>
                <w:color w:val="000000"/>
                <w:sz w:val="22"/>
                <w:szCs w:val="22"/>
              </w:rPr>
              <w:t>Uzasadnienie wyboru:</w:t>
            </w:r>
          </w:p>
          <w:p w:rsidR="00196507" w:rsidRPr="00594274" w:rsidRDefault="00196507" w:rsidP="00EC09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196507" w:rsidTr="00EC0913">
        <w:trPr>
          <w:cantSplit/>
        </w:trPr>
        <w:tc>
          <w:tcPr>
            <w:tcW w:w="9498" w:type="dxa"/>
          </w:tcPr>
          <w:p w:rsidR="00594274" w:rsidRPr="00594274" w:rsidRDefault="00196507" w:rsidP="00EC09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4274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594274">
              <w:rPr>
                <w:b/>
                <w:sz w:val="22"/>
                <w:szCs w:val="22"/>
              </w:rPr>
              <w:t>Citonet</w:t>
            </w:r>
            <w:proofErr w:type="spellEnd"/>
            <w:r w:rsidRPr="00594274">
              <w:rPr>
                <w:b/>
                <w:sz w:val="22"/>
                <w:szCs w:val="22"/>
              </w:rPr>
              <w:t xml:space="preserve">- Kraków Sp. z o.o. </w:t>
            </w:r>
          </w:p>
          <w:p w:rsidR="00196507" w:rsidRPr="00594274" w:rsidRDefault="00196507" w:rsidP="00EC09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4274">
              <w:rPr>
                <w:b/>
                <w:sz w:val="22"/>
                <w:szCs w:val="22"/>
              </w:rPr>
              <w:t>i Toruńskie Zakłady Materiałów Opatrunkowych S.A.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>ul. Żółkiewskiego 20 /26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>87-100 Toruń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na: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 xml:space="preserve">Pakiet 6 - Rękawy papierowo </w:t>
            </w:r>
            <w:r w:rsidR="00594274" w:rsidRPr="00594274">
              <w:rPr>
                <w:sz w:val="22"/>
                <w:szCs w:val="22"/>
              </w:rPr>
              <w:t>–</w:t>
            </w:r>
            <w:r w:rsidRPr="00594274">
              <w:rPr>
                <w:sz w:val="22"/>
                <w:szCs w:val="22"/>
              </w:rPr>
              <w:t xml:space="preserve"> foliowe</w:t>
            </w:r>
            <w:r w:rsidR="00594274" w:rsidRPr="00594274">
              <w:rPr>
                <w:sz w:val="22"/>
                <w:szCs w:val="22"/>
              </w:rPr>
              <w:t>.</w:t>
            </w:r>
          </w:p>
          <w:p w:rsidR="00196507" w:rsidRPr="00594274" w:rsidRDefault="00196507" w:rsidP="00EC09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94274">
              <w:rPr>
                <w:color w:val="000000"/>
                <w:sz w:val="22"/>
                <w:szCs w:val="22"/>
              </w:rPr>
              <w:t>Uzasadnienie wyboru:</w:t>
            </w:r>
          </w:p>
          <w:p w:rsidR="00196507" w:rsidRPr="00594274" w:rsidRDefault="00196507" w:rsidP="00EC09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196507" w:rsidTr="00EC0913">
        <w:trPr>
          <w:cantSplit/>
        </w:trPr>
        <w:tc>
          <w:tcPr>
            <w:tcW w:w="9498" w:type="dxa"/>
          </w:tcPr>
          <w:p w:rsidR="00196507" w:rsidRPr="00594274" w:rsidRDefault="00196507" w:rsidP="00EC09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4274">
              <w:rPr>
                <w:b/>
                <w:sz w:val="22"/>
                <w:szCs w:val="22"/>
              </w:rPr>
              <w:t xml:space="preserve">FALCO-MEDIC Jerzy </w:t>
            </w:r>
            <w:proofErr w:type="spellStart"/>
            <w:r w:rsidRPr="00594274">
              <w:rPr>
                <w:b/>
                <w:sz w:val="22"/>
                <w:szCs w:val="22"/>
              </w:rPr>
              <w:t>Kudrycki</w:t>
            </w:r>
            <w:proofErr w:type="spellEnd"/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 xml:space="preserve">ul. Składowa 7 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>15-399 Białystok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na: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Pakiet 7 - Włóknina typu SMS</w:t>
            </w:r>
            <w:r w:rsidR="00594274" w:rsidRPr="00594274">
              <w:rPr>
                <w:sz w:val="22"/>
                <w:szCs w:val="22"/>
              </w:rPr>
              <w:t>.</w:t>
            </w:r>
          </w:p>
          <w:p w:rsidR="00196507" w:rsidRPr="00594274" w:rsidRDefault="00196507" w:rsidP="00EC09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94274">
              <w:rPr>
                <w:color w:val="000000"/>
                <w:sz w:val="22"/>
                <w:szCs w:val="22"/>
              </w:rPr>
              <w:t>Uzasadnienie wyboru:</w:t>
            </w:r>
          </w:p>
          <w:p w:rsidR="00196507" w:rsidRPr="00594274" w:rsidRDefault="00196507" w:rsidP="00EC09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  <w:tr w:rsidR="00196507" w:rsidTr="00EC0913">
        <w:trPr>
          <w:cantSplit/>
        </w:trPr>
        <w:tc>
          <w:tcPr>
            <w:tcW w:w="9498" w:type="dxa"/>
          </w:tcPr>
          <w:p w:rsidR="00196507" w:rsidRPr="00594274" w:rsidRDefault="00196507" w:rsidP="00EC09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94274">
              <w:rPr>
                <w:b/>
                <w:sz w:val="22"/>
                <w:szCs w:val="22"/>
              </w:rPr>
              <w:lastRenderedPageBreak/>
              <w:t>INFORMER MED SP. Z O.O.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 xml:space="preserve">ul. Winogrady 118 </w:t>
            </w:r>
          </w:p>
          <w:p w:rsidR="00196507" w:rsidRPr="00594274" w:rsidRDefault="00196507" w:rsidP="00EC0913">
            <w:pPr>
              <w:jc w:val="both"/>
              <w:rPr>
                <w:bCs/>
                <w:sz w:val="22"/>
                <w:szCs w:val="22"/>
              </w:rPr>
            </w:pPr>
            <w:r w:rsidRPr="00594274">
              <w:rPr>
                <w:bCs/>
                <w:sz w:val="22"/>
                <w:szCs w:val="22"/>
              </w:rPr>
              <w:t>61-626 Poznań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na:</w:t>
            </w:r>
          </w:p>
          <w:p w:rsidR="00196507" w:rsidRPr="00594274" w:rsidRDefault="00196507" w:rsidP="00EC09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Pakiet 8 - Testy skuteczności sterylizacji</w:t>
            </w:r>
            <w:r w:rsidR="00594274" w:rsidRPr="00594274">
              <w:rPr>
                <w:sz w:val="22"/>
                <w:szCs w:val="22"/>
              </w:rPr>
              <w:t>.</w:t>
            </w:r>
          </w:p>
          <w:p w:rsidR="00196507" w:rsidRPr="00594274" w:rsidRDefault="00196507" w:rsidP="00EC09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94274">
              <w:rPr>
                <w:color w:val="000000"/>
                <w:sz w:val="22"/>
                <w:szCs w:val="22"/>
              </w:rPr>
              <w:t>Uzasadnienie wyboru:</w:t>
            </w:r>
          </w:p>
          <w:p w:rsidR="00196507" w:rsidRPr="00594274" w:rsidRDefault="00196507" w:rsidP="00EC09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94274">
              <w:rPr>
                <w:sz w:val="22"/>
                <w:szCs w:val="22"/>
              </w:rPr>
              <w:t>Oferta złożona przez wybranego Wykonawcę spełnia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218"/>
        <w:gridCol w:w="2835"/>
        <w:gridCol w:w="1276"/>
      </w:tblGrid>
      <w:tr w:rsidR="00211A34" w:rsidRPr="00834EF4" w:rsidTr="00594274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1 - Opakowania do sterylizacji niskotemperaturowej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>MCPOLSKA.PL Sp. z o.o. Sp. k.</w:t>
            </w:r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Wschodnia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5a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62-080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Swadzim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- 540.00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600,00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1 - Opakowania do sterylizacji niskotemperaturowej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>INFORMER MED SP. Z O.O.</w:t>
            </w:r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118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0,00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6 - Rękawy papierowo - foliowe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196507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196507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20/26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- 540.00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600,00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7 - Włóknina typu SMS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 xml:space="preserve">FALCO-MEDIC Jerzy </w:t>
            </w:r>
            <w:proofErr w:type="spellStart"/>
            <w:r w:rsidRPr="00196507">
              <w:rPr>
                <w:b/>
                <w:bCs/>
                <w:sz w:val="20"/>
                <w:szCs w:val="20"/>
              </w:rPr>
              <w:t>Kudrycki</w:t>
            </w:r>
            <w:proofErr w:type="spellEnd"/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Składowa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7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Białystok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- 540.00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600,00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7 - Włóknina typu SMS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>INFORMER MED SP. Z O.O.</w:t>
            </w:r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118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0,00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8 - Testy skuteczności sterylizacji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>INFORMER MED SP. Z O.O.</w:t>
            </w:r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118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- 540.00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- 60.00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600,00</w:t>
            </w:r>
          </w:p>
        </w:tc>
      </w:tr>
      <w:tr w:rsidR="00196507" w:rsidRPr="00834EF4" w:rsidTr="00594274">
        <w:tc>
          <w:tcPr>
            <w:tcW w:w="2169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96507">
              <w:rPr>
                <w:sz w:val="20"/>
                <w:szCs w:val="20"/>
              </w:rPr>
              <w:t>Pakiet 8 - Testy skuteczności sterylizacji</w:t>
            </w:r>
          </w:p>
        </w:tc>
        <w:tc>
          <w:tcPr>
            <w:tcW w:w="3218" w:type="dxa"/>
            <w:shd w:val="clear" w:color="auto" w:fill="auto"/>
          </w:tcPr>
          <w:p w:rsidR="00196507" w:rsidRPr="00211A34" w:rsidRDefault="00196507" w:rsidP="00EC09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96507">
              <w:rPr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:rsidR="00196507" w:rsidRPr="00211A34" w:rsidRDefault="00196507" w:rsidP="00EC0913">
            <w:pPr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ul. Fabryczna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17</w:t>
            </w:r>
          </w:p>
          <w:p w:rsidR="00196507" w:rsidRPr="00211A34" w:rsidRDefault="00196507" w:rsidP="00EC0913">
            <w:pPr>
              <w:spacing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65-410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96507">
              <w:rPr>
                <w:sz w:val="20"/>
                <w:szCs w:val="20"/>
              </w:rPr>
              <w:t>Zielona Góra</w:t>
            </w:r>
          </w:p>
        </w:tc>
        <w:tc>
          <w:tcPr>
            <w:tcW w:w="2835" w:type="dxa"/>
            <w:shd w:val="clear" w:color="auto" w:fill="auto"/>
          </w:tcPr>
          <w:p w:rsidR="00196507" w:rsidRPr="00196507" w:rsidRDefault="00196507" w:rsidP="00EC0913">
            <w:pPr>
              <w:spacing w:before="40" w:after="40"/>
              <w:rPr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1 - Cena - 0.00</w:t>
            </w:r>
          </w:p>
          <w:p w:rsidR="00196507" w:rsidRPr="00211A34" w:rsidRDefault="00196507" w:rsidP="00EC09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>2 - Termin ważności/Okres gwarancji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6507" w:rsidRPr="00211A34" w:rsidRDefault="00196507" w:rsidP="00EC0913">
            <w:pPr>
              <w:jc w:val="center"/>
              <w:rPr>
                <w:color w:val="000000"/>
                <w:sz w:val="20"/>
                <w:szCs w:val="20"/>
              </w:rPr>
            </w:pPr>
            <w:r w:rsidRPr="00196507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464D3" w:rsidRDefault="008642B3" w:rsidP="00594274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6555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70E" w:rsidRDefault="0089770E">
      <w:r>
        <w:separator/>
      </w:r>
    </w:p>
  </w:endnote>
  <w:endnote w:type="continuationSeparator" w:id="0">
    <w:p w:rsidR="0089770E" w:rsidRDefault="0089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70E" w:rsidRDefault="0089770E">
      <w:r>
        <w:separator/>
      </w:r>
    </w:p>
  </w:footnote>
  <w:footnote w:type="continuationSeparator" w:id="0">
    <w:p w:rsidR="0089770E" w:rsidRDefault="00897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70E"/>
    <w:rsid w:val="00022322"/>
    <w:rsid w:val="00042497"/>
    <w:rsid w:val="000C1E6F"/>
    <w:rsid w:val="000E4E56"/>
    <w:rsid w:val="00196507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274"/>
    <w:rsid w:val="00596EA3"/>
    <w:rsid w:val="00596FD7"/>
    <w:rsid w:val="005E5BFF"/>
    <w:rsid w:val="00607F9B"/>
    <w:rsid w:val="00644DCB"/>
    <w:rsid w:val="0065558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770E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3B81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C88E0"/>
  <w15:chartTrackingRefBased/>
  <w15:docId w15:val="{370EC7CA-6C47-4FC4-83A5-91C137D6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474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2021-10-14T10:42:00Z</cp:lastPrinted>
  <dcterms:created xsi:type="dcterms:W3CDTF">2021-10-14T10:43:00Z</dcterms:created>
  <dcterms:modified xsi:type="dcterms:W3CDTF">2021-10-20T12:16:00Z</dcterms:modified>
</cp:coreProperties>
</file>