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Pr="00F83B51" w:rsidRDefault="00AD4835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19606D">
        <w:rPr>
          <w:rFonts w:ascii="Times New Roman" w:hAnsi="Times New Roman"/>
          <w:b w:val="0"/>
          <w:bCs/>
          <w:sz w:val="24"/>
        </w:rPr>
        <w:t>8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F7946" w:rsidRPr="004F7946">
        <w:rPr>
          <w:sz w:val="24"/>
          <w:szCs w:val="24"/>
        </w:rPr>
        <w:t>ZP/50/2021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</w:t>
      </w:r>
      <w:r w:rsidR="0019606D">
        <w:br/>
      </w:r>
      <w:r w:rsidRPr="00F83B51">
        <w:t>i wykształcenia niezbędnych do wykonania zamówienia publicznego, a także zakresu wykonywanych przez nie czynności oraz informacją</w:t>
      </w:r>
      <w:r w:rsidR="0019606D">
        <w:br/>
      </w:r>
      <w:r w:rsidRPr="00F83B51">
        <w:t>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Pr="00AD4835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F7946" w:rsidRPr="004F7946">
        <w:rPr>
          <w:b/>
          <w:sz w:val="24"/>
        </w:rPr>
        <w:t xml:space="preserve">Tryb podstawowy bez negocjacji - art. 275 pkt. 1 ustawy </w:t>
      </w:r>
      <w:proofErr w:type="spellStart"/>
      <w:r w:rsidR="004F7946" w:rsidRPr="004F7946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  <w:r w:rsidR="00AD4835">
        <w:rPr>
          <w:sz w:val="24"/>
        </w:rPr>
        <w:t xml:space="preserve"> </w:t>
      </w:r>
      <w:bookmarkStart w:id="0" w:name="_GoBack"/>
      <w:bookmarkEnd w:id="0"/>
      <w:r w:rsidR="004F7946" w:rsidRPr="004F7946">
        <w:rPr>
          <w:b/>
          <w:sz w:val="24"/>
          <w:szCs w:val="24"/>
        </w:rPr>
        <w:t>Zakup i montaż generatora wraz z zespołem zasilania do aparatu ESWL dla Oddziału Urologii z Onkologią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19606D" w:rsidRDefault="0019606D" w:rsidP="0060654D">
      <w:pPr>
        <w:pStyle w:val="Tekstpodstawowy2"/>
      </w:pPr>
    </w:p>
    <w:tbl>
      <w:tblPr>
        <w:tblW w:w="1461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960"/>
        <w:gridCol w:w="1714"/>
        <w:gridCol w:w="2834"/>
        <w:gridCol w:w="3118"/>
      </w:tblGrid>
      <w:tr w:rsidR="0019606D" w:rsidRPr="0019606D" w:rsidTr="00AD4835">
        <w:trPr>
          <w:cantSplit/>
          <w:trHeight w:val="600"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606D" w:rsidRPr="0019606D" w:rsidRDefault="0019606D" w:rsidP="0019606D">
            <w:pPr>
              <w:jc w:val="center"/>
              <w:rPr>
                <w:b/>
              </w:rPr>
            </w:pPr>
            <w:r w:rsidRPr="0019606D">
              <w:rPr>
                <w:b/>
              </w:rPr>
              <w:t>Imię i Nazwisko</w:t>
            </w:r>
          </w:p>
        </w:tc>
        <w:tc>
          <w:tcPr>
            <w:tcW w:w="4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606D" w:rsidRPr="0019606D" w:rsidRDefault="0019606D" w:rsidP="0019606D">
            <w:pPr>
              <w:widowControl w:val="0"/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b/>
              </w:rPr>
            </w:pPr>
            <w:r w:rsidRPr="0019606D">
              <w:rPr>
                <w:b/>
              </w:rPr>
              <w:t xml:space="preserve">Kwalifikacje zawodowe 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606D" w:rsidRPr="0019606D" w:rsidRDefault="0019606D" w:rsidP="0019606D">
            <w:pPr>
              <w:jc w:val="center"/>
              <w:rPr>
                <w:b/>
              </w:rPr>
            </w:pPr>
            <w:r w:rsidRPr="0019606D">
              <w:rPr>
                <w:b/>
              </w:rPr>
              <w:t>Wykształcenie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606D" w:rsidRPr="0019606D" w:rsidRDefault="0019606D" w:rsidP="0019606D">
            <w:pPr>
              <w:jc w:val="center"/>
              <w:rPr>
                <w:b/>
              </w:rPr>
            </w:pPr>
            <w:r w:rsidRPr="0019606D">
              <w:rPr>
                <w:b/>
              </w:rPr>
              <w:t xml:space="preserve">Zakres wykonywanych czynności 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606D" w:rsidRPr="0019606D" w:rsidRDefault="0019606D" w:rsidP="0019606D">
            <w:pPr>
              <w:jc w:val="center"/>
              <w:rPr>
                <w:b/>
              </w:rPr>
            </w:pPr>
            <w:r w:rsidRPr="0019606D">
              <w:rPr>
                <w:b/>
              </w:rPr>
              <w:t>Informacja o podstawie do dysponowania tymi osobami</w:t>
            </w:r>
          </w:p>
        </w:tc>
      </w:tr>
      <w:tr w:rsidR="0019606D" w:rsidRPr="0019606D" w:rsidTr="00AD4835">
        <w:trPr>
          <w:cantSplit/>
          <w:trHeight w:hRule="exact" w:val="580"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4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</w:tr>
      <w:tr w:rsidR="0019606D" w:rsidRPr="0019606D" w:rsidTr="00AD4835">
        <w:trPr>
          <w:cantSplit/>
          <w:trHeight w:hRule="exact" w:val="580"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4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</w:tr>
      <w:tr w:rsidR="0019606D" w:rsidRPr="0019606D" w:rsidTr="00AD4835">
        <w:trPr>
          <w:cantSplit/>
          <w:trHeight w:hRule="exact" w:val="580"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4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06D" w:rsidRPr="0019606D" w:rsidRDefault="0019606D" w:rsidP="0019606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D4835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…….</w:t>
      </w:r>
      <w:r w:rsidR="00AA594F">
        <w:rPr>
          <w:sz w:val="24"/>
        </w:rPr>
        <w:t xml:space="preserve">…………….dnia ………………. </w:t>
      </w:r>
      <w:r w:rsidR="00821C80">
        <w:rPr>
          <w:sz w:val="24"/>
        </w:rPr>
        <w:tab/>
      </w:r>
      <w:r w:rsidR="00AA594F">
        <w:rPr>
          <w:sz w:val="24"/>
        </w:rPr>
        <w:t xml:space="preserve">                                   </w:t>
      </w:r>
      <w:r>
        <w:rPr>
          <w:sz w:val="24"/>
        </w:rPr>
        <w:t xml:space="preserve">                            </w:t>
      </w:r>
      <w:r w:rsidR="00AA594F">
        <w:rPr>
          <w:sz w:val="24"/>
        </w:rPr>
        <w:t xml:space="preserve">   .………………………………………………………..</w:t>
      </w:r>
    </w:p>
    <w:p w:rsidR="00821C80" w:rsidRPr="00AA594F" w:rsidRDefault="00AD4835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</w:t>
      </w:r>
      <w:r w:rsidR="00821C80"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97C" w:rsidRDefault="0046397C">
      <w:r>
        <w:separator/>
      </w:r>
    </w:p>
  </w:endnote>
  <w:endnote w:type="continuationSeparator" w:id="0">
    <w:p w:rsidR="0046397C" w:rsidRDefault="00463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97C" w:rsidRDefault="0046397C">
      <w:r>
        <w:separator/>
      </w:r>
    </w:p>
  </w:footnote>
  <w:footnote w:type="continuationSeparator" w:id="0">
    <w:p w:rsidR="0046397C" w:rsidRDefault="00463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946" w:rsidRDefault="004F79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946" w:rsidRDefault="004F79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97C"/>
    <w:rsid w:val="00150D7E"/>
    <w:rsid w:val="00167DCC"/>
    <w:rsid w:val="0019606D"/>
    <w:rsid w:val="0046397C"/>
    <w:rsid w:val="004E070D"/>
    <w:rsid w:val="004F7946"/>
    <w:rsid w:val="0060654D"/>
    <w:rsid w:val="007064BA"/>
    <w:rsid w:val="00771188"/>
    <w:rsid w:val="00821C80"/>
    <w:rsid w:val="00936CFB"/>
    <w:rsid w:val="00980415"/>
    <w:rsid w:val="009C437A"/>
    <w:rsid w:val="00AA594F"/>
    <w:rsid w:val="00AD4835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7DF77A0"/>
  <w15:chartTrackingRefBased/>
  <w15:docId w15:val="{1B538EA5-353D-45D7-A954-68AF554C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139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Beata Żbik</dc:creator>
  <cp:keywords/>
  <cp:lastModifiedBy>Beata Żbik</cp:lastModifiedBy>
  <cp:revision>4</cp:revision>
  <cp:lastPrinted>2000-12-12T17:01:00Z</cp:lastPrinted>
  <dcterms:created xsi:type="dcterms:W3CDTF">2021-10-18T06:40:00Z</dcterms:created>
  <dcterms:modified xsi:type="dcterms:W3CDTF">2021-10-18T07:23:00Z</dcterms:modified>
</cp:coreProperties>
</file>