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46F2C" w14:textId="5596CBE2" w:rsidR="00025386" w:rsidRPr="00D40427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bookmarkStart w:id="0" w:name="_Hlk60301409"/>
      <w:r w:rsidRPr="00D40427">
        <w:rPr>
          <w:b/>
          <w:i w:val="0"/>
          <w:sz w:val="22"/>
          <w:szCs w:val="22"/>
        </w:rPr>
        <w:t xml:space="preserve">Załącznik nr </w:t>
      </w:r>
      <w:r w:rsidR="005401F1">
        <w:rPr>
          <w:b/>
          <w:i w:val="0"/>
          <w:sz w:val="22"/>
          <w:szCs w:val="22"/>
        </w:rPr>
        <w:t>3</w:t>
      </w:r>
      <w:r w:rsidR="007666D6" w:rsidRPr="00D40427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3ECEDE52" w14:textId="77777777" w:rsidTr="00AF7375">
        <w:tc>
          <w:tcPr>
            <w:tcW w:w="9104" w:type="dxa"/>
            <w:shd w:val="clear" w:color="auto" w:fill="auto"/>
          </w:tcPr>
          <w:p w14:paraId="7849B5C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133B998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653DD" w:rsidRPr="001653DD">
        <w:rPr>
          <w:rFonts w:ascii="Times New Roman" w:eastAsia="Times New Roman" w:hAnsi="Times New Roman"/>
          <w:b/>
          <w:lang w:eastAsia="pl-PL"/>
        </w:rPr>
        <w:t>ZP.271.35.2021</w:t>
      </w:r>
    </w:p>
    <w:p w14:paraId="5863D2D6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89C34B0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B9DE85A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3E7A92D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951ED28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703C7C9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71442F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59A22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CAE49EB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56AC76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653DD" w:rsidRPr="001653DD">
        <w:rPr>
          <w:rFonts w:ascii="Times New Roman" w:hAnsi="Times New Roman"/>
        </w:rPr>
        <w:t>(</w:t>
      </w:r>
      <w:proofErr w:type="spellStart"/>
      <w:r w:rsidR="001653DD" w:rsidRPr="001653DD">
        <w:rPr>
          <w:rFonts w:ascii="Times New Roman" w:hAnsi="Times New Roman"/>
        </w:rPr>
        <w:t>t.j</w:t>
      </w:r>
      <w:proofErr w:type="spellEnd"/>
      <w:r w:rsidR="001653DD" w:rsidRPr="001653DD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92320E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73B134DF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04646B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314F16A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57E5C3A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BA50C6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DA1533" w14:textId="77777777" w:rsidR="00E27ABB" w:rsidRDefault="001653D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653DD">
        <w:rPr>
          <w:rFonts w:ascii="Times New Roman" w:eastAsia="Times New Roman" w:hAnsi="Times New Roman"/>
          <w:b/>
          <w:lang w:eastAsia="pl-PL"/>
        </w:rPr>
        <w:t>Świadczenie usług pocztowych w obrocie krajowym i zagranicznym</w:t>
      </w:r>
    </w:p>
    <w:p w14:paraId="5A6C256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1E5005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94B14D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6AA8DC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6DCF854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62FAAC0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DB6418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3FC66E2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5039E3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6DA04C5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4F5AA0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F8955D8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2AEFE0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E546C72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EF96856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DB33" w14:textId="77777777" w:rsidR="00EC5978" w:rsidRDefault="00EC5978" w:rsidP="00025386">
      <w:pPr>
        <w:spacing w:after="0" w:line="240" w:lineRule="auto"/>
      </w:pPr>
      <w:r>
        <w:separator/>
      </w:r>
    </w:p>
  </w:endnote>
  <w:endnote w:type="continuationSeparator" w:id="0">
    <w:p w14:paraId="17F8C949" w14:textId="77777777" w:rsidR="00EC5978" w:rsidRDefault="00EC59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CA203" w14:textId="77777777" w:rsidR="001653DD" w:rsidRDefault="00165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73C09" w14:textId="77777777" w:rsidR="00025386" w:rsidRPr="00456D12" w:rsidRDefault="00025386" w:rsidP="00456D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72998" w14:textId="77777777" w:rsidR="001653DD" w:rsidRDefault="00165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74532" w14:textId="77777777" w:rsidR="00EC5978" w:rsidRDefault="00EC5978" w:rsidP="00025386">
      <w:pPr>
        <w:spacing w:after="0" w:line="240" w:lineRule="auto"/>
      </w:pPr>
      <w:r>
        <w:separator/>
      </w:r>
    </w:p>
  </w:footnote>
  <w:footnote w:type="continuationSeparator" w:id="0">
    <w:p w14:paraId="4F52C1E0" w14:textId="77777777" w:rsidR="00EC5978" w:rsidRDefault="00EC59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F356" w14:textId="77777777" w:rsidR="001653DD" w:rsidRDefault="00165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0EE14" w14:textId="77777777" w:rsidR="001653DD" w:rsidRDefault="001653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48D0E" w14:textId="77777777" w:rsidR="001653DD" w:rsidRDefault="00165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978"/>
    <w:rsid w:val="00025386"/>
    <w:rsid w:val="000423B9"/>
    <w:rsid w:val="00084786"/>
    <w:rsid w:val="0016158F"/>
    <w:rsid w:val="001653DD"/>
    <w:rsid w:val="001C2314"/>
    <w:rsid w:val="00213980"/>
    <w:rsid w:val="004374F2"/>
    <w:rsid w:val="00456D12"/>
    <w:rsid w:val="00460705"/>
    <w:rsid w:val="00485239"/>
    <w:rsid w:val="004E27D7"/>
    <w:rsid w:val="005401F1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4042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5978"/>
    <w:rsid w:val="00EF1ED2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5C943"/>
  <w15:chartTrackingRefBased/>
  <w15:docId w15:val="{DB51EF54-E4BA-48E9-9E0A-2258C179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2021-10-21T12:19:00Z</dcterms:created>
  <dcterms:modified xsi:type="dcterms:W3CDTF">2021-10-21T12:19:00Z</dcterms:modified>
</cp:coreProperties>
</file>