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0E4091F" w14:textId="5194C51B"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14:paraId="173E97E5" w14:textId="63679A74" w:rsidR="008D2AB8" w:rsidRDefault="00BD3097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  <w:r>
        <w:rPr>
          <w:b/>
          <w:sz w:val="30"/>
          <w:szCs w:val="30"/>
        </w:rPr>
        <w:t>FORMULARZ OFERTY</w:t>
      </w:r>
    </w:p>
    <w:p w14:paraId="33346C57" w14:textId="7D2D1C25" w:rsidR="00A34688" w:rsidRDefault="00A3468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6BAD5402" w14:textId="77777777" w:rsidR="00A34688" w:rsidRPr="002A16E2" w:rsidRDefault="00A34688" w:rsidP="00A34688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NAZWA WYKONAWCY:……………………………………………………………………..</w:t>
      </w:r>
    </w:p>
    <w:p w14:paraId="737CC3D0" w14:textId="77777777" w:rsidR="00A34688" w:rsidRPr="00FA50AF" w:rsidRDefault="00A34688" w:rsidP="00A34688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FA50AF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</w:t>
      </w:r>
      <w:r>
        <w:rPr>
          <w:sz w:val="22"/>
        </w:rPr>
        <w:t>…………………………….</w:t>
      </w:r>
    </w:p>
    <w:p w14:paraId="147102C5" w14:textId="77777777" w:rsidR="00A34688" w:rsidRPr="002A16E2" w:rsidRDefault="00A34688" w:rsidP="00A34688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ADRES:…………………………………………………………………………………………</w:t>
      </w:r>
    </w:p>
    <w:p w14:paraId="4E83EAF3" w14:textId="77777777" w:rsidR="00A34688" w:rsidRPr="002A16E2" w:rsidRDefault="00A34688" w:rsidP="00A34688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WOJEWÓDZTWO …………………………….....</w:t>
      </w:r>
      <w:r>
        <w:rPr>
          <w:sz w:val="22"/>
          <w:szCs w:val="22"/>
        </w:rPr>
        <w:t>.......................................................................</w:t>
      </w:r>
    </w:p>
    <w:p w14:paraId="35D94CA3" w14:textId="77777777" w:rsidR="00A34688" w:rsidRPr="002A16E2" w:rsidRDefault="00A34688" w:rsidP="00A34688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2A16E2">
        <w:rPr>
          <w:sz w:val="22"/>
          <w:szCs w:val="22"/>
          <w:lang w:val="de-DE"/>
        </w:rPr>
        <w:t>TEL.</w:t>
      </w:r>
      <w:r w:rsidRPr="003823F5">
        <w:rPr>
          <w:sz w:val="22"/>
          <w:szCs w:val="22"/>
        </w:rPr>
        <w:t>……………………………………………………………………………………………..</w:t>
      </w:r>
    </w:p>
    <w:p w14:paraId="6C5DD351" w14:textId="77777777" w:rsidR="00A34688" w:rsidRPr="002A16E2" w:rsidRDefault="00A34688" w:rsidP="00A34688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2A16E2">
        <w:rPr>
          <w:sz w:val="22"/>
          <w:szCs w:val="22"/>
          <w:lang w:val="de-DE"/>
        </w:rPr>
        <w:t xml:space="preserve">FAX </w:t>
      </w:r>
      <w:r w:rsidRPr="003823F5">
        <w:rPr>
          <w:sz w:val="22"/>
          <w:szCs w:val="22"/>
        </w:rPr>
        <w:t>…………………………………………………………………………………………….</w:t>
      </w:r>
    </w:p>
    <w:p w14:paraId="6680BCEA" w14:textId="77777777" w:rsidR="00A34688" w:rsidRPr="002A16E2" w:rsidRDefault="00A34688" w:rsidP="00A34688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2A16E2">
        <w:rPr>
          <w:sz w:val="22"/>
          <w:szCs w:val="22"/>
          <w:lang w:val="de-DE"/>
        </w:rPr>
        <w:t>E-MAIL………………………………………………………………………………………….</w:t>
      </w:r>
    </w:p>
    <w:p w14:paraId="73DC4BD3" w14:textId="77777777" w:rsidR="00A34688" w:rsidRPr="002A16E2" w:rsidRDefault="00A34688" w:rsidP="00A34688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  <w:lang w:val="de-DE"/>
        </w:rPr>
        <w:t xml:space="preserve">NIP…………………………………. </w:t>
      </w:r>
      <w:r w:rsidRPr="002A16E2">
        <w:rPr>
          <w:sz w:val="22"/>
          <w:szCs w:val="22"/>
        </w:rPr>
        <w:t>REGON:………………………………………………...</w:t>
      </w:r>
    </w:p>
    <w:p w14:paraId="6555D04A" w14:textId="77777777" w:rsidR="00A34688" w:rsidRPr="002A16E2" w:rsidRDefault="00A34688" w:rsidP="00A34688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BANK/ NR KONTA ……………………………………………………………………………</w:t>
      </w:r>
    </w:p>
    <w:p w14:paraId="2824A3CA" w14:textId="77777777" w:rsidR="00A34688" w:rsidRPr="002A16E2" w:rsidRDefault="00A34688" w:rsidP="00A34688">
      <w:pPr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Do: Nazwa i siedziba Zamawiającego:</w:t>
      </w:r>
    </w:p>
    <w:p w14:paraId="20AC4E5B" w14:textId="77777777" w:rsidR="00A34688" w:rsidRPr="002A16E2" w:rsidRDefault="00A34688" w:rsidP="00A34688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Akademia Górniczo - Hutnicza</w:t>
      </w:r>
    </w:p>
    <w:p w14:paraId="0D46C7F6" w14:textId="77777777" w:rsidR="00A34688" w:rsidRPr="002A16E2" w:rsidRDefault="00A34688" w:rsidP="00A34688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im. Stanisława Staszica w Krakowie</w:t>
      </w:r>
    </w:p>
    <w:p w14:paraId="6F71E61B" w14:textId="77777777" w:rsidR="00A34688" w:rsidRPr="002A16E2" w:rsidRDefault="00A34688" w:rsidP="00A34688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 xml:space="preserve">Dział Zamówień Publicznych  </w:t>
      </w:r>
    </w:p>
    <w:p w14:paraId="7F958D6B" w14:textId="77777777" w:rsidR="00A34688" w:rsidRPr="002A16E2" w:rsidRDefault="00A34688" w:rsidP="00A34688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 xml:space="preserve">Al. Mickiewicza 30 </w:t>
      </w:r>
    </w:p>
    <w:p w14:paraId="275F4C91" w14:textId="77777777" w:rsidR="00A34688" w:rsidRPr="002A16E2" w:rsidRDefault="00A34688" w:rsidP="00A34688">
      <w:pPr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 xml:space="preserve">30-059 Kraków,  </w:t>
      </w:r>
    </w:p>
    <w:p w14:paraId="0E09128C" w14:textId="77777777" w:rsidR="00A34688" w:rsidRPr="002A16E2" w:rsidRDefault="00A34688" w:rsidP="00A34688">
      <w:pPr>
        <w:ind w:firstLine="3969"/>
        <w:rPr>
          <w:b/>
          <w:sz w:val="22"/>
          <w:szCs w:val="22"/>
        </w:rPr>
      </w:pPr>
    </w:p>
    <w:p w14:paraId="0D193D5C" w14:textId="65280C70" w:rsidR="00A34688" w:rsidRPr="00BD3097" w:rsidRDefault="00A34688" w:rsidP="00BD3097">
      <w:pPr>
        <w:jc w:val="both"/>
        <w:rPr>
          <w:b/>
          <w:sz w:val="28"/>
        </w:rPr>
      </w:pPr>
      <w:r w:rsidRPr="002A16E2">
        <w:rPr>
          <w:sz w:val="22"/>
          <w:szCs w:val="22"/>
        </w:rPr>
        <w:t>Przystępując do postępowania o udzielenie zamówienia publicznego, którego przedmiotem jest</w:t>
      </w:r>
      <w:r w:rsidR="00BD3097">
        <w:rPr>
          <w:sz w:val="22"/>
          <w:szCs w:val="22"/>
        </w:rPr>
        <w:t>:</w:t>
      </w:r>
      <w:r w:rsidRPr="002A16E2">
        <w:rPr>
          <w:sz w:val="22"/>
          <w:szCs w:val="22"/>
        </w:rPr>
        <w:t xml:space="preserve"> </w:t>
      </w:r>
      <w:r w:rsidR="00BD3097" w:rsidRPr="00BD3097">
        <w:rPr>
          <w:b/>
        </w:rPr>
        <w:t xml:space="preserve">Laserowy system do </w:t>
      </w:r>
      <w:proofErr w:type="spellStart"/>
      <w:r w:rsidR="00BD3097" w:rsidRPr="00BD3097">
        <w:rPr>
          <w:b/>
        </w:rPr>
        <w:t>mikrofabrykacji</w:t>
      </w:r>
      <w:proofErr w:type="spellEnd"/>
      <w:r w:rsidR="00BD3097" w:rsidRPr="00BD3097">
        <w:rPr>
          <w:b/>
        </w:rPr>
        <w:t xml:space="preserve"> układów elektronicznych pracujących w zakresie fal mikrofalowych i milimetrowych wraz ze szkoleniem dla </w:t>
      </w:r>
      <w:proofErr w:type="spellStart"/>
      <w:r w:rsidR="00BD3097" w:rsidRPr="00BD3097">
        <w:rPr>
          <w:b/>
        </w:rPr>
        <w:t>WIEiT</w:t>
      </w:r>
      <w:proofErr w:type="spellEnd"/>
      <w:r w:rsidR="00BD3097" w:rsidRPr="00BD3097">
        <w:rPr>
          <w:b/>
        </w:rPr>
        <w:t xml:space="preserve"> - KC-zp.272-355/21</w:t>
      </w:r>
      <w:r w:rsidRPr="002A16E2">
        <w:rPr>
          <w:b/>
          <w:sz w:val="22"/>
          <w:szCs w:val="22"/>
        </w:rPr>
        <w:t xml:space="preserve">, </w:t>
      </w:r>
      <w:r w:rsidRPr="002A16E2">
        <w:rPr>
          <w:sz w:val="22"/>
          <w:szCs w:val="22"/>
        </w:rPr>
        <w:t>oferuję realizację przedmiotu zamówienia, zgodnie z zasadami określonymi w specyfikacji istotnych warunków zamówienia.</w:t>
      </w:r>
    </w:p>
    <w:p w14:paraId="5F26A681" w14:textId="4C720379" w:rsidR="00A34688" w:rsidRDefault="00A34688" w:rsidP="00A34688">
      <w:pPr>
        <w:tabs>
          <w:tab w:val="right" w:pos="9000"/>
        </w:tabs>
        <w:rPr>
          <w:sz w:val="22"/>
          <w:szCs w:val="22"/>
        </w:rPr>
      </w:pPr>
    </w:p>
    <w:p w14:paraId="26782C7D" w14:textId="0DE60476" w:rsidR="00BD3097" w:rsidRPr="00BD3097" w:rsidRDefault="00BD3097" w:rsidP="00BD3097">
      <w:pPr>
        <w:widowControl w:val="0"/>
        <w:spacing w:line="264" w:lineRule="auto"/>
        <w:ind w:right="1"/>
        <w:rPr>
          <w:b/>
          <w:sz w:val="22"/>
          <w:szCs w:val="22"/>
        </w:rPr>
      </w:pPr>
      <w:r>
        <w:rPr>
          <w:b/>
          <w:sz w:val="22"/>
          <w:szCs w:val="22"/>
        </w:rPr>
        <w:t>Cena</w:t>
      </w:r>
      <w:r w:rsidRPr="00BD3097">
        <w:rPr>
          <w:b/>
          <w:sz w:val="22"/>
          <w:szCs w:val="22"/>
        </w:rPr>
        <w:t xml:space="preserve"> netto</w:t>
      </w:r>
      <w:r>
        <w:rPr>
          <w:b/>
          <w:sz w:val="22"/>
          <w:szCs w:val="22"/>
        </w:rPr>
        <w:t xml:space="preserve"> za całość przedmiotu zamówienia</w:t>
      </w:r>
      <w:r w:rsidRPr="00BD3097">
        <w:rPr>
          <w:b/>
          <w:sz w:val="22"/>
          <w:szCs w:val="22"/>
        </w:rPr>
        <w:t xml:space="preserve">:   .........................................................................PLN </w:t>
      </w:r>
    </w:p>
    <w:p w14:paraId="6B4F772C" w14:textId="77777777" w:rsidR="00BD3097" w:rsidRPr="00BD3097" w:rsidRDefault="00BD3097" w:rsidP="00BD3097">
      <w:pPr>
        <w:widowControl w:val="0"/>
        <w:spacing w:line="264" w:lineRule="auto"/>
        <w:ind w:right="1"/>
        <w:rPr>
          <w:b/>
          <w:sz w:val="22"/>
          <w:szCs w:val="22"/>
        </w:rPr>
      </w:pPr>
    </w:p>
    <w:p w14:paraId="629BC2ED" w14:textId="192BC89C" w:rsidR="00BD3097" w:rsidRPr="00BD3097" w:rsidRDefault="00BD3097" w:rsidP="00BD3097">
      <w:pPr>
        <w:widowControl w:val="0"/>
        <w:spacing w:line="264" w:lineRule="auto"/>
        <w:ind w:right="1"/>
        <w:rPr>
          <w:b/>
          <w:sz w:val="22"/>
          <w:szCs w:val="22"/>
        </w:rPr>
      </w:pPr>
      <w:r>
        <w:rPr>
          <w:b/>
          <w:sz w:val="22"/>
          <w:szCs w:val="22"/>
        </w:rPr>
        <w:t>Cena</w:t>
      </w:r>
      <w:r w:rsidRPr="00BD3097">
        <w:rPr>
          <w:b/>
          <w:sz w:val="22"/>
          <w:szCs w:val="22"/>
        </w:rPr>
        <w:t xml:space="preserve"> brutto </w:t>
      </w:r>
      <w:r>
        <w:rPr>
          <w:b/>
          <w:sz w:val="22"/>
          <w:szCs w:val="22"/>
        </w:rPr>
        <w:t>za całość przedmiotu zamówienia</w:t>
      </w:r>
      <w:r w:rsidRPr="00BD3097">
        <w:rPr>
          <w:b/>
          <w:sz w:val="22"/>
          <w:szCs w:val="22"/>
        </w:rPr>
        <w:t>:   ........................................................................PLN</w:t>
      </w:r>
    </w:p>
    <w:p w14:paraId="0C91E654" w14:textId="77777777" w:rsidR="00BD3097" w:rsidRPr="00BD3097" w:rsidRDefault="00BD3097" w:rsidP="00BD3097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14:paraId="543DCB07" w14:textId="7D0C4588" w:rsidR="00BD3097" w:rsidRPr="00BD3097" w:rsidRDefault="00BD3097" w:rsidP="00BD3097">
      <w:pPr>
        <w:widowControl w:val="0"/>
        <w:spacing w:line="264" w:lineRule="auto"/>
        <w:ind w:right="1"/>
        <w:jc w:val="both"/>
        <w:rPr>
          <w:sz w:val="22"/>
          <w:szCs w:val="22"/>
        </w:rPr>
      </w:pPr>
      <w:r w:rsidRPr="00BD3097">
        <w:rPr>
          <w:sz w:val="22"/>
          <w:szCs w:val="22"/>
        </w:rPr>
        <w:t>Słownie brutto</w:t>
      </w:r>
      <w:r>
        <w:rPr>
          <w:sz w:val="22"/>
          <w:szCs w:val="22"/>
        </w:rPr>
        <w:t xml:space="preserve"> </w:t>
      </w:r>
      <w:r w:rsidRPr="00BD3097">
        <w:rPr>
          <w:sz w:val="22"/>
          <w:szCs w:val="22"/>
        </w:rPr>
        <w:t>:.......................................................................................................................</w:t>
      </w:r>
      <w:r>
        <w:rPr>
          <w:sz w:val="22"/>
          <w:szCs w:val="22"/>
        </w:rPr>
        <w:t>............</w:t>
      </w:r>
    </w:p>
    <w:p w14:paraId="61A2B351" w14:textId="77777777" w:rsidR="00BD3097" w:rsidRPr="00BD3097" w:rsidRDefault="00BD3097" w:rsidP="00BD3097">
      <w:pPr>
        <w:pStyle w:val="Tekstpodstawowy"/>
        <w:spacing w:before="120"/>
        <w:rPr>
          <w:sz w:val="22"/>
          <w:szCs w:val="22"/>
        </w:rPr>
      </w:pPr>
      <w:r w:rsidRPr="00BD3097">
        <w:rPr>
          <w:sz w:val="22"/>
          <w:szCs w:val="22"/>
        </w:rPr>
        <w:t>Powyższa cena zawiera podatek VAT w wysokości 23 % tj.…………………….PLN</w:t>
      </w:r>
    </w:p>
    <w:p w14:paraId="5A32599E" w14:textId="17BE5DF1" w:rsidR="00BD3097" w:rsidRDefault="00BD3097" w:rsidP="00A34688">
      <w:pPr>
        <w:tabs>
          <w:tab w:val="right" w:pos="9000"/>
        </w:tabs>
        <w:rPr>
          <w:sz w:val="22"/>
          <w:szCs w:val="22"/>
        </w:rPr>
      </w:pPr>
      <w:bookmarkStart w:id="0" w:name="_GoBack"/>
      <w:bookmarkEnd w:id="0"/>
      <w:r w:rsidRPr="00BD3097">
        <w:rPr>
          <w:b/>
          <w:sz w:val="22"/>
          <w:szCs w:val="22"/>
        </w:rPr>
        <w:t>Typ/producent/model zaoferowanego urządzenia</w:t>
      </w:r>
      <w:r w:rsidRPr="00BD3097">
        <w:rPr>
          <w:sz w:val="22"/>
          <w:szCs w:val="22"/>
        </w:rPr>
        <w:t>: …………………………………………………</w:t>
      </w:r>
    </w:p>
    <w:p w14:paraId="7D26996C" w14:textId="4E3A9D8C" w:rsidR="00AF4AC6" w:rsidRPr="00BD3097" w:rsidRDefault="00AF4AC6" w:rsidP="00A34688">
      <w:pPr>
        <w:tabs>
          <w:tab w:val="right" w:pos="9000"/>
        </w:tabs>
        <w:rPr>
          <w:sz w:val="22"/>
          <w:szCs w:val="22"/>
        </w:rPr>
      </w:pPr>
      <w:r w:rsidRPr="00AF4AC6">
        <w:rPr>
          <w:b/>
          <w:sz w:val="22"/>
          <w:szCs w:val="22"/>
        </w:rPr>
        <w:t>Nazwa oprogramowania:</w:t>
      </w:r>
      <w:r>
        <w:rPr>
          <w:sz w:val="22"/>
          <w:szCs w:val="22"/>
        </w:rPr>
        <w:t xml:space="preserve"> ………………………………………………………………………………</w:t>
      </w:r>
    </w:p>
    <w:p w14:paraId="29883AE6" w14:textId="77777777" w:rsidR="00BD3097" w:rsidRPr="00BD3097" w:rsidRDefault="00BD3097" w:rsidP="00BD3097">
      <w:pPr>
        <w:tabs>
          <w:tab w:val="right" w:pos="9000"/>
        </w:tabs>
        <w:jc w:val="center"/>
        <w:rPr>
          <w:b/>
          <w:color w:val="FF0000"/>
          <w:sz w:val="22"/>
          <w:szCs w:val="22"/>
        </w:rPr>
      </w:pPr>
    </w:p>
    <w:p w14:paraId="553464F9" w14:textId="7EA8B72D" w:rsidR="00BD3097" w:rsidRPr="00BD3097" w:rsidRDefault="00BD3097" w:rsidP="00BD3097">
      <w:pPr>
        <w:tabs>
          <w:tab w:val="right" w:pos="9000"/>
        </w:tabs>
        <w:jc w:val="center"/>
        <w:rPr>
          <w:b/>
          <w:color w:val="FF0000"/>
          <w:szCs w:val="22"/>
        </w:rPr>
      </w:pPr>
      <w:proofErr w:type="spellStart"/>
      <w:r w:rsidRPr="00BD3097">
        <w:rPr>
          <w:b/>
          <w:color w:val="FF0000"/>
          <w:szCs w:val="22"/>
        </w:rPr>
        <w:t>Pozacenowe</w:t>
      </w:r>
      <w:proofErr w:type="spellEnd"/>
      <w:r w:rsidRPr="00BD3097">
        <w:rPr>
          <w:b/>
          <w:color w:val="FF0000"/>
          <w:szCs w:val="22"/>
        </w:rPr>
        <w:t xml:space="preserve"> kryteria oceny ofert</w:t>
      </w:r>
    </w:p>
    <w:p w14:paraId="1DE8C244" w14:textId="77777777" w:rsidR="00BD3097" w:rsidRDefault="00BD3097" w:rsidP="00A34688">
      <w:pPr>
        <w:tabs>
          <w:tab w:val="right" w:pos="9000"/>
        </w:tabs>
        <w:rPr>
          <w:sz w:val="22"/>
          <w:szCs w:val="22"/>
        </w:rPr>
      </w:pPr>
    </w:p>
    <w:tbl>
      <w:tblPr>
        <w:tblW w:w="9214" w:type="dxa"/>
        <w:tblInd w:w="10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395"/>
        <w:gridCol w:w="4819"/>
      </w:tblGrid>
      <w:tr w:rsidR="00BD3097" w:rsidRPr="00BD3097" w14:paraId="2209417F" w14:textId="77777777" w:rsidTr="00BD3097"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3D98BD" w14:textId="77777777" w:rsidR="00BD3097" w:rsidRPr="00BD3097" w:rsidRDefault="00BD3097" w:rsidP="00BD3097">
            <w:pPr>
              <w:tabs>
                <w:tab w:val="right" w:pos="9000"/>
              </w:tabs>
              <w:rPr>
                <w:szCs w:val="22"/>
              </w:rPr>
            </w:pPr>
            <w:r w:rsidRPr="00BD3097">
              <w:rPr>
                <w:szCs w:val="22"/>
              </w:rPr>
              <w:t>Termin realizacji zamówienia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195CC9" w14:textId="4E7AC53A" w:rsidR="00BD3097" w:rsidRPr="00BD3097" w:rsidRDefault="00BD3097" w:rsidP="00BD3097">
            <w:pPr>
              <w:tabs>
                <w:tab w:val="right" w:pos="9000"/>
              </w:tabs>
              <w:rPr>
                <w:szCs w:val="22"/>
              </w:rPr>
            </w:pPr>
            <w:r>
              <w:rPr>
                <w:b/>
                <w:bCs/>
                <w:szCs w:val="22"/>
              </w:rPr>
              <w:br/>
            </w:r>
            <w:r w:rsidRPr="00BD3097">
              <w:rPr>
                <w:b/>
                <w:bCs/>
                <w:szCs w:val="22"/>
              </w:rPr>
              <w:t>do …………… dni od daty zawarcia umowy</w:t>
            </w:r>
          </w:p>
        </w:tc>
      </w:tr>
      <w:tr w:rsidR="00BD3097" w:rsidRPr="00BD3097" w14:paraId="373AAC7D" w14:textId="77777777" w:rsidTr="00BD3097"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225AA3" w14:textId="77777777" w:rsidR="00BD3097" w:rsidRPr="00BD3097" w:rsidRDefault="00BD3097" w:rsidP="00BD3097">
            <w:pPr>
              <w:tabs>
                <w:tab w:val="right" w:pos="9000"/>
              </w:tabs>
              <w:rPr>
                <w:szCs w:val="22"/>
              </w:rPr>
            </w:pPr>
            <w:r w:rsidRPr="00BD3097">
              <w:rPr>
                <w:szCs w:val="22"/>
              </w:rPr>
              <w:t>Okres gwarancji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F0FE45" w14:textId="77777777" w:rsidR="00BD3097" w:rsidRDefault="00BD3097" w:rsidP="00BD3097">
            <w:pPr>
              <w:tabs>
                <w:tab w:val="right" w:pos="9000"/>
              </w:tabs>
              <w:rPr>
                <w:b/>
                <w:bCs/>
                <w:szCs w:val="22"/>
              </w:rPr>
            </w:pPr>
          </w:p>
          <w:p w14:paraId="38FC0438" w14:textId="1AA3C609" w:rsidR="00BD3097" w:rsidRPr="00BD3097" w:rsidRDefault="00BD3097" w:rsidP="00BD3097">
            <w:pPr>
              <w:tabs>
                <w:tab w:val="right" w:pos="9000"/>
              </w:tabs>
              <w:rPr>
                <w:szCs w:val="22"/>
              </w:rPr>
            </w:pPr>
            <w:r w:rsidRPr="00BD3097">
              <w:rPr>
                <w:b/>
                <w:bCs/>
                <w:szCs w:val="22"/>
              </w:rPr>
              <w:t>………… miesięcy</w:t>
            </w:r>
          </w:p>
        </w:tc>
      </w:tr>
      <w:tr w:rsidR="00BD3097" w:rsidRPr="00BD3097" w14:paraId="5B9C9F1B" w14:textId="77777777" w:rsidTr="00BD3097"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F81093" w14:textId="77777777" w:rsidR="00BD3097" w:rsidRPr="00BD3097" w:rsidRDefault="00BD3097" w:rsidP="00BD3097">
            <w:pPr>
              <w:tabs>
                <w:tab w:val="right" w:pos="9000"/>
              </w:tabs>
              <w:rPr>
                <w:szCs w:val="22"/>
              </w:rPr>
            </w:pPr>
            <w:r w:rsidRPr="00BD3097">
              <w:rPr>
                <w:szCs w:val="22"/>
              </w:rPr>
              <w:t>Realizacja szerokości ścieżek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F62986" w14:textId="77777777" w:rsidR="00BD3097" w:rsidRDefault="00BD3097" w:rsidP="00BD3097">
            <w:pPr>
              <w:tabs>
                <w:tab w:val="right" w:pos="9000"/>
              </w:tabs>
              <w:rPr>
                <w:b/>
                <w:szCs w:val="22"/>
              </w:rPr>
            </w:pPr>
          </w:p>
          <w:p w14:paraId="27A0B716" w14:textId="33408334" w:rsidR="00BD3097" w:rsidRPr="00BD3097" w:rsidRDefault="00BD3097" w:rsidP="00BD3097">
            <w:pPr>
              <w:tabs>
                <w:tab w:val="right" w:pos="9000"/>
              </w:tabs>
              <w:rPr>
                <w:b/>
                <w:szCs w:val="22"/>
              </w:rPr>
            </w:pPr>
            <w:r w:rsidRPr="00BD3097">
              <w:rPr>
                <w:b/>
                <w:szCs w:val="22"/>
              </w:rPr>
              <w:t>………….</w:t>
            </w:r>
            <w:r w:rsidRPr="00BD3097">
              <w:rPr>
                <w:b/>
              </w:rPr>
              <w:t xml:space="preserve"> </w:t>
            </w:r>
            <w:proofErr w:type="spellStart"/>
            <w:r w:rsidRPr="00BD3097">
              <w:rPr>
                <w:b/>
              </w:rPr>
              <w:t>μm</w:t>
            </w:r>
            <w:proofErr w:type="spellEnd"/>
          </w:p>
        </w:tc>
      </w:tr>
      <w:tr w:rsidR="00BD3097" w:rsidRPr="00BD3097" w14:paraId="3D969319" w14:textId="77777777" w:rsidTr="00BD3097"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90C007" w14:textId="77777777" w:rsidR="00BD3097" w:rsidRPr="00BD3097" w:rsidRDefault="00BD3097" w:rsidP="00BD3097">
            <w:pPr>
              <w:tabs>
                <w:tab w:val="right" w:pos="9000"/>
              </w:tabs>
              <w:rPr>
                <w:szCs w:val="22"/>
              </w:rPr>
            </w:pPr>
            <w:r w:rsidRPr="00BD3097">
              <w:rPr>
                <w:szCs w:val="22"/>
              </w:rPr>
              <w:t>Realizacja odstępów między ścieżkami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6F41EA" w14:textId="77777777" w:rsidR="00BD3097" w:rsidRDefault="00BD3097" w:rsidP="00BD3097">
            <w:pPr>
              <w:tabs>
                <w:tab w:val="right" w:pos="9000"/>
              </w:tabs>
              <w:rPr>
                <w:b/>
                <w:szCs w:val="22"/>
              </w:rPr>
            </w:pPr>
          </w:p>
          <w:p w14:paraId="262391A1" w14:textId="7A424C1F" w:rsidR="00BD3097" w:rsidRPr="00BD3097" w:rsidRDefault="00BD3097" w:rsidP="00BD3097">
            <w:pPr>
              <w:tabs>
                <w:tab w:val="right" w:pos="9000"/>
              </w:tabs>
              <w:rPr>
                <w:b/>
                <w:szCs w:val="22"/>
              </w:rPr>
            </w:pPr>
            <w:r w:rsidRPr="00BD3097">
              <w:rPr>
                <w:b/>
                <w:szCs w:val="22"/>
              </w:rPr>
              <w:t>…………..</w:t>
            </w:r>
            <w:r w:rsidRPr="00BD3097">
              <w:rPr>
                <w:b/>
              </w:rPr>
              <w:t xml:space="preserve"> </w:t>
            </w:r>
            <w:proofErr w:type="spellStart"/>
            <w:r w:rsidRPr="00BD3097">
              <w:rPr>
                <w:b/>
              </w:rPr>
              <w:t>μm</w:t>
            </w:r>
            <w:proofErr w:type="spellEnd"/>
          </w:p>
        </w:tc>
      </w:tr>
      <w:tr w:rsidR="00BD3097" w:rsidRPr="00BD3097" w14:paraId="1C97897F" w14:textId="77777777" w:rsidTr="00BD3097"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95F61B" w14:textId="77777777" w:rsidR="00BD3097" w:rsidRPr="00BD3097" w:rsidRDefault="00BD3097" w:rsidP="00BD3097">
            <w:pPr>
              <w:tabs>
                <w:tab w:val="right" w:pos="9000"/>
              </w:tabs>
              <w:rPr>
                <w:szCs w:val="22"/>
              </w:rPr>
            </w:pPr>
            <w:r w:rsidRPr="00BD3097">
              <w:rPr>
                <w:bCs/>
                <w:szCs w:val="22"/>
              </w:rPr>
              <w:t>Tolerancja grubości nanoszonej warstwy metalu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CFA038" w14:textId="77777777" w:rsidR="00BD3097" w:rsidRDefault="00BD3097" w:rsidP="00BD3097">
            <w:pPr>
              <w:tabs>
                <w:tab w:val="right" w:pos="9000"/>
              </w:tabs>
              <w:rPr>
                <w:b/>
                <w:szCs w:val="22"/>
              </w:rPr>
            </w:pPr>
          </w:p>
          <w:p w14:paraId="180F435A" w14:textId="674A5C9B" w:rsidR="00BD3097" w:rsidRPr="00BD3097" w:rsidRDefault="00BD3097" w:rsidP="00BD3097">
            <w:pPr>
              <w:tabs>
                <w:tab w:val="right" w:pos="9000"/>
              </w:tabs>
              <w:rPr>
                <w:b/>
                <w:szCs w:val="22"/>
              </w:rPr>
            </w:pPr>
            <w:r w:rsidRPr="00BD3097">
              <w:rPr>
                <w:b/>
                <w:szCs w:val="22"/>
              </w:rPr>
              <w:t>…………...</w:t>
            </w:r>
            <w:proofErr w:type="spellStart"/>
            <w:r w:rsidRPr="00BD3097">
              <w:rPr>
                <w:b/>
              </w:rPr>
              <w:t>μm</w:t>
            </w:r>
            <w:proofErr w:type="spellEnd"/>
          </w:p>
        </w:tc>
      </w:tr>
    </w:tbl>
    <w:p w14:paraId="5018E1B9" w14:textId="65986938" w:rsidR="00BD3097" w:rsidRDefault="00BD3097" w:rsidP="00A34688">
      <w:pPr>
        <w:tabs>
          <w:tab w:val="right" w:pos="9000"/>
        </w:tabs>
        <w:rPr>
          <w:sz w:val="22"/>
          <w:szCs w:val="22"/>
        </w:rPr>
      </w:pPr>
    </w:p>
    <w:p w14:paraId="693DB3CF" w14:textId="77777777" w:rsidR="00A34688" w:rsidRPr="002A16E2" w:rsidRDefault="00A34688" w:rsidP="00A34688">
      <w:pPr>
        <w:tabs>
          <w:tab w:val="left" w:pos="426"/>
        </w:tabs>
        <w:spacing w:after="120"/>
        <w:jc w:val="both"/>
        <w:rPr>
          <w:b/>
          <w:sz w:val="22"/>
          <w:szCs w:val="22"/>
        </w:rPr>
      </w:pPr>
      <w:r w:rsidRPr="002A16E2">
        <w:rPr>
          <w:sz w:val="22"/>
          <w:szCs w:val="22"/>
        </w:rPr>
        <w:t>Oświadczamy, że zgodnie z ustawą z dnia 6 marca 2018 r. Prawo przedsiębiorców, należymy do małych lub średnich przedsiębiorców:</w:t>
      </w:r>
      <w:r w:rsidRPr="002A16E2">
        <w:rPr>
          <w:b/>
          <w:sz w:val="22"/>
          <w:szCs w:val="22"/>
        </w:rPr>
        <w:t xml:space="preserve"> TAK/NIE</w:t>
      </w:r>
    </w:p>
    <w:p w14:paraId="7F27F46C" w14:textId="77777777" w:rsidR="00A34688" w:rsidRPr="002A16E2" w:rsidRDefault="00A34688" w:rsidP="00BD3097">
      <w:pPr>
        <w:tabs>
          <w:tab w:val="left" w:pos="426"/>
        </w:tabs>
        <w:jc w:val="both"/>
        <w:rPr>
          <w:sz w:val="22"/>
          <w:szCs w:val="22"/>
        </w:rPr>
      </w:pPr>
      <w:r w:rsidRPr="002A16E2">
        <w:rPr>
          <w:b/>
          <w:sz w:val="22"/>
          <w:szCs w:val="22"/>
        </w:rPr>
        <w:t xml:space="preserve">Termin płatności: </w:t>
      </w:r>
      <w:r w:rsidRPr="002A16E2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2942F7E2" w14:textId="57419AAC" w:rsidR="00A34688" w:rsidRPr="002A16E2" w:rsidRDefault="00A34688" w:rsidP="00A34688">
      <w:pPr>
        <w:rPr>
          <w:b/>
          <w:sz w:val="22"/>
          <w:szCs w:val="22"/>
          <w:u w:val="single"/>
        </w:rPr>
      </w:pPr>
      <w:r w:rsidRPr="002A16E2">
        <w:rPr>
          <w:b/>
          <w:sz w:val="22"/>
          <w:szCs w:val="22"/>
          <w:u w:val="single"/>
        </w:rPr>
        <w:t>Jednocześnie oświadczamy, że:</w:t>
      </w:r>
    </w:p>
    <w:p w14:paraId="092C7079" w14:textId="1B85530F" w:rsidR="00A34688" w:rsidRPr="002A16E2" w:rsidRDefault="00A34688" w:rsidP="00A34688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2A16E2">
        <w:rPr>
          <w:color w:val="000000"/>
          <w:sz w:val="22"/>
          <w:szCs w:val="22"/>
          <w:lang w:eastAsia="ar-SA"/>
        </w:rPr>
        <w:t xml:space="preserve">Oświadczamy, że jesteśmy związani niniejszą ofertą przez okres </w:t>
      </w:r>
      <w:r w:rsidR="00436F26">
        <w:rPr>
          <w:color w:val="000000"/>
          <w:sz w:val="22"/>
          <w:szCs w:val="22"/>
          <w:lang w:eastAsia="ar-SA"/>
        </w:rPr>
        <w:t>wskazany w SWZ.</w:t>
      </w:r>
    </w:p>
    <w:p w14:paraId="08E37D7E" w14:textId="64D014C1" w:rsidR="00A34688" w:rsidRDefault="00A34688" w:rsidP="00A34688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2A16E2">
        <w:rPr>
          <w:color w:val="000000"/>
          <w:sz w:val="22"/>
          <w:szCs w:val="22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2A16E2">
        <w:rPr>
          <w:color w:val="000000"/>
          <w:sz w:val="22"/>
          <w:szCs w:val="22"/>
        </w:rPr>
        <w:t xml:space="preserve"> i nie wnosimy do nich żadnych zastrzeżeń.</w:t>
      </w:r>
    </w:p>
    <w:p w14:paraId="7B8ABA34" w14:textId="77777777" w:rsidR="00A34688" w:rsidRPr="002A16E2" w:rsidRDefault="00A34688" w:rsidP="00A34688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14164CB0" w14:textId="77777777" w:rsidR="00A34688" w:rsidRPr="002A16E2" w:rsidRDefault="00A34688" w:rsidP="00A34688">
      <w:pPr>
        <w:ind w:left="360"/>
        <w:jc w:val="both"/>
        <w:rPr>
          <w:i/>
          <w:sz w:val="22"/>
          <w:szCs w:val="22"/>
        </w:rPr>
      </w:pPr>
      <w:r w:rsidRPr="002A16E2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3688AFB7" w14:textId="77777777" w:rsidR="00A34688" w:rsidRPr="002A16E2" w:rsidRDefault="00A34688" w:rsidP="00A34688">
      <w:pPr>
        <w:ind w:left="360"/>
        <w:jc w:val="both"/>
        <w:rPr>
          <w:i/>
          <w:sz w:val="22"/>
          <w:szCs w:val="22"/>
        </w:rPr>
      </w:pPr>
      <w:r w:rsidRPr="002A16E2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34C9C6AA" w14:textId="77777777" w:rsidR="00A34688" w:rsidRPr="002A16E2" w:rsidRDefault="00A34688" w:rsidP="00A34688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2A16E2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A34688" w:rsidRPr="002A16E2" w14:paraId="14174A38" w14:textId="77777777" w:rsidTr="00810D6A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BD730AA" w14:textId="77777777" w:rsidR="00A34688" w:rsidRPr="002A16E2" w:rsidRDefault="00A34688" w:rsidP="00810D6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972B97B" w14:textId="77777777" w:rsidR="00A34688" w:rsidRPr="002A16E2" w:rsidRDefault="00A34688" w:rsidP="00810D6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 xml:space="preserve">Opis części zamówienia, którą wykonawca </w:t>
            </w:r>
          </w:p>
          <w:p w14:paraId="514287B6" w14:textId="77777777" w:rsidR="00A34688" w:rsidRPr="002A16E2" w:rsidRDefault="00A34688" w:rsidP="00810D6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05D3DC4" w14:textId="77777777" w:rsidR="00A34688" w:rsidRPr="002A16E2" w:rsidRDefault="00A34688" w:rsidP="00810D6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Nazwa podwykonawcy</w:t>
            </w:r>
            <w:r w:rsidRPr="002A16E2">
              <w:rPr>
                <w:sz w:val="22"/>
                <w:szCs w:val="22"/>
              </w:rPr>
              <w:br/>
              <w:t>(o ile jest znana)</w:t>
            </w:r>
          </w:p>
        </w:tc>
      </w:tr>
      <w:tr w:rsidR="00A34688" w:rsidRPr="002A16E2" w14:paraId="1C30C7D8" w14:textId="77777777" w:rsidTr="00810D6A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86FACB" w14:textId="77777777" w:rsidR="00A34688" w:rsidRPr="002A16E2" w:rsidRDefault="00A34688" w:rsidP="00810D6A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502BA6" w14:textId="77777777" w:rsidR="00A34688" w:rsidRPr="002A16E2" w:rsidRDefault="00A34688" w:rsidP="00810D6A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A74C8E" w14:textId="77777777" w:rsidR="00A34688" w:rsidRPr="002A16E2" w:rsidRDefault="00A34688" w:rsidP="00810D6A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A34688" w:rsidRPr="002A16E2" w14:paraId="75CABFF9" w14:textId="77777777" w:rsidTr="00810D6A">
        <w:trPr>
          <w:trHeight w:val="382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6F5E4C" w14:textId="77777777" w:rsidR="00A34688" w:rsidRPr="002A16E2" w:rsidRDefault="00A34688" w:rsidP="00810D6A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813F42" w14:textId="77777777" w:rsidR="00A34688" w:rsidRPr="002A16E2" w:rsidRDefault="00A34688" w:rsidP="00810D6A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64A2E9" w14:textId="77777777" w:rsidR="00A34688" w:rsidRPr="002A16E2" w:rsidRDefault="00A34688" w:rsidP="00810D6A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7E33B30E" w14:textId="77777777" w:rsidR="00A34688" w:rsidRPr="002A16E2" w:rsidRDefault="00A34688" w:rsidP="00A34688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U</w:t>
      </w:r>
      <w:r>
        <w:rPr>
          <w:sz w:val="22"/>
          <w:szCs w:val="22"/>
        </w:rPr>
        <w:t>mocowanymi</w:t>
      </w:r>
      <w:r w:rsidRPr="002A16E2">
        <w:rPr>
          <w:sz w:val="22"/>
          <w:szCs w:val="22"/>
        </w:rPr>
        <w:t xml:space="preserve"> do reprezentowania naszej firmy są następujące osoby:</w:t>
      </w:r>
    </w:p>
    <w:p w14:paraId="20692D2E" w14:textId="77777777" w:rsidR="00A34688" w:rsidRPr="002A16E2" w:rsidRDefault="00A34688" w:rsidP="00A34688">
      <w:pPr>
        <w:pStyle w:val="Nagwek1"/>
        <w:rPr>
          <w:rFonts w:ascii="Times New Roman" w:hAnsi="Times New Roman" w:cs="Times New Roman"/>
          <w:sz w:val="22"/>
          <w:szCs w:val="22"/>
        </w:rPr>
      </w:pPr>
      <w:r w:rsidRPr="002A16E2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</w:p>
    <w:p w14:paraId="7DF6F262" w14:textId="77777777" w:rsidR="00A34688" w:rsidRPr="002A16E2" w:rsidRDefault="00A34688" w:rsidP="00A34688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2A16E2">
        <w:rPr>
          <w:sz w:val="22"/>
          <w:szCs w:val="22"/>
        </w:rPr>
        <w:tab/>
      </w:r>
      <w:r w:rsidRPr="002A16E2">
        <w:rPr>
          <w:sz w:val="22"/>
          <w:szCs w:val="22"/>
        </w:rPr>
        <w:tab/>
        <w:t xml:space="preserve"> </w:t>
      </w:r>
    </w:p>
    <w:p w14:paraId="05BD8E0B" w14:textId="77777777" w:rsidR="00A34688" w:rsidRPr="002A16E2" w:rsidRDefault="00A34688" w:rsidP="00A34688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2A16E2">
        <w:rPr>
          <w:sz w:val="22"/>
          <w:szCs w:val="22"/>
        </w:rPr>
        <w:tab/>
      </w:r>
      <w:r w:rsidRPr="002A16E2">
        <w:rPr>
          <w:sz w:val="22"/>
          <w:szCs w:val="22"/>
        </w:rPr>
        <w:tab/>
        <w:t xml:space="preserve"> .</w:t>
      </w:r>
    </w:p>
    <w:p w14:paraId="53FEF9F6" w14:textId="77777777" w:rsidR="00A34688" w:rsidRPr="002A16E2" w:rsidRDefault="00A34688" w:rsidP="00A34688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U</w:t>
      </w:r>
      <w:r>
        <w:rPr>
          <w:sz w:val="22"/>
          <w:szCs w:val="22"/>
        </w:rPr>
        <w:t xml:space="preserve">mocowanie </w:t>
      </w:r>
      <w:r w:rsidRPr="002A16E2">
        <w:rPr>
          <w:sz w:val="22"/>
          <w:szCs w:val="22"/>
        </w:rPr>
        <w:t>dla powyżej wskazanych osób wynika z następującego (</w:t>
      </w:r>
      <w:proofErr w:type="spellStart"/>
      <w:r w:rsidRPr="002A16E2">
        <w:rPr>
          <w:sz w:val="22"/>
          <w:szCs w:val="22"/>
        </w:rPr>
        <w:t>ych</w:t>
      </w:r>
      <w:proofErr w:type="spellEnd"/>
      <w:r w:rsidRPr="002A16E2">
        <w:rPr>
          <w:sz w:val="22"/>
          <w:szCs w:val="22"/>
        </w:rPr>
        <w:t>) dokumentu(ów)</w:t>
      </w:r>
    </w:p>
    <w:p w14:paraId="77C83485" w14:textId="77777777" w:rsidR="00A34688" w:rsidRPr="002A16E2" w:rsidRDefault="00A34688" w:rsidP="00A34688">
      <w:p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5693D092" w14:textId="77777777" w:rsidR="00A34688" w:rsidRPr="002A16E2" w:rsidRDefault="00A34688" w:rsidP="00A34688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załącznikami do niniejszej oferty są:</w:t>
      </w:r>
    </w:p>
    <w:p w14:paraId="7FB54D6C" w14:textId="77777777" w:rsidR="00A34688" w:rsidRPr="002A16E2" w:rsidRDefault="00A34688" w:rsidP="00A34688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2A16E2">
        <w:rPr>
          <w:sz w:val="22"/>
          <w:szCs w:val="22"/>
        </w:rPr>
        <w:t>………………………………………………………………………………………….</w:t>
      </w:r>
    </w:p>
    <w:p w14:paraId="69682703" w14:textId="77777777" w:rsidR="00A34688" w:rsidRPr="002A16E2" w:rsidRDefault="00A34688" w:rsidP="00A34688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2A16E2">
        <w:rPr>
          <w:sz w:val="22"/>
          <w:szCs w:val="22"/>
        </w:rPr>
        <w:t>……………………………………………..……………………………………………</w:t>
      </w:r>
    </w:p>
    <w:p w14:paraId="5BAD84D1" w14:textId="77777777" w:rsidR="00A34688" w:rsidRPr="00F47191" w:rsidRDefault="00A34688" w:rsidP="00A34688">
      <w:pPr>
        <w:jc w:val="both"/>
        <w:rPr>
          <w:b/>
          <w:color w:val="FF0000"/>
          <w:sz w:val="18"/>
          <w:szCs w:val="18"/>
        </w:rPr>
      </w:pPr>
      <w:r w:rsidRPr="00F47191">
        <w:rPr>
          <w:b/>
          <w:color w:val="FF0000"/>
          <w:sz w:val="18"/>
          <w:szCs w:val="18"/>
        </w:rPr>
        <w:t>Ofertę należy sporządzić w postaci elektronicznej i podpisać kwalifikowanym podpisem elektronicznym.</w:t>
      </w:r>
    </w:p>
    <w:p w14:paraId="469DAFC7" w14:textId="2A6D3458" w:rsidR="00A34688" w:rsidRDefault="00A3468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3A7DDFA6" w14:textId="77777777" w:rsidR="00A34688" w:rsidRDefault="00A3468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72682657" w14:textId="77777777" w:rsidR="00A34688" w:rsidRDefault="00A34688" w:rsidP="00A34688">
      <w:pPr>
        <w:rPr>
          <w:sz w:val="20"/>
          <w:szCs w:val="20"/>
        </w:rPr>
      </w:pPr>
    </w:p>
    <w:sectPr w:rsidR="00A34688" w:rsidSect="00BD3097">
      <w:footerReference w:type="default" r:id="rId8"/>
      <w:pgSz w:w="11906" w:h="16838"/>
      <w:pgMar w:top="473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75B2EC9" w14:textId="77777777" w:rsidR="00D45648" w:rsidRDefault="00D45648">
      <w:r>
        <w:separator/>
      </w:r>
    </w:p>
  </w:endnote>
  <w:endnote w:type="continuationSeparator" w:id="0">
    <w:p w14:paraId="70052F2F" w14:textId="77777777" w:rsidR="00D45648" w:rsidRDefault="00D456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53BE43D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29C275F" w14:textId="77777777" w:rsidR="00D45648" w:rsidRDefault="00D45648">
      <w:r>
        <w:separator/>
      </w:r>
    </w:p>
  </w:footnote>
  <w:footnote w:type="continuationSeparator" w:id="0">
    <w:p w14:paraId="4AF384D4" w14:textId="77777777" w:rsidR="00D45648" w:rsidRDefault="00D4564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7D1C"/>
    <w:rsid w:val="00012286"/>
    <w:rsid w:val="00071CCC"/>
    <w:rsid w:val="000B731D"/>
    <w:rsid w:val="000D6134"/>
    <w:rsid w:val="000E09C7"/>
    <w:rsid w:val="000F6589"/>
    <w:rsid w:val="00100FEB"/>
    <w:rsid w:val="00106636"/>
    <w:rsid w:val="00116EC6"/>
    <w:rsid w:val="001801DD"/>
    <w:rsid w:val="001D4612"/>
    <w:rsid w:val="00207E98"/>
    <w:rsid w:val="002723B0"/>
    <w:rsid w:val="002B0461"/>
    <w:rsid w:val="00315A4A"/>
    <w:rsid w:val="00436F26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A0022B"/>
    <w:rsid w:val="00A34688"/>
    <w:rsid w:val="00A346FE"/>
    <w:rsid w:val="00A409BB"/>
    <w:rsid w:val="00A47B4D"/>
    <w:rsid w:val="00A83018"/>
    <w:rsid w:val="00AF4AC6"/>
    <w:rsid w:val="00B774DC"/>
    <w:rsid w:val="00BD3097"/>
    <w:rsid w:val="00BF11AA"/>
    <w:rsid w:val="00C969A6"/>
    <w:rsid w:val="00CA7D36"/>
    <w:rsid w:val="00D24208"/>
    <w:rsid w:val="00D45648"/>
    <w:rsid w:val="00D60C38"/>
    <w:rsid w:val="00D66893"/>
    <w:rsid w:val="00D90ACB"/>
    <w:rsid w:val="00DC1500"/>
    <w:rsid w:val="00E44371"/>
    <w:rsid w:val="00E87D1C"/>
    <w:rsid w:val="00E949B0"/>
    <w:rsid w:val="00F00591"/>
    <w:rsid w:val="00F51688"/>
    <w:rsid w:val="00F53146"/>
    <w:rsid w:val="00F53FFF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568B1D1"/>
  <w15:chartTrackingRefBased/>
  <w15:docId w15:val="{9D272F5D-3F70-486F-B9E2-F222E569DF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351382-BE6E-4CCA-B302-8E765C159D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687</Words>
  <Characters>4128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Michał Długoń</cp:lastModifiedBy>
  <cp:revision>3</cp:revision>
  <cp:lastPrinted>2021-06-15T10:58:00Z</cp:lastPrinted>
  <dcterms:created xsi:type="dcterms:W3CDTF">2021-07-29T10:06:00Z</dcterms:created>
  <dcterms:modified xsi:type="dcterms:W3CDTF">2021-07-29T10:15:00Z</dcterms:modified>
</cp:coreProperties>
</file>