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BCCC7" w14:textId="783D30C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43BE8E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961B98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9B24AE0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 ……………………………………………………………………….</w:t>
      </w:r>
    </w:p>
    <w:p w14:paraId="47EF68DD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RODZAJ PROWADZONEJ DZIAŁALNOŚCI: (mikroprzedsiębiorstwo, małe przedsiębiorstwo, średnie przedsiębiorstwo, jednoosobowa działalność gospodarcza, osoba fizyczna nieprowadząca działalności gospodarczej, inny rodzaj)  ..........................................................................................</w:t>
      </w:r>
    </w:p>
    <w:p w14:paraId="4696B8EE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</w:t>
      </w:r>
    </w:p>
    <w:p w14:paraId="1F4169B7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…………………………….............................................................................</w:t>
      </w:r>
    </w:p>
    <w:p w14:paraId="2B81507F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……………………………………………………………………………………………….</w:t>
      </w:r>
    </w:p>
    <w:p w14:paraId="1AF9E8C3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00634567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B6A3B9C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55168BCA" w14:textId="357DBC8C" w:rsidR="008D2AB8" w:rsidRDefault="007B1E68" w:rsidP="007B1E68">
      <w:pPr>
        <w:tabs>
          <w:tab w:val="left" w:pos="694"/>
          <w:tab w:val="right" w:pos="9000"/>
        </w:tabs>
        <w:rPr>
          <w:b/>
          <w:sz w:val="30"/>
          <w:szCs w:val="30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5F7193C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33E896A" w14:textId="77777777" w:rsidR="00771820" w:rsidRPr="00771820" w:rsidRDefault="00771820" w:rsidP="008D2AB8">
      <w:pPr>
        <w:ind w:right="-110"/>
        <w:rPr>
          <w:b/>
        </w:rPr>
      </w:pPr>
      <w:r w:rsidRPr="00771820">
        <w:rPr>
          <w:b/>
        </w:rPr>
        <w:t>Akademia Górniczo - Hutnicza</w:t>
      </w:r>
    </w:p>
    <w:p w14:paraId="312A7EBA" w14:textId="77777777" w:rsidR="00771820" w:rsidRPr="00771820" w:rsidRDefault="00771820" w:rsidP="008D2AB8">
      <w:pPr>
        <w:ind w:right="-110"/>
        <w:rPr>
          <w:b/>
        </w:rPr>
      </w:pPr>
      <w:r w:rsidRPr="00771820">
        <w:rPr>
          <w:b/>
        </w:rPr>
        <w:t>im. Stanisława Staszica w Krakowie</w:t>
      </w:r>
    </w:p>
    <w:p w14:paraId="464C6988" w14:textId="77777777" w:rsidR="008D2AB8" w:rsidRDefault="00771820" w:rsidP="008D2AB8">
      <w:pPr>
        <w:ind w:right="-110"/>
        <w:rPr>
          <w:b/>
        </w:rPr>
      </w:pPr>
      <w:r w:rsidRPr="0077182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C795693" w14:textId="77777777" w:rsidR="008D2AB8" w:rsidRDefault="00771820" w:rsidP="008D2AB8">
      <w:pPr>
        <w:ind w:right="-110"/>
        <w:rPr>
          <w:b/>
        </w:rPr>
      </w:pPr>
      <w:r w:rsidRPr="00771820">
        <w:rPr>
          <w:b/>
        </w:rPr>
        <w:t>Al. Mickiewicza</w:t>
      </w:r>
      <w:r w:rsidR="008D2AB8">
        <w:rPr>
          <w:b/>
        </w:rPr>
        <w:t xml:space="preserve"> </w:t>
      </w:r>
      <w:r w:rsidRPr="00771820">
        <w:rPr>
          <w:b/>
        </w:rPr>
        <w:t>30</w:t>
      </w:r>
      <w:r w:rsidR="008D2AB8">
        <w:rPr>
          <w:b/>
        </w:rPr>
        <w:t xml:space="preserve"> </w:t>
      </w:r>
    </w:p>
    <w:p w14:paraId="55FB533E" w14:textId="77777777" w:rsidR="008D2AB8" w:rsidRDefault="00771820" w:rsidP="008D2AB8">
      <w:pPr>
        <w:rPr>
          <w:b/>
        </w:rPr>
      </w:pPr>
      <w:r w:rsidRPr="00771820">
        <w:rPr>
          <w:b/>
        </w:rPr>
        <w:t>30-059</w:t>
      </w:r>
      <w:r w:rsidR="008D2AB8">
        <w:rPr>
          <w:b/>
        </w:rPr>
        <w:t xml:space="preserve"> </w:t>
      </w:r>
      <w:r w:rsidRPr="00771820">
        <w:rPr>
          <w:b/>
        </w:rPr>
        <w:t>Kraków</w:t>
      </w:r>
      <w:r w:rsidR="008D2AB8">
        <w:rPr>
          <w:b/>
        </w:rPr>
        <w:t xml:space="preserve">,  </w:t>
      </w:r>
    </w:p>
    <w:p w14:paraId="25B54585" w14:textId="77777777" w:rsidR="008D2AB8" w:rsidRDefault="008D2AB8" w:rsidP="008D2AB8">
      <w:pPr>
        <w:ind w:firstLine="3969"/>
        <w:rPr>
          <w:b/>
        </w:rPr>
      </w:pPr>
    </w:p>
    <w:p w14:paraId="3638CA8C" w14:textId="093857AF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71820" w:rsidRPr="00771820">
        <w:rPr>
          <w:b/>
        </w:rPr>
        <w:t>dostawa foteli ergonomicznych dla pracowników AGH - KC-zp.272-533/21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709"/>
        <w:gridCol w:w="992"/>
        <w:gridCol w:w="142"/>
        <w:gridCol w:w="992"/>
        <w:gridCol w:w="748"/>
        <w:gridCol w:w="2001"/>
      </w:tblGrid>
      <w:tr w:rsidR="00B0744E" w:rsidRPr="002A16E2" w14:paraId="0D71A02C" w14:textId="77777777" w:rsidTr="00521A0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DFFC33" w14:textId="77777777" w:rsidR="00B0744E" w:rsidRPr="002A16E2" w:rsidRDefault="00B0744E" w:rsidP="00521A0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DB160D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13E9F5A6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80A956" w14:textId="77777777" w:rsidR="00B0744E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producenta/</w:t>
            </w:r>
          </w:p>
          <w:p w14:paraId="11819DC6" w14:textId="245B094E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8E7ECF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59A3A8C9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8EFBD6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603242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1374EF03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8020230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501A9279" w14:textId="77777777" w:rsidR="00B0744E" w:rsidRPr="002A16E2" w:rsidRDefault="00B0744E" w:rsidP="00521A0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26721E26" w14:textId="77777777" w:rsidR="00B0744E" w:rsidRPr="002A16E2" w:rsidRDefault="00B0744E" w:rsidP="00521A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2FB6AC1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023B2484" w14:textId="77777777" w:rsidR="00B0744E" w:rsidRPr="002A16E2" w:rsidRDefault="00B0744E" w:rsidP="00521A0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31F48A7D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B0744E" w:rsidRPr="002A16E2" w14:paraId="74C10FA3" w14:textId="77777777" w:rsidTr="00521A0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1A5DBF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8B5735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9D5889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5A2FCE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E88F83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D6455E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3018E3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37B253" w14:textId="77777777" w:rsidR="00B0744E" w:rsidRPr="002A16E2" w:rsidRDefault="00B0744E" w:rsidP="00521A0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0744E" w:rsidRPr="002A16E2" w14:paraId="44856FCA" w14:textId="77777777" w:rsidTr="00521A0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81D93A" w14:textId="77777777" w:rsidR="00B0744E" w:rsidRPr="002A16E2" w:rsidRDefault="00B0744E" w:rsidP="00521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4708" w14:textId="47B81C7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D26F83">
              <w:rPr>
                <w:b/>
                <w:sz w:val="22"/>
                <w:szCs w:val="22"/>
                <w:lang w:eastAsia="zh-CN"/>
              </w:rPr>
              <w:t>Fotel biurowy standardowy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EA41" w14:textId="7777777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8C1D" w14:textId="04DF733B" w:rsidR="00B0744E" w:rsidRPr="00D26F83" w:rsidRDefault="00D26F83" w:rsidP="00521A0E">
            <w:pPr>
              <w:rPr>
                <w:b/>
                <w:bCs/>
                <w:sz w:val="22"/>
                <w:szCs w:val="22"/>
              </w:rPr>
            </w:pPr>
            <w:r w:rsidRPr="00D26F83">
              <w:rPr>
                <w:b/>
                <w:bCs/>
                <w:sz w:val="22"/>
                <w:szCs w:val="22"/>
              </w:rPr>
              <w:t xml:space="preserve">80 </w:t>
            </w:r>
            <w:r w:rsidR="00B0744E" w:rsidRPr="00D26F8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1FD5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0C69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0E16C7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8C82DE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  <w:tr w:rsidR="00B0744E" w:rsidRPr="002A16E2" w14:paraId="618E9A4B" w14:textId="77777777" w:rsidTr="00521A0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1E7CDC" w14:textId="77777777" w:rsidR="00B0744E" w:rsidRPr="002A16E2" w:rsidRDefault="00B0744E" w:rsidP="00521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F405" w14:textId="1527CC16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D26F83">
              <w:rPr>
                <w:b/>
                <w:sz w:val="22"/>
                <w:szCs w:val="22"/>
                <w:lang w:eastAsia="zh-CN"/>
              </w:rPr>
              <w:t>Fotel biurowy siatkowy bez zagłówka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0D1B" w14:textId="7777777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4B517B82" w14:textId="7777777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0BA3" w14:textId="317CE8D7" w:rsidR="00B0744E" w:rsidRPr="00D26F83" w:rsidRDefault="00D26F83" w:rsidP="00521A0E">
            <w:pPr>
              <w:rPr>
                <w:b/>
                <w:bCs/>
                <w:sz w:val="22"/>
                <w:szCs w:val="22"/>
              </w:rPr>
            </w:pPr>
            <w:r w:rsidRPr="00D26F83">
              <w:rPr>
                <w:b/>
                <w:bCs/>
                <w:sz w:val="22"/>
                <w:szCs w:val="22"/>
              </w:rPr>
              <w:t xml:space="preserve">80 </w:t>
            </w:r>
            <w:r w:rsidR="00B0744E" w:rsidRPr="00D26F8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724C9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122E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653C69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CB6FD8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  <w:tr w:rsidR="00B0744E" w:rsidRPr="002A16E2" w14:paraId="05CC0FB9" w14:textId="77777777" w:rsidTr="00521A0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C20D82" w14:textId="77777777" w:rsidR="00B0744E" w:rsidRPr="002A16E2" w:rsidRDefault="00B0744E" w:rsidP="00521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FB09" w14:textId="1B87BD8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D26F83">
              <w:rPr>
                <w:b/>
                <w:sz w:val="22"/>
                <w:szCs w:val="22"/>
                <w:lang w:eastAsia="zh-CN"/>
              </w:rPr>
              <w:t>Fotel biurowy siatkowy z zagłówkiem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54B3" w14:textId="7777777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14FE" w14:textId="5B8EBD1F" w:rsidR="00B0744E" w:rsidRPr="00D26F83" w:rsidRDefault="00D26F83" w:rsidP="00521A0E">
            <w:pPr>
              <w:rPr>
                <w:b/>
                <w:bCs/>
                <w:sz w:val="22"/>
                <w:szCs w:val="22"/>
              </w:rPr>
            </w:pPr>
            <w:r w:rsidRPr="00D26F83">
              <w:rPr>
                <w:b/>
                <w:bCs/>
                <w:sz w:val="22"/>
                <w:szCs w:val="22"/>
              </w:rPr>
              <w:t xml:space="preserve">140 </w:t>
            </w:r>
            <w:r w:rsidR="00B0744E" w:rsidRPr="00D26F8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366E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F1DB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5E1482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4590AE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  <w:tr w:rsidR="00B0744E" w:rsidRPr="002A16E2" w14:paraId="0A5906FB" w14:textId="77777777" w:rsidTr="00521A0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83DBA4" w14:textId="77777777" w:rsidR="00B0744E" w:rsidRDefault="00B0744E" w:rsidP="00521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D53A" w14:textId="3E324AFC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D26F83">
              <w:rPr>
                <w:b/>
                <w:sz w:val="22"/>
                <w:szCs w:val="22"/>
                <w:lang w:eastAsia="zh-CN"/>
              </w:rPr>
              <w:t>Fotel biurowy premium – tapicerka skórzana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0A2F" w14:textId="7777777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7288" w14:textId="3C4AB0B9" w:rsidR="00B0744E" w:rsidRPr="00D26F83" w:rsidRDefault="00D26F83" w:rsidP="00521A0E">
            <w:pPr>
              <w:rPr>
                <w:b/>
                <w:bCs/>
                <w:sz w:val="22"/>
                <w:szCs w:val="22"/>
              </w:rPr>
            </w:pPr>
            <w:r w:rsidRPr="00D26F83">
              <w:rPr>
                <w:b/>
                <w:bCs/>
                <w:sz w:val="22"/>
                <w:szCs w:val="22"/>
              </w:rPr>
              <w:t xml:space="preserve">40 </w:t>
            </w:r>
            <w:r w:rsidR="00B0744E" w:rsidRPr="00D26F8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B3DB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BA57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987719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1DA53E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  <w:tr w:rsidR="00B0744E" w:rsidRPr="002A16E2" w14:paraId="0D9E75B6" w14:textId="77777777" w:rsidTr="00521A0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62C673" w14:textId="131670B5" w:rsidR="00B0744E" w:rsidRDefault="00B0744E" w:rsidP="00521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179F" w14:textId="16CA6BF6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D26F83">
              <w:rPr>
                <w:b/>
                <w:sz w:val="22"/>
                <w:szCs w:val="22"/>
                <w:lang w:eastAsia="zh-CN"/>
              </w:rPr>
              <w:t xml:space="preserve">Fotel biurowy premium – tapicerka </w:t>
            </w:r>
            <w:r w:rsidRPr="00D26F83">
              <w:rPr>
                <w:b/>
                <w:sz w:val="22"/>
                <w:szCs w:val="22"/>
                <w:lang w:eastAsia="zh-CN"/>
              </w:rPr>
              <w:lastRenderedPageBreak/>
              <w:t>z ekoskóry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138A" w14:textId="77777777" w:rsidR="00B0744E" w:rsidRPr="00D26F83" w:rsidRDefault="00B0744E" w:rsidP="00521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7ABC" w14:textId="4B45235D" w:rsidR="00B0744E" w:rsidRPr="00D26F83" w:rsidRDefault="00D26F83" w:rsidP="00521A0E">
            <w:pPr>
              <w:rPr>
                <w:b/>
                <w:bCs/>
                <w:sz w:val="22"/>
                <w:szCs w:val="22"/>
              </w:rPr>
            </w:pPr>
            <w:r w:rsidRPr="00D26F83">
              <w:rPr>
                <w:b/>
                <w:bCs/>
                <w:sz w:val="22"/>
                <w:szCs w:val="22"/>
              </w:rPr>
              <w:t xml:space="preserve">10 </w:t>
            </w:r>
            <w:r w:rsidR="00B0744E" w:rsidRPr="00D26F8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63D3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7436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A71E4C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422BFE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  <w:tr w:rsidR="00B0744E" w:rsidRPr="002A16E2" w14:paraId="61329FE1" w14:textId="77777777" w:rsidTr="00521A0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6D7B4A" w14:textId="77777777" w:rsidR="00B0744E" w:rsidRPr="00D26F83" w:rsidRDefault="00B0744E" w:rsidP="00521A0E">
            <w:pPr>
              <w:ind w:right="425"/>
              <w:rPr>
                <w:sz w:val="22"/>
                <w:szCs w:val="22"/>
              </w:rPr>
            </w:pPr>
          </w:p>
          <w:p w14:paraId="471F90E3" w14:textId="77777777" w:rsidR="00B0744E" w:rsidRPr="00D26F83" w:rsidRDefault="00B0744E" w:rsidP="00521A0E">
            <w:pPr>
              <w:ind w:right="425"/>
              <w:rPr>
                <w:sz w:val="22"/>
                <w:szCs w:val="22"/>
              </w:rPr>
            </w:pPr>
          </w:p>
          <w:p w14:paraId="2106277D" w14:textId="77777777" w:rsidR="00B0744E" w:rsidRPr="00D26F83" w:rsidRDefault="00B0744E" w:rsidP="00521A0E">
            <w:pPr>
              <w:ind w:right="425"/>
              <w:rPr>
                <w:sz w:val="22"/>
                <w:szCs w:val="22"/>
              </w:rPr>
            </w:pPr>
          </w:p>
          <w:p w14:paraId="0425A3C8" w14:textId="77777777" w:rsidR="00B0744E" w:rsidRPr="00D26F83" w:rsidRDefault="00B0744E" w:rsidP="00521A0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D26F83">
              <w:rPr>
                <w:b/>
                <w:bCs/>
                <w:sz w:val="22"/>
                <w:szCs w:val="22"/>
              </w:rPr>
              <w:t>RAZEM:</w:t>
            </w:r>
          </w:p>
          <w:p w14:paraId="3308DA11" w14:textId="77777777" w:rsidR="00B0744E" w:rsidRPr="00D26F83" w:rsidRDefault="00B0744E" w:rsidP="00521A0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90AB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94EFCC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C052BC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  <w:tr w:rsidR="00B0744E" w:rsidRPr="002A16E2" w14:paraId="067C5F8B" w14:textId="77777777" w:rsidTr="00521A0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2C73AC" w14:textId="77777777" w:rsidR="00B0744E" w:rsidRPr="002A16E2" w:rsidRDefault="00B0744E" w:rsidP="00521A0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A5E6DC5" w14:textId="77777777" w:rsidR="00B0744E" w:rsidRPr="002A16E2" w:rsidRDefault="00B0744E" w:rsidP="00521A0E">
            <w:pPr>
              <w:rPr>
                <w:sz w:val="22"/>
                <w:szCs w:val="22"/>
              </w:rPr>
            </w:pPr>
          </w:p>
          <w:p w14:paraId="53A5E1C7" w14:textId="77777777" w:rsidR="00B0744E" w:rsidRPr="002A16E2" w:rsidRDefault="00B0744E" w:rsidP="00521A0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DD36683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738D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2DB865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07E22A" w14:textId="77777777" w:rsidR="00B0744E" w:rsidRPr="002A16E2" w:rsidRDefault="00B0744E" w:rsidP="00521A0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BBF1E6C" w14:textId="77777777" w:rsidR="008D2AB8" w:rsidRDefault="008D2AB8" w:rsidP="008D2AB8">
      <w:pPr>
        <w:tabs>
          <w:tab w:val="right" w:pos="9000"/>
        </w:tabs>
      </w:pPr>
    </w:p>
    <w:p w14:paraId="26AC9DA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72A0C01" w14:textId="0A3E7033" w:rsidR="008D2AB8" w:rsidRDefault="008D2AB8" w:rsidP="008D2AB8">
      <w:pPr>
        <w:pStyle w:val="Tekstpodstawowy"/>
      </w:pPr>
      <w:r>
        <w:t>Powyższa cena zawiera podatek VAT w wysokości .......... % tj.</w:t>
      </w:r>
      <w:r w:rsidR="00B0744E">
        <w:t xml:space="preserve"> </w:t>
      </w:r>
      <w:r>
        <w:t>…………………….</w:t>
      </w:r>
      <w:r w:rsidR="000B220A">
        <w:t xml:space="preserve"> </w:t>
      </w:r>
      <w:r>
        <w:t>PLN</w:t>
      </w:r>
    </w:p>
    <w:p w14:paraId="5E5EA81A" w14:textId="3F533239" w:rsidR="009129FE" w:rsidRDefault="009129FE" w:rsidP="009129FE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</w:rPr>
        <w:t xml:space="preserve">Termin realizacji umowy: </w:t>
      </w:r>
      <w:r>
        <w:rPr>
          <w:b/>
          <w:sz w:val="22"/>
          <w:szCs w:val="22"/>
        </w:rPr>
        <w:t>sukcesywnie od daty podpisania umowy przez okres 12 miesięcy.</w:t>
      </w:r>
    </w:p>
    <w:p w14:paraId="75BA797D" w14:textId="6DE794CC" w:rsidR="00880F4A" w:rsidRPr="00EF0D03" w:rsidRDefault="00880F4A" w:rsidP="009129FE">
      <w:pPr>
        <w:widowControl w:val="0"/>
        <w:ind w:right="1"/>
        <w:jc w:val="both"/>
        <w:rPr>
          <w:sz w:val="22"/>
          <w:szCs w:val="22"/>
        </w:rPr>
      </w:pPr>
      <w:r w:rsidRPr="00EF0D03">
        <w:rPr>
          <w:b/>
          <w:sz w:val="22"/>
          <w:szCs w:val="22"/>
        </w:rPr>
        <w:t>Termin realizacji zamówień cząstkowych</w:t>
      </w:r>
      <w:r w:rsidR="009C6D90" w:rsidRPr="00EF0D03">
        <w:rPr>
          <w:b/>
          <w:sz w:val="22"/>
          <w:szCs w:val="22"/>
        </w:rPr>
        <w:t>:</w:t>
      </w:r>
      <w:r w:rsidRPr="00EF0D03">
        <w:rPr>
          <w:b/>
          <w:sz w:val="22"/>
          <w:szCs w:val="22"/>
        </w:rPr>
        <w:t xml:space="preserve"> </w:t>
      </w:r>
      <w:r w:rsidRPr="00EF0D03">
        <w:rPr>
          <w:sz w:val="22"/>
          <w:szCs w:val="22"/>
        </w:rPr>
        <w:t>……..……….. dni kalendarzowych licząc od dnia złożenia zamówienia</w:t>
      </w:r>
      <w:r w:rsidR="009C6D90" w:rsidRPr="00EF0D03">
        <w:rPr>
          <w:sz w:val="22"/>
          <w:szCs w:val="22"/>
        </w:rPr>
        <w:t xml:space="preserve"> </w:t>
      </w:r>
      <w:r w:rsidR="009C6D90" w:rsidRPr="00EF0D03">
        <w:rPr>
          <w:b/>
          <w:color w:val="FF0000"/>
          <w:sz w:val="22"/>
          <w:szCs w:val="22"/>
        </w:rPr>
        <w:t>/kryterium oceny ofert/</w:t>
      </w:r>
    </w:p>
    <w:p w14:paraId="27897FE5" w14:textId="105FF783" w:rsidR="00A555B1" w:rsidRPr="00EF0D03" w:rsidRDefault="008E2D46" w:rsidP="009129FE">
      <w:pPr>
        <w:widowControl w:val="0"/>
        <w:ind w:right="1"/>
        <w:jc w:val="both"/>
        <w:rPr>
          <w:b/>
          <w:bCs/>
        </w:rPr>
      </w:pPr>
      <w:r w:rsidRPr="00EF0D03">
        <w:rPr>
          <w:b/>
          <w:bCs/>
        </w:rPr>
        <w:t>Przedmiot dostawy produkowany jest w oparciu o standardy produkcji określone w normie</w:t>
      </w:r>
      <w:r w:rsidR="00A555B1" w:rsidRPr="00EF0D03">
        <w:rPr>
          <w:b/>
          <w:bCs/>
        </w:rPr>
        <w:t xml:space="preserve">: </w:t>
      </w:r>
      <w:r w:rsidR="00A555B1" w:rsidRPr="00EF0D03">
        <w:rPr>
          <w:b/>
          <w:color w:val="FF0000"/>
          <w:sz w:val="22"/>
          <w:szCs w:val="22"/>
        </w:rPr>
        <w:t>/kryterium oceny ofert/</w:t>
      </w:r>
    </w:p>
    <w:p w14:paraId="759CAA44" w14:textId="7AF3EC3A" w:rsidR="00901DC6" w:rsidRPr="00EF0D03" w:rsidRDefault="008E2D46" w:rsidP="009129FE">
      <w:pPr>
        <w:widowControl w:val="0"/>
        <w:ind w:right="1"/>
        <w:jc w:val="both"/>
        <w:rPr>
          <w:b/>
          <w:bCs/>
        </w:rPr>
      </w:pPr>
      <w:r w:rsidRPr="00EF0D03">
        <w:rPr>
          <w:b/>
          <w:bCs/>
        </w:rPr>
        <w:t>ISO 9001:2015 lub równoważnej</w:t>
      </w:r>
      <w:r w:rsidR="00901DC6" w:rsidRPr="00EF0D03">
        <w:rPr>
          <w:b/>
          <w:bCs/>
        </w:rPr>
        <w:t xml:space="preserve"> – TAK/NIE*</w:t>
      </w:r>
    </w:p>
    <w:p w14:paraId="3C6A6CE4" w14:textId="200EA9B6" w:rsidR="00901DC6" w:rsidRPr="00EF0D03" w:rsidRDefault="008E2D46" w:rsidP="009129FE">
      <w:pPr>
        <w:widowControl w:val="0"/>
        <w:ind w:right="1"/>
        <w:jc w:val="both"/>
        <w:rPr>
          <w:b/>
          <w:bCs/>
        </w:rPr>
      </w:pPr>
      <w:r w:rsidRPr="00EF0D03">
        <w:rPr>
          <w:b/>
          <w:bCs/>
        </w:rPr>
        <w:t>ISO 14001:2015 lub równoważnej</w:t>
      </w:r>
      <w:r w:rsidR="00901DC6" w:rsidRPr="00EF0D03">
        <w:rPr>
          <w:b/>
          <w:bCs/>
        </w:rPr>
        <w:t xml:space="preserve"> - TAK/NIE*</w:t>
      </w:r>
    </w:p>
    <w:p w14:paraId="4C3D1D96" w14:textId="7ABA5F42" w:rsidR="008E2D46" w:rsidRPr="00EF0D03" w:rsidRDefault="008E2D46" w:rsidP="009129FE">
      <w:pPr>
        <w:widowControl w:val="0"/>
        <w:ind w:right="1"/>
        <w:jc w:val="both"/>
      </w:pPr>
      <w:r w:rsidRPr="00EF0D03">
        <w:rPr>
          <w:b/>
          <w:bCs/>
        </w:rPr>
        <w:t xml:space="preserve">ISO 45001:2018 lub równoważnej </w:t>
      </w:r>
      <w:r w:rsidR="00901DC6" w:rsidRPr="00EF0D03">
        <w:rPr>
          <w:b/>
          <w:bCs/>
        </w:rPr>
        <w:t>- TAK/NIE*</w:t>
      </w:r>
    </w:p>
    <w:p w14:paraId="7786D220" w14:textId="77777777" w:rsidR="00901DC6" w:rsidRPr="00EF0D03" w:rsidRDefault="00901DC6" w:rsidP="009129FE">
      <w:pPr>
        <w:widowControl w:val="0"/>
        <w:ind w:right="1"/>
        <w:jc w:val="both"/>
      </w:pPr>
    </w:p>
    <w:p w14:paraId="7063D0F3" w14:textId="060FF418" w:rsidR="009129FE" w:rsidRPr="00901DC6" w:rsidRDefault="00901DC6" w:rsidP="009129FE">
      <w:pPr>
        <w:widowControl w:val="0"/>
        <w:ind w:right="1"/>
        <w:jc w:val="both"/>
      </w:pPr>
      <w:r w:rsidRPr="00EF0D03">
        <w:t xml:space="preserve">*należy zaznaczyć właściwą opcję </w:t>
      </w:r>
      <w:r w:rsidRPr="00EF0D03">
        <w:rPr>
          <w:color w:val="FF0000"/>
        </w:rPr>
        <w:t xml:space="preserve">oraz </w:t>
      </w:r>
      <w:r w:rsidR="008E2D46" w:rsidRPr="00EF0D03">
        <w:rPr>
          <w:color w:val="FF0000"/>
        </w:rPr>
        <w:t>przedstawi</w:t>
      </w:r>
      <w:r w:rsidRPr="00EF0D03">
        <w:rPr>
          <w:color w:val="FF0000"/>
        </w:rPr>
        <w:t>ć</w:t>
      </w:r>
      <w:r w:rsidR="00D55493">
        <w:rPr>
          <w:color w:val="FF0000"/>
        </w:rPr>
        <w:t xml:space="preserve"> tzn. dołączyć do oferty </w:t>
      </w:r>
      <w:r w:rsidR="008E2D46" w:rsidRPr="00EF0D03">
        <w:rPr>
          <w:color w:val="FF0000"/>
        </w:rPr>
        <w:t>certyfikat wystawiony przez niezależną, akredytowaną jednostkę uprawnioną do wydawania tego rodzaju zaświadczeń.</w:t>
      </w:r>
      <w:r w:rsidR="008E2D46" w:rsidRPr="00196431">
        <w:br/>
      </w:r>
    </w:p>
    <w:p w14:paraId="3147FD44" w14:textId="555841A4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</w:t>
      </w:r>
      <w:r w:rsidR="00D55493">
        <w:rPr>
          <w:b/>
        </w:rPr>
        <w:t xml:space="preserve"> przez producenta</w:t>
      </w:r>
      <w:r>
        <w:rPr>
          <w:b/>
        </w:rPr>
        <w:t xml:space="preserve"> wynosi:</w:t>
      </w:r>
      <w:r w:rsidRPr="00FB1B4F">
        <w:t xml:space="preserve"> </w:t>
      </w:r>
      <w:r w:rsidRPr="00B60A90">
        <w:rPr>
          <w:b/>
          <w:bCs/>
        </w:rPr>
        <w:t>…………………</w:t>
      </w:r>
      <w:r w:rsidR="00B60A90">
        <w:rPr>
          <w:b/>
          <w:bCs/>
        </w:rPr>
        <w:t xml:space="preserve"> </w:t>
      </w:r>
      <w:r w:rsidR="00B60A90" w:rsidRPr="00B60A90">
        <w:rPr>
          <w:b/>
          <w:bCs/>
        </w:rPr>
        <w:t>miesięcy</w:t>
      </w:r>
    </w:p>
    <w:p w14:paraId="76193914" w14:textId="2F9CD210" w:rsidR="00B0744E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338562" w14:textId="77777777" w:rsidR="00B0744E" w:rsidRPr="00FE545C" w:rsidRDefault="00B0744E" w:rsidP="008D2AB8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76C6DEA0" w14:textId="2D6025ED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E75015">
        <w:rPr>
          <w:color w:val="000000"/>
          <w:sz w:val="22"/>
          <w:szCs w:val="22"/>
          <w:shd w:val="clear" w:color="auto" w:fill="FFFFFF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6578CC5" w14:textId="77777777" w:rsidR="008D2AB8" w:rsidRDefault="008D2AB8" w:rsidP="008D2AB8">
      <w:pPr>
        <w:jc w:val="both"/>
        <w:rPr>
          <w:sz w:val="18"/>
          <w:szCs w:val="18"/>
        </w:rPr>
      </w:pPr>
    </w:p>
    <w:p w14:paraId="0CEE8DF4" w14:textId="2896E05B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0E2E6E2" w14:textId="77777777" w:rsidR="00BB00C4" w:rsidRDefault="00BB00C4" w:rsidP="00BB00C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BC05680" w14:textId="77777777" w:rsidR="00BB00C4" w:rsidRDefault="00BB00C4" w:rsidP="00BB00C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BEB4C00" w14:textId="77777777" w:rsidR="00BB00C4" w:rsidRDefault="00BB00C4" w:rsidP="00BB00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CF7371" w14:textId="77777777" w:rsidR="00BB00C4" w:rsidRDefault="00BB00C4" w:rsidP="00BB00C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C8EEA" w14:textId="77777777" w:rsidR="00BB00C4" w:rsidRDefault="00BB00C4" w:rsidP="00BB00C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53912F" w14:textId="77777777" w:rsidR="00BB00C4" w:rsidRDefault="00BB00C4" w:rsidP="00BB00C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B00C4" w14:paraId="24DC9395" w14:textId="77777777" w:rsidTr="00BB00C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57A50" w14:textId="77777777" w:rsidR="00BB00C4" w:rsidRDefault="00BB00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2186B" w14:textId="77777777" w:rsidR="00BB00C4" w:rsidRDefault="00BB00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64F940A" w14:textId="77777777" w:rsidR="00BB00C4" w:rsidRDefault="00BB00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F354C" w14:textId="77777777" w:rsidR="00BB00C4" w:rsidRDefault="00BB00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B00C4" w14:paraId="0C450DA5" w14:textId="77777777" w:rsidTr="00BB00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66EFB" w14:textId="77777777" w:rsidR="00BB00C4" w:rsidRDefault="00BB00C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C6156" w14:textId="77777777" w:rsidR="00BB00C4" w:rsidRDefault="00BB00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EE508" w14:textId="77777777" w:rsidR="00BB00C4" w:rsidRDefault="00BB00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B00C4" w14:paraId="60B775BC" w14:textId="77777777" w:rsidTr="00BB00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92D16" w14:textId="77777777" w:rsidR="00BB00C4" w:rsidRDefault="00BB00C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37D08" w14:textId="77777777" w:rsidR="00BB00C4" w:rsidRDefault="00BB00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08628" w14:textId="77777777" w:rsidR="00BB00C4" w:rsidRDefault="00BB00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92C98E4" w14:textId="77777777" w:rsidR="00BB00C4" w:rsidRDefault="00BB00C4" w:rsidP="00BB00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EF25CBD" w14:textId="77777777" w:rsidR="00BB00C4" w:rsidRDefault="00BB00C4" w:rsidP="00BB00C4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2DC8683" w14:textId="77777777" w:rsidR="00BB00C4" w:rsidRDefault="00BB00C4" w:rsidP="00BB00C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11215737" w14:textId="77777777" w:rsidR="00BB00C4" w:rsidRDefault="00BB00C4" w:rsidP="00BB00C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71B83C4" w14:textId="77777777" w:rsidR="00BB00C4" w:rsidRDefault="00BB00C4" w:rsidP="00BB00C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59AC52E" w14:textId="77777777" w:rsidR="00BB00C4" w:rsidRDefault="00BB00C4" w:rsidP="00BB00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1D8B3A6C" w14:textId="77777777" w:rsidR="00BB00C4" w:rsidRDefault="00BB00C4" w:rsidP="00BB00C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14D0A5E" w14:textId="77777777" w:rsidR="00BB00C4" w:rsidRDefault="00BB00C4" w:rsidP="00BB00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393766B" w14:textId="77777777" w:rsidR="00BB00C4" w:rsidRDefault="00BB00C4" w:rsidP="00BB00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B32982D" w14:textId="77777777" w:rsidR="00BB00C4" w:rsidRDefault="00BB00C4" w:rsidP="00BB00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F04C940" w14:textId="77777777" w:rsidR="00BB00C4" w:rsidRDefault="00BB00C4" w:rsidP="00BB00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5A9811B" w14:textId="77777777" w:rsidR="00BB00C4" w:rsidRDefault="00BB00C4" w:rsidP="00BB00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2CAAF2A" w14:textId="0990C4B7" w:rsidR="00BB00C4" w:rsidRDefault="00BB00C4" w:rsidP="00BB00C4">
      <w:pPr>
        <w:rPr>
          <w:sz w:val="22"/>
          <w:szCs w:val="22"/>
        </w:rPr>
      </w:pPr>
    </w:p>
    <w:p w14:paraId="11D7583B" w14:textId="0D60884F" w:rsidR="00B0744E" w:rsidRDefault="00B0744E" w:rsidP="00BB00C4">
      <w:pPr>
        <w:rPr>
          <w:sz w:val="22"/>
          <w:szCs w:val="22"/>
        </w:rPr>
      </w:pPr>
    </w:p>
    <w:p w14:paraId="4B59ED01" w14:textId="77777777" w:rsidR="00B0744E" w:rsidRDefault="00B0744E" w:rsidP="00BB00C4">
      <w:pPr>
        <w:rPr>
          <w:sz w:val="22"/>
          <w:szCs w:val="22"/>
        </w:rPr>
      </w:pPr>
    </w:p>
    <w:p w14:paraId="64AECD99" w14:textId="77777777" w:rsidR="00BB00C4" w:rsidRDefault="00BB00C4" w:rsidP="00BB00C4">
      <w:pPr>
        <w:rPr>
          <w:b/>
          <w:bCs/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>Ofertę należy sporządzić w postaci elektronicznej i podpisać kwalifikowanych podpisem elektronicznym.</w:t>
      </w:r>
    </w:p>
    <w:p w14:paraId="3F29BA0E" w14:textId="77777777" w:rsidR="00BB00C4" w:rsidRDefault="00BB00C4" w:rsidP="00FE545C">
      <w:pPr>
        <w:rPr>
          <w:b/>
          <w:sz w:val="22"/>
          <w:szCs w:val="22"/>
          <w:u w:val="single"/>
        </w:rPr>
      </w:pPr>
    </w:p>
    <w:sectPr w:rsidR="00BB00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23F30" w14:textId="77777777" w:rsidR="00EB0956" w:rsidRDefault="00EB0956">
      <w:r>
        <w:separator/>
      </w:r>
    </w:p>
  </w:endnote>
  <w:endnote w:type="continuationSeparator" w:id="0">
    <w:p w14:paraId="114385E8" w14:textId="77777777" w:rsidR="00EB0956" w:rsidRDefault="00EB0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68DCC" w14:textId="77777777" w:rsidR="00771820" w:rsidRDefault="007718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77D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E1346" w14:textId="77777777" w:rsidR="00771820" w:rsidRDefault="007718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D0F14" w14:textId="77777777" w:rsidR="00EB0956" w:rsidRDefault="00EB0956">
      <w:r>
        <w:separator/>
      </w:r>
    </w:p>
  </w:footnote>
  <w:footnote w:type="continuationSeparator" w:id="0">
    <w:p w14:paraId="2B9A7143" w14:textId="77777777" w:rsidR="00EB0956" w:rsidRDefault="00EB0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5D3B5" w14:textId="77777777" w:rsidR="00771820" w:rsidRDefault="007718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9EDB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9C42A" w14:textId="77777777" w:rsidR="00771820" w:rsidRDefault="007718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956"/>
    <w:rsid w:val="00012286"/>
    <w:rsid w:val="00071CCC"/>
    <w:rsid w:val="000B220A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1820"/>
    <w:rsid w:val="007748F0"/>
    <w:rsid w:val="007A4321"/>
    <w:rsid w:val="007B1E68"/>
    <w:rsid w:val="00833933"/>
    <w:rsid w:val="00853083"/>
    <w:rsid w:val="00880F4A"/>
    <w:rsid w:val="008B2F0C"/>
    <w:rsid w:val="008B4928"/>
    <w:rsid w:val="008D2AB8"/>
    <w:rsid w:val="008E2D46"/>
    <w:rsid w:val="008F1C66"/>
    <w:rsid w:val="00901DC6"/>
    <w:rsid w:val="009129FE"/>
    <w:rsid w:val="00970FE4"/>
    <w:rsid w:val="009C6D90"/>
    <w:rsid w:val="00A0022B"/>
    <w:rsid w:val="00A346FE"/>
    <w:rsid w:val="00A47B4D"/>
    <w:rsid w:val="00A555B1"/>
    <w:rsid w:val="00A83018"/>
    <w:rsid w:val="00B0744E"/>
    <w:rsid w:val="00B60A90"/>
    <w:rsid w:val="00B67C91"/>
    <w:rsid w:val="00B774DC"/>
    <w:rsid w:val="00BB00C4"/>
    <w:rsid w:val="00C969A6"/>
    <w:rsid w:val="00CA7D36"/>
    <w:rsid w:val="00D24208"/>
    <w:rsid w:val="00D26F83"/>
    <w:rsid w:val="00D55493"/>
    <w:rsid w:val="00D60C38"/>
    <w:rsid w:val="00D66893"/>
    <w:rsid w:val="00D90ACB"/>
    <w:rsid w:val="00DC1500"/>
    <w:rsid w:val="00E44371"/>
    <w:rsid w:val="00E75015"/>
    <w:rsid w:val="00E949B0"/>
    <w:rsid w:val="00EB0956"/>
    <w:rsid w:val="00EF0D0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758689"/>
  <w15:chartTrackingRefBased/>
  <w15:docId w15:val="{F4A56F0B-AC14-482B-813E-F3AA7404F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B0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617</Words>
  <Characters>4873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2021-09-24T13:01:00Z</dcterms:created>
  <dcterms:modified xsi:type="dcterms:W3CDTF">2021-10-06T08:27:00Z</dcterms:modified>
</cp:coreProperties>
</file>