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399" w:rsidRDefault="00333399" w:rsidP="0033339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333399" w:rsidRDefault="00333399" w:rsidP="0033339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333399" w:rsidRDefault="00333399" w:rsidP="0033339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333399" w:rsidRDefault="00333399" w:rsidP="0033339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333399" w:rsidRDefault="00333399" w:rsidP="0033339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333399" w:rsidRDefault="00333399" w:rsidP="00333399">
      <w:pPr>
        <w:ind w:right="-110"/>
      </w:pPr>
      <w:r>
        <w:rPr>
          <w:b/>
          <w:sz w:val="22"/>
          <w:szCs w:val="22"/>
        </w:rPr>
        <w:t>Akademia Górniczo - Hutnicza</w:t>
      </w:r>
    </w:p>
    <w:p w:rsidR="00333399" w:rsidRDefault="00333399" w:rsidP="00333399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333399" w:rsidRDefault="00333399" w:rsidP="0033339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333399" w:rsidRDefault="00333399" w:rsidP="0033339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333399" w:rsidRDefault="00333399" w:rsidP="00333399">
      <w:r>
        <w:rPr>
          <w:b/>
          <w:sz w:val="22"/>
          <w:szCs w:val="22"/>
        </w:rPr>
        <w:t xml:space="preserve">30-059 Kraków,  </w:t>
      </w:r>
    </w:p>
    <w:p w:rsidR="00333399" w:rsidRDefault="00333399" w:rsidP="0033339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333399" w:rsidRDefault="00333399" w:rsidP="00333399">
      <w:pPr>
        <w:jc w:val="both"/>
        <w:rPr>
          <w:b/>
          <w:bCs/>
          <w:kern w:val="2"/>
          <w:sz w:val="22"/>
          <w:szCs w:val="22"/>
          <w:lang w:eastAsia="pl-PL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74557922"/>
      <w:r>
        <w:rPr>
          <w:b/>
          <w:bCs/>
          <w:iCs/>
          <w:sz w:val="22"/>
          <w:szCs w:val="22"/>
        </w:rPr>
        <w:t xml:space="preserve">opracowanie projektu wykonawczego dla nadbudowy i rozbudowy budynku S-1  </w:t>
      </w:r>
      <w:bookmarkEnd w:id="0"/>
      <w:r>
        <w:rPr>
          <w:b/>
          <w:bCs/>
          <w:iCs/>
          <w:sz w:val="22"/>
          <w:szCs w:val="22"/>
        </w:rPr>
        <w:t>na terenie AGH w Krakowie wraz z pełnieniem nadzoru autorskiego nad inwestycją - KC-zp.272-569/21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333399" w:rsidRDefault="00333399" w:rsidP="00333399">
      <w:pPr>
        <w:widowControl w:val="0"/>
        <w:suppressAutoHyphens w:val="0"/>
        <w:ind w:right="1"/>
        <w:rPr>
          <w:b/>
          <w:sz w:val="22"/>
          <w:szCs w:val="22"/>
          <w:lang w:eastAsia="pl-PL"/>
        </w:rPr>
      </w:pP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 xml:space="preserve">Cena brutto za całość tj. </w:t>
      </w:r>
      <w:r w:rsidR="00137619">
        <w:rPr>
          <w:b/>
          <w:sz w:val="22"/>
          <w:szCs w:val="22"/>
          <w:lang w:eastAsia="pl-PL"/>
        </w:rPr>
        <w:t xml:space="preserve">ZADANIE I </w:t>
      </w:r>
      <w:proofErr w:type="spellStart"/>
      <w:r w:rsidR="00137619">
        <w:rPr>
          <w:b/>
          <w:sz w:val="22"/>
          <w:szCs w:val="22"/>
          <w:lang w:eastAsia="pl-PL"/>
        </w:rPr>
        <w:t>i</w:t>
      </w:r>
      <w:proofErr w:type="spellEnd"/>
      <w:r w:rsidR="00137619">
        <w:rPr>
          <w:b/>
          <w:sz w:val="22"/>
          <w:szCs w:val="22"/>
          <w:lang w:eastAsia="pl-PL"/>
        </w:rPr>
        <w:t xml:space="preserve"> Zadanie II</w:t>
      </w:r>
      <w:r>
        <w:rPr>
          <w:b/>
          <w:sz w:val="22"/>
          <w:szCs w:val="22"/>
          <w:lang w:eastAsia="pl-PL"/>
        </w:rPr>
        <w:t xml:space="preserve">:   ..........................................PLN </w:t>
      </w: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val="x-none" w:eastAsia="pl-PL"/>
        </w:rPr>
      </w:pPr>
      <w:r>
        <w:rPr>
          <w:b/>
          <w:sz w:val="22"/>
          <w:szCs w:val="22"/>
          <w:lang w:val="x-none" w:eastAsia="pl-PL"/>
        </w:rPr>
        <w:t>Powyższa cena zawiera podatek VAT w wysokości .......... % tj.…………………….PLN</w:t>
      </w:r>
    </w:p>
    <w:p w:rsidR="00333399" w:rsidRDefault="0013761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w tym:</w:t>
      </w: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 xml:space="preserve">Cena brutto za </w:t>
      </w:r>
      <w:r w:rsidR="00137619">
        <w:rPr>
          <w:b/>
          <w:sz w:val="22"/>
          <w:szCs w:val="22"/>
          <w:lang w:eastAsia="pl-PL"/>
        </w:rPr>
        <w:t>Zadanie</w:t>
      </w:r>
      <w:r w:rsidR="0047354A">
        <w:rPr>
          <w:b/>
          <w:sz w:val="22"/>
          <w:szCs w:val="22"/>
          <w:lang w:eastAsia="pl-PL"/>
        </w:rPr>
        <w:t xml:space="preserve"> I</w:t>
      </w:r>
      <w:r w:rsidR="00137619">
        <w:rPr>
          <w:b/>
          <w:sz w:val="22"/>
          <w:szCs w:val="22"/>
          <w:lang w:eastAsia="pl-PL"/>
        </w:rPr>
        <w:t>)</w:t>
      </w:r>
      <w:r>
        <w:rPr>
          <w:b/>
          <w:sz w:val="22"/>
          <w:szCs w:val="22"/>
          <w:lang w:eastAsia="pl-PL"/>
        </w:rPr>
        <w:t>: ...........</w:t>
      </w:r>
      <w:bookmarkStart w:id="1" w:name="_GoBack"/>
      <w:bookmarkEnd w:id="1"/>
      <w:r>
        <w:rPr>
          <w:b/>
          <w:sz w:val="22"/>
          <w:szCs w:val="22"/>
          <w:lang w:eastAsia="pl-PL"/>
        </w:rPr>
        <w:t>..............PLN</w:t>
      </w: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 xml:space="preserve">Cena brutto za </w:t>
      </w:r>
      <w:r w:rsidR="00137619">
        <w:rPr>
          <w:b/>
          <w:sz w:val="22"/>
          <w:szCs w:val="22"/>
          <w:lang w:eastAsia="pl-PL"/>
        </w:rPr>
        <w:t>Zadanie II</w:t>
      </w:r>
      <w:r>
        <w:rPr>
          <w:b/>
          <w:sz w:val="22"/>
          <w:szCs w:val="22"/>
          <w:lang w:eastAsia="pl-PL"/>
        </w:rPr>
        <w:t xml:space="preserve"> NADZÓR AUTORSKI: ilość </w:t>
      </w:r>
      <w:r w:rsidRPr="003A513B">
        <w:rPr>
          <w:b/>
          <w:sz w:val="22"/>
          <w:szCs w:val="22"/>
          <w:lang w:eastAsia="pl-PL"/>
        </w:rPr>
        <w:t>pobytów 240 x Stawka</w:t>
      </w:r>
      <w:r>
        <w:rPr>
          <w:b/>
          <w:sz w:val="22"/>
          <w:szCs w:val="22"/>
          <w:lang w:eastAsia="pl-PL"/>
        </w:rPr>
        <w:t xml:space="preserve"> brutto za pobyt …...      zł =  ………….. PLN</w:t>
      </w: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Słownie brutto: ............................................................................................................</w:t>
      </w: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val="x-none" w:eastAsia="pl-PL"/>
        </w:rPr>
      </w:pPr>
    </w:p>
    <w:p w:rsidR="00333399" w:rsidRPr="003A513B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Termin realizacji umowy</w:t>
      </w:r>
      <w:r w:rsidRPr="003A513B">
        <w:rPr>
          <w:b/>
          <w:sz w:val="22"/>
          <w:szCs w:val="22"/>
          <w:lang w:eastAsia="pl-PL"/>
        </w:rPr>
        <w:t>:</w:t>
      </w:r>
      <w:r w:rsidRPr="003A513B">
        <w:rPr>
          <w:b/>
          <w:bCs/>
          <w:sz w:val="22"/>
          <w:szCs w:val="22"/>
          <w:lang w:eastAsia="pl-PL"/>
        </w:rPr>
        <w:t xml:space="preserve"> do </w:t>
      </w:r>
      <w:bookmarkStart w:id="2" w:name="_Hlk534192897"/>
      <w:r w:rsidRPr="003A513B">
        <w:rPr>
          <w:b/>
          <w:bCs/>
          <w:sz w:val="22"/>
          <w:szCs w:val="22"/>
          <w:lang w:eastAsia="pl-PL"/>
        </w:rPr>
        <w:t xml:space="preserve">24 miesięcy </w:t>
      </w:r>
      <w:bookmarkEnd w:id="2"/>
      <w:r w:rsidR="003E061B" w:rsidRPr="003A513B">
        <w:rPr>
          <w:b/>
          <w:bCs/>
          <w:sz w:val="22"/>
          <w:szCs w:val="22"/>
          <w:lang w:eastAsia="pl-PL"/>
        </w:rPr>
        <w:t xml:space="preserve">od daty podpisania umowy, </w:t>
      </w:r>
      <w:r w:rsidRPr="003A513B">
        <w:rPr>
          <w:b/>
          <w:bCs/>
          <w:sz w:val="22"/>
          <w:szCs w:val="22"/>
          <w:lang w:eastAsia="pl-PL"/>
        </w:rPr>
        <w:t>w tym:</w:t>
      </w:r>
    </w:p>
    <w:p w:rsidR="00333399" w:rsidRPr="003A513B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 w:rsidRPr="003A513B">
        <w:rPr>
          <w:b/>
          <w:sz w:val="22"/>
          <w:szCs w:val="22"/>
          <w:lang w:eastAsia="pl-PL"/>
        </w:rPr>
        <w:t xml:space="preserve">Termin realizacji </w:t>
      </w:r>
      <w:r w:rsidR="00137619" w:rsidRPr="003A513B">
        <w:rPr>
          <w:b/>
          <w:sz w:val="22"/>
          <w:szCs w:val="22"/>
          <w:lang w:eastAsia="pl-PL"/>
        </w:rPr>
        <w:t>Zadania I</w:t>
      </w:r>
      <w:r w:rsidRPr="003A513B">
        <w:rPr>
          <w:b/>
          <w:sz w:val="22"/>
          <w:szCs w:val="22"/>
          <w:lang w:eastAsia="pl-PL"/>
        </w:rPr>
        <w:t xml:space="preserve"> - do </w:t>
      </w:r>
      <w:r w:rsidRPr="003A513B">
        <w:rPr>
          <w:b/>
          <w:bCs/>
          <w:sz w:val="22"/>
          <w:szCs w:val="22"/>
          <w:lang w:eastAsia="pl-PL"/>
        </w:rPr>
        <w:t xml:space="preserve">5 miesięcy </w:t>
      </w:r>
      <w:r w:rsidRPr="003A513B">
        <w:rPr>
          <w:b/>
          <w:sz w:val="22"/>
          <w:szCs w:val="22"/>
          <w:lang w:eastAsia="pl-PL"/>
        </w:rPr>
        <w:t>od daty podpisania umowy</w:t>
      </w:r>
    </w:p>
    <w:p w:rsidR="00333399" w:rsidRPr="003A513B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  <w:r w:rsidRPr="003A513B">
        <w:rPr>
          <w:b/>
          <w:sz w:val="22"/>
          <w:szCs w:val="22"/>
          <w:lang w:eastAsia="pl-PL"/>
        </w:rPr>
        <w:t xml:space="preserve">Termin realizacji </w:t>
      </w:r>
      <w:r w:rsidR="00137619" w:rsidRPr="003A513B">
        <w:rPr>
          <w:b/>
          <w:sz w:val="22"/>
          <w:szCs w:val="22"/>
          <w:lang w:eastAsia="pl-PL"/>
        </w:rPr>
        <w:t>Zadania II</w:t>
      </w:r>
      <w:r w:rsidRPr="003A513B">
        <w:rPr>
          <w:b/>
          <w:sz w:val="22"/>
          <w:szCs w:val="22"/>
          <w:lang w:eastAsia="pl-PL"/>
        </w:rPr>
        <w:t xml:space="preserve"> - sukcesywnie </w:t>
      </w:r>
      <w:r w:rsidRPr="003A513B">
        <w:rPr>
          <w:b/>
          <w:bCs/>
          <w:sz w:val="22"/>
          <w:szCs w:val="22"/>
          <w:lang w:eastAsia="pl-PL"/>
        </w:rPr>
        <w:t>do 24 miesięcy</w:t>
      </w:r>
      <w:r w:rsidR="003E061B" w:rsidRPr="003A513B">
        <w:rPr>
          <w:b/>
          <w:bCs/>
          <w:sz w:val="22"/>
          <w:szCs w:val="22"/>
          <w:lang w:eastAsia="pl-PL"/>
        </w:rPr>
        <w:t xml:space="preserve"> od daty podpisania umowy</w:t>
      </w:r>
    </w:p>
    <w:p w:rsidR="00333399" w:rsidRPr="003A513B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lang w:eastAsia="pl-PL"/>
        </w:rPr>
      </w:pP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sz w:val="16"/>
          <w:szCs w:val="18"/>
          <w:lang w:eastAsia="pl-PL"/>
        </w:rPr>
      </w:pPr>
      <w:r w:rsidRPr="003A513B">
        <w:rPr>
          <w:b/>
          <w:sz w:val="22"/>
          <w:szCs w:val="22"/>
          <w:lang w:eastAsia="pl-PL"/>
        </w:rPr>
        <w:t xml:space="preserve">Termin płatności: </w:t>
      </w:r>
      <w:r w:rsidRPr="003A513B">
        <w:rPr>
          <w:sz w:val="22"/>
          <w:lang w:eastAsia="pl-PL"/>
        </w:rPr>
        <w:t>przelewem w terminie do</w:t>
      </w:r>
      <w:r w:rsidRPr="003A513B">
        <w:rPr>
          <w:sz w:val="22"/>
          <w:szCs w:val="22"/>
          <w:lang w:eastAsia="pl-PL"/>
        </w:rPr>
        <w:t xml:space="preserve"> 21</w:t>
      </w:r>
      <w:r>
        <w:rPr>
          <w:sz w:val="22"/>
          <w:szCs w:val="22"/>
          <w:lang w:eastAsia="pl-PL"/>
        </w:rPr>
        <w:t xml:space="preserve"> dni od daty otrzymania faktury przez Zamawiającego na rachunek Wykonawcy umieszczony na dzień zlecenia przelewu w wykazie podmiotów, o których mowa w art. 96b ust. 1) Ustawy o podatku od towarów i usług</w:t>
      </w:r>
    </w:p>
    <w:p w:rsidR="00333399" w:rsidRDefault="00333399" w:rsidP="00333399">
      <w:pPr>
        <w:tabs>
          <w:tab w:val="left" w:pos="426"/>
        </w:tabs>
        <w:suppressAutoHyphens w:val="0"/>
        <w:jc w:val="both"/>
        <w:rPr>
          <w:b/>
          <w:sz w:val="22"/>
          <w:szCs w:val="22"/>
          <w:u w:val="single"/>
          <w:lang w:eastAsia="pl-PL"/>
        </w:rPr>
      </w:pPr>
      <w:r>
        <w:rPr>
          <w:lang w:eastAsia="pl-PL"/>
        </w:rPr>
        <w:tab/>
      </w:r>
    </w:p>
    <w:p w:rsidR="00333399" w:rsidRDefault="00333399" w:rsidP="00333399">
      <w:pPr>
        <w:suppressAutoHyphens w:val="0"/>
        <w:rPr>
          <w:b/>
          <w:sz w:val="22"/>
          <w:szCs w:val="22"/>
          <w:u w:val="single"/>
          <w:lang w:eastAsia="pl-PL"/>
        </w:rPr>
      </w:pPr>
      <w:r>
        <w:rPr>
          <w:b/>
          <w:sz w:val="22"/>
          <w:szCs w:val="22"/>
          <w:u w:val="single"/>
          <w:lang w:eastAsia="pl-PL"/>
        </w:rPr>
        <w:t>Jednocześnie oświadczamy, że:</w:t>
      </w:r>
    </w:p>
    <w:p w:rsidR="00333399" w:rsidRDefault="00333399" w:rsidP="00333399">
      <w:pPr>
        <w:numPr>
          <w:ilvl w:val="0"/>
          <w:numId w:val="1"/>
        </w:numPr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333399" w:rsidRDefault="00333399" w:rsidP="003333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333399" w:rsidRDefault="00333399" w:rsidP="00333399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333399" w:rsidRDefault="00333399" w:rsidP="00333399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</w:t>
      </w:r>
      <w:r>
        <w:rPr>
          <w:sz w:val="22"/>
          <w:szCs w:val="22"/>
          <w:lang w:eastAsia="pl-PL"/>
        </w:rPr>
        <w:t>SWZ,  a oferowana cena obejmuje cały zakres prac objętych przedmiotem zamówienia, które wykonamy zgodnie z zasadami obecnie obowiązującej wiedzy technicznej</w:t>
      </w:r>
      <w:r>
        <w:rPr>
          <w:sz w:val="22"/>
          <w:szCs w:val="22"/>
        </w:rPr>
        <w:t>.</w:t>
      </w:r>
    </w:p>
    <w:p w:rsidR="00333399" w:rsidRDefault="00333399" w:rsidP="00333399">
      <w:pPr>
        <w:numPr>
          <w:ilvl w:val="0"/>
          <w:numId w:val="1"/>
        </w:numPr>
        <w:tabs>
          <w:tab w:val="left" w:pos="2520"/>
          <w:tab w:val="left" w:pos="2586"/>
        </w:tabs>
        <w:suppressAutoHyphens w:val="0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Wykaz osób, przeznaczonych do realizacji zamówienia w ramach kryteriów oceny ofert:</w:t>
      </w:r>
    </w:p>
    <w:p w:rsidR="00333399" w:rsidRDefault="00333399" w:rsidP="00333399">
      <w:pPr>
        <w:suppressAutoHyphens w:val="0"/>
        <w:jc w:val="both"/>
        <w:rPr>
          <w:rFonts w:eastAsia="Calibri"/>
          <w:b/>
          <w:sz w:val="20"/>
          <w:szCs w:val="20"/>
          <w:u w:val="single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 xml:space="preserve">Wykaz doświadczenia projektanta architekta, </w:t>
      </w:r>
      <w:r>
        <w:rPr>
          <w:rFonts w:eastAsia="Calibri"/>
          <w:b/>
          <w:sz w:val="20"/>
          <w:szCs w:val="20"/>
          <w:u w:val="single"/>
          <w:lang w:eastAsia="en-US"/>
        </w:rPr>
        <w:t>skierowanego przez Wykonawcę do realizacji zamówienia</w:t>
      </w:r>
      <w:r>
        <w:rPr>
          <w:rFonts w:eastAsia="Calibri"/>
          <w:b/>
          <w:sz w:val="20"/>
          <w:szCs w:val="20"/>
          <w:lang w:eastAsia="en-US"/>
        </w:rPr>
        <w:t xml:space="preserve"> – pełniącego funkcję </w:t>
      </w:r>
      <w:r w:rsidRPr="00333399">
        <w:rPr>
          <w:rFonts w:eastAsia="Calibri"/>
          <w:b/>
          <w:color w:val="FF0000"/>
          <w:sz w:val="20"/>
          <w:szCs w:val="20"/>
          <w:lang w:eastAsia="en-US"/>
        </w:rPr>
        <w:t>kierownika zespołu projektowego</w:t>
      </w:r>
      <w:r>
        <w:rPr>
          <w:rFonts w:eastAsia="Calibri"/>
          <w:b/>
          <w:sz w:val="20"/>
          <w:szCs w:val="20"/>
          <w:lang w:eastAsia="en-US"/>
        </w:rPr>
        <w:t>:</w:t>
      </w:r>
      <w:r>
        <w:rPr>
          <w:rFonts w:eastAsia="Calibri"/>
          <w:sz w:val="20"/>
          <w:szCs w:val="20"/>
          <w:lang w:eastAsia="en-US"/>
        </w:rPr>
        <w:t xml:space="preserve"> Doświadczenie zawodowe projektanta architekta,</w:t>
      </w:r>
    </w:p>
    <w:p w:rsidR="00333399" w:rsidRDefault="00333399" w:rsidP="00333399">
      <w:pPr>
        <w:suppressAutoHyphens w:val="0"/>
        <w:jc w:val="both"/>
        <w:rPr>
          <w:rFonts w:eastAsia="Calibri"/>
          <w:sz w:val="20"/>
          <w:szCs w:val="20"/>
          <w:u w:val="single"/>
          <w:lang w:eastAsia="en-US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1559"/>
        <w:gridCol w:w="1276"/>
        <w:gridCol w:w="1417"/>
      </w:tblGrid>
      <w:tr w:rsidR="00333399" w:rsidTr="00333399">
        <w:trPr>
          <w:trHeight w:val="10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399" w:rsidRDefault="00333399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Imię i nazwisko osoby </w:t>
            </w:r>
          </w:p>
          <w:p w:rsidR="00333399" w:rsidRDefault="00333399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(projektanta architekta)</w:t>
            </w:r>
          </w:p>
          <w:p w:rsidR="00333399" w:rsidRDefault="00333399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która będzie pełnić funkcję kierownika zespołu projektowego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399" w:rsidRPr="00EE46B3" w:rsidRDefault="00333399">
            <w:pPr>
              <w:suppressAutoHyphens w:val="0"/>
              <w:ind w:right="304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EE46B3"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</w:tr>
      <w:tr w:rsidR="00333399" w:rsidTr="00333399">
        <w:trPr>
          <w:trHeight w:val="72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:rsidR="00333399" w:rsidRDefault="00333399">
            <w:pPr>
              <w:suppressAutoHyphens w:val="0"/>
              <w:spacing w:line="480" w:lineRule="auto"/>
              <w:rPr>
                <w:bCs/>
                <w:sz w:val="20"/>
                <w:szCs w:val="20"/>
                <w:lang w:eastAsia="pl-PL"/>
              </w:rPr>
            </w:pPr>
            <w:r>
              <w:rPr>
                <w:bCs/>
                <w:sz w:val="20"/>
                <w:szCs w:val="20"/>
                <w:lang w:eastAsia="pl-PL"/>
              </w:rPr>
              <w:t>…………………</w:t>
            </w:r>
          </w:p>
          <w:p w:rsidR="00333399" w:rsidRDefault="00333399">
            <w:pPr>
              <w:suppressAutoHyphens w:val="0"/>
              <w:spacing w:line="480" w:lineRule="auto"/>
              <w:rPr>
                <w:bCs/>
                <w:sz w:val="20"/>
                <w:szCs w:val="20"/>
                <w:lang w:eastAsia="pl-PL"/>
              </w:rPr>
            </w:pPr>
            <w:r>
              <w:rPr>
                <w:bCs/>
                <w:sz w:val="20"/>
                <w:szCs w:val="20"/>
                <w:lang w:eastAsia="pl-PL"/>
              </w:rPr>
              <w:t>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399" w:rsidRPr="00EE46B3" w:rsidRDefault="00333399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bCs/>
                <w:sz w:val="14"/>
                <w:szCs w:val="14"/>
                <w:lang w:eastAsia="pl-PL"/>
              </w:rPr>
              <w:t xml:space="preserve">Tytuł projektu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Pr="00EE46B3" w:rsidRDefault="00333399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399" w:rsidRPr="00EE46B3" w:rsidRDefault="00333399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bCs/>
                <w:sz w:val="14"/>
                <w:szCs w:val="14"/>
                <w:lang w:eastAsia="pl-PL"/>
              </w:rPr>
              <w:t>Wartość</w:t>
            </w:r>
          </w:p>
          <w:p w:rsidR="00333399" w:rsidRPr="00EE46B3" w:rsidRDefault="00333399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bCs/>
                <w:sz w:val="14"/>
                <w:szCs w:val="14"/>
                <w:lang w:eastAsia="pl-PL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399" w:rsidRPr="00EE46B3" w:rsidRDefault="00333399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399" w:rsidRPr="00EE46B3" w:rsidRDefault="00333399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EE46B3">
              <w:rPr>
                <w:rFonts w:eastAsia="Calibri"/>
                <w:bCs/>
                <w:sz w:val="14"/>
                <w:szCs w:val="14"/>
                <w:lang w:eastAsia="pl-PL"/>
              </w:rPr>
              <w:t>Zamawiający</w:t>
            </w:r>
          </w:p>
        </w:tc>
      </w:tr>
      <w:tr w:rsidR="00333399" w:rsidTr="00333399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399" w:rsidRDefault="00333399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D1" w:rsidRDefault="00333399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Projekt</w:t>
            </w:r>
            <w:r w:rsidR="0061555C"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 xml:space="preserve"> 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>budynku</w:t>
            </w:r>
            <w:r w:rsidR="008765D1">
              <w:rPr>
                <w:rFonts w:eastAsia="Calibri"/>
                <w:bCs/>
                <w:sz w:val="14"/>
                <w:szCs w:val="14"/>
                <w:lang w:eastAsia="pl-PL"/>
              </w:rPr>
              <w:t>: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 </w:t>
            </w:r>
          </w:p>
          <w:p w:rsidR="008765D1" w:rsidRDefault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</w:t>
            </w:r>
            <w:r w:rsidR="00333399">
              <w:rPr>
                <w:rFonts w:eastAsia="Calibri"/>
                <w:bCs/>
                <w:sz w:val="14"/>
                <w:szCs w:val="14"/>
                <w:lang w:eastAsia="pl-PL"/>
              </w:rPr>
              <w:t>użyteczności publicznej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,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333399" w:rsidRPr="00333399" w:rsidRDefault="008765D1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- średniowysokiego</w:t>
            </w:r>
            <w:r w:rsidR="00333399">
              <w:rPr>
                <w:rFonts w:eastAsia="Calibri"/>
                <w:bCs/>
                <w:sz w:val="14"/>
                <w:szCs w:val="14"/>
                <w:lang w:eastAsia="pl-PL"/>
              </w:rPr>
              <w:t xml:space="preserve"> </w:t>
            </w:r>
          </w:p>
          <w:p w:rsidR="00333399" w:rsidRPr="00333399" w:rsidRDefault="00333399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Projekt przebudowy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użyteczności publicznej,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Pr="00333399" w:rsidRDefault="008765D1" w:rsidP="008765D1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średniowysokiego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333399" w:rsidRPr="00333399" w:rsidRDefault="00333399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- projektant*</w:t>
            </w:r>
          </w:p>
          <w:p w:rsidR="00333399" w:rsidRDefault="00333399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- sprawdzający *</w:t>
            </w:r>
          </w:p>
          <w:p w:rsidR="00333399" w:rsidRDefault="00333399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 xml:space="preserve">*- niepotrzebne skreślić </w:t>
            </w: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333399" w:rsidTr="00333399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399" w:rsidRDefault="00333399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D1" w:rsidRDefault="00333399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Projekt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 użyteczności </w:t>
            </w:r>
            <w:r w:rsidR="008765D1"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Projekt budowy</w:t>
            </w:r>
            <w:r w:rsidR="008765D1"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 w:rsidR="008765D1"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użyteczności publicznej,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Pr="00333399" w:rsidRDefault="008765D1" w:rsidP="008765D1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średniowysokiego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Projekt przebudowy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użyteczności publicznej,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Pr="00333399" w:rsidRDefault="008765D1" w:rsidP="008765D1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średniowysokiego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:rsidR="008765D1" w:rsidRDefault="008765D1" w:rsidP="008765D1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333399" w:rsidRDefault="008765D1" w:rsidP="008765D1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333399" w:rsidTr="00333399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399" w:rsidRDefault="00333399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Projekt 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użyteczności publicznej,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Pr="00333399" w:rsidRDefault="008765D1" w:rsidP="008765D1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średniowysokiego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Projekt przebudowy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użyteczności publicznej,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Pr="00333399" w:rsidRDefault="008765D1" w:rsidP="008765D1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średniowysokiego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:rsidR="008765D1" w:rsidRDefault="008765D1" w:rsidP="008765D1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333399" w:rsidRDefault="008765D1" w:rsidP="008765D1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  <w:tr w:rsidR="00333399" w:rsidTr="00333399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399" w:rsidRDefault="00333399">
            <w:pPr>
              <w:suppressAutoHyphens w:val="0"/>
              <w:rPr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D1" w:rsidRDefault="00333399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>Projekt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 użyteczności </w:t>
            </w:r>
            <w:r w:rsidR="008765D1"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Projekt budowy</w:t>
            </w:r>
            <w:r w:rsidR="008765D1"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 w:rsidR="008765D1"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użyteczności publicznej,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Pr="00333399" w:rsidRDefault="008765D1" w:rsidP="008765D1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średniowysokiego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8765D1">
              <w:rPr>
                <w:rFonts w:eastAsia="Calibri"/>
                <w:b/>
                <w:bCs/>
                <w:sz w:val="14"/>
                <w:szCs w:val="14"/>
                <w:lang w:eastAsia="pl-PL"/>
              </w:rPr>
              <w:t>Projekt przebudowy</w:t>
            </w:r>
            <w:r>
              <w:rPr>
                <w:rFonts w:eastAsia="Calibri"/>
                <w:bCs/>
                <w:sz w:val="16"/>
                <w:szCs w:val="18"/>
                <w:lang w:eastAsia="pl-PL"/>
              </w:rPr>
              <w:t xml:space="preserve"> </w:t>
            </w: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budynku: 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użyteczności publicznej,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Default="008765D1" w:rsidP="008765D1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</w:p>
          <w:p w:rsidR="008765D1" w:rsidRPr="00333399" w:rsidRDefault="008765D1" w:rsidP="008765D1">
            <w:pPr>
              <w:suppressAutoHyphens w:val="0"/>
              <w:rPr>
                <w:rFonts w:eastAsia="Calibri"/>
                <w:bCs/>
                <w:color w:val="FF0000"/>
                <w:sz w:val="14"/>
                <w:szCs w:val="14"/>
                <w:lang w:eastAsia="pl-PL"/>
              </w:rPr>
            </w:pPr>
            <w:r>
              <w:rPr>
                <w:rFonts w:eastAsia="Calibri"/>
                <w:bCs/>
                <w:sz w:val="14"/>
                <w:szCs w:val="14"/>
                <w:lang w:eastAsia="pl-PL"/>
              </w:rPr>
              <w:t xml:space="preserve">- średniowysokiego 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  <w:r w:rsidRPr="00333399">
              <w:rPr>
                <w:bCs/>
                <w:color w:val="FF0000"/>
                <w:sz w:val="16"/>
                <w:szCs w:val="18"/>
                <w:lang w:eastAsia="pl-PL"/>
              </w:rPr>
              <w:t>TAK*/NIE*</w:t>
            </w:r>
          </w:p>
          <w:p w:rsidR="008765D1" w:rsidRPr="00333399" w:rsidRDefault="008765D1" w:rsidP="008765D1">
            <w:pPr>
              <w:suppressAutoHyphens w:val="0"/>
              <w:rPr>
                <w:bCs/>
                <w:color w:val="FF0000"/>
                <w:sz w:val="16"/>
                <w:szCs w:val="18"/>
                <w:lang w:eastAsia="pl-PL"/>
              </w:rPr>
            </w:pPr>
          </w:p>
          <w:p w:rsidR="008765D1" w:rsidRDefault="008765D1" w:rsidP="008765D1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  <w:r>
              <w:rPr>
                <w:bCs/>
                <w:sz w:val="16"/>
                <w:szCs w:val="18"/>
                <w:lang w:eastAsia="pl-PL"/>
              </w:rPr>
              <w:t>*</w:t>
            </w:r>
            <w:r>
              <w:rPr>
                <w:bCs/>
                <w:sz w:val="14"/>
                <w:szCs w:val="18"/>
                <w:lang w:eastAsia="pl-PL"/>
              </w:rPr>
              <w:t xml:space="preserve">niepotrzebne skreślić </w:t>
            </w:r>
          </w:p>
          <w:p w:rsidR="00333399" w:rsidRDefault="008765D1" w:rsidP="008765D1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  <w:r>
              <w:rPr>
                <w:rFonts w:eastAsia="Calibri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20"/>
                <w:szCs w:val="20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projektant*</w:t>
            </w: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>- sprawdzający *</w:t>
            </w: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</w:p>
          <w:p w:rsidR="00333399" w:rsidRDefault="00333399">
            <w:pPr>
              <w:suppressAutoHyphens w:val="0"/>
              <w:rPr>
                <w:bCs/>
                <w:color w:val="000000"/>
                <w:sz w:val="16"/>
                <w:szCs w:val="18"/>
                <w:lang w:eastAsia="pl-PL"/>
              </w:rPr>
            </w:pPr>
            <w:r>
              <w:rPr>
                <w:bCs/>
                <w:color w:val="000000"/>
                <w:sz w:val="16"/>
                <w:szCs w:val="18"/>
                <w:lang w:eastAsia="pl-PL"/>
              </w:rPr>
              <w:t xml:space="preserve">*- niepotrzebne skreślić </w:t>
            </w:r>
          </w:p>
          <w:p w:rsidR="00333399" w:rsidRDefault="00333399">
            <w:pPr>
              <w:suppressAutoHyphens w:val="0"/>
              <w:rPr>
                <w:rFonts w:eastAsia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99" w:rsidRDefault="00333399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</w:tbl>
    <w:p w:rsidR="00333399" w:rsidRDefault="00333399" w:rsidP="00333399">
      <w:pPr>
        <w:tabs>
          <w:tab w:val="left" w:pos="2520"/>
          <w:tab w:val="left" w:pos="2586"/>
        </w:tabs>
        <w:suppressAutoHyphens w:val="0"/>
        <w:rPr>
          <w:color w:val="000000"/>
          <w:sz w:val="22"/>
          <w:szCs w:val="22"/>
          <w:lang w:eastAsia="pl-PL"/>
        </w:rPr>
      </w:pPr>
    </w:p>
    <w:p w:rsidR="00333399" w:rsidRDefault="00333399" w:rsidP="00333399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333399" w:rsidRDefault="00333399" w:rsidP="0033339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3399" w:rsidRDefault="00333399" w:rsidP="0033339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33399" w:rsidRDefault="00333399" w:rsidP="00333399">
      <w:pPr>
        <w:pStyle w:val="NormalnyWeb"/>
        <w:ind w:left="142" w:hanging="142"/>
        <w:jc w:val="both"/>
      </w:pPr>
    </w:p>
    <w:p w:rsidR="00333399" w:rsidRDefault="00333399" w:rsidP="00333399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</w:t>
      </w:r>
      <w:bookmarkStart w:id="3" w:name="_Hlk74811138"/>
      <w:r>
        <w:rPr>
          <w:b/>
          <w:sz w:val="22"/>
          <w:szCs w:val="22"/>
        </w:rPr>
        <w:t xml:space="preserve">4 lit. a) i lit. b) pkt 1) </w:t>
      </w:r>
      <w:bookmarkEnd w:id="3"/>
      <w:r>
        <w:rPr>
          <w:b/>
          <w:sz w:val="22"/>
          <w:szCs w:val="22"/>
        </w:rPr>
        <w:t>SWZ spełniamy osobiście.</w:t>
      </w:r>
    </w:p>
    <w:p w:rsidR="00333399" w:rsidRDefault="00333399" w:rsidP="00333399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 4 lit. b) od pkt 2)  do pkt </w:t>
      </w:r>
      <w:r w:rsidR="008765D1">
        <w:rPr>
          <w:b/>
          <w:sz w:val="22"/>
          <w:szCs w:val="22"/>
        </w:rPr>
        <w:t>6</w:t>
      </w:r>
      <w:r w:rsidRPr="003A513B">
        <w:rPr>
          <w:b/>
          <w:sz w:val="22"/>
          <w:szCs w:val="22"/>
        </w:rPr>
        <w:t>) i lit. c)  SWZ spełniamy osobiście/ powołujemy się na zasoby podmiotu trzeciego w</w:t>
      </w:r>
      <w:r>
        <w:rPr>
          <w:b/>
          <w:sz w:val="22"/>
          <w:szCs w:val="22"/>
        </w:rPr>
        <w:t xml:space="preserve">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…………………………………………………………………….</w:t>
      </w:r>
    </w:p>
    <w:p w:rsidR="00333399" w:rsidRDefault="00333399" w:rsidP="00333399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33399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333399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33399" w:rsidRDefault="0033339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333399" w:rsidRDefault="00333399" w:rsidP="00333399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33399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3399" w:rsidRDefault="0033339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333399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33399" w:rsidRDefault="0033339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33399" w:rsidTr="0033339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33399" w:rsidRDefault="0033339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3399" w:rsidRDefault="0033339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333399" w:rsidRDefault="00333399" w:rsidP="00333399">
      <w:pPr>
        <w:numPr>
          <w:ilvl w:val="0"/>
          <w:numId w:val="5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333399" w:rsidRDefault="00333399" w:rsidP="00333399">
      <w:pPr>
        <w:pStyle w:val="Nagwek1"/>
        <w:numPr>
          <w:ilvl w:val="0"/>
          <w:numId w:val="6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33399" w:rsidRDefault="00333399" w:rsidP="0033339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333399" w:rsidRDefault="00333399" w:rsidP="0033339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33399" w:rsidRDefault="00333399" w:rsidP="0033339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33399" w:rsidRDefault="00333399" w:rsidP="00333399">
      <w:pPr>
        <w:numPr>
          <w:ilvl w:val="0"/>
          <w:numId w:val="5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33399" w:rsidRDefault="00333399" w:rsidP="00333399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:rsidR="00333399" w:rsidRDefault="00333399" w:rsidP="00333399">
      <w:pPr>
        <w:numPr>
          <w:ilvl w:val="0"/>
          <w:numId w:val="5"/>
        </w:numPr>
        <w:jc w:val="both"/>
      </w:pPr>
      <w:r>
        <w:rPr>
          <w:sz w:val="22"/>
          <w:szCs w:val="22"/>
        </w:rPr>
        <w:t>załącznikami do niniejszej oferty są:</w:t>
      </w:r>
    </w:p>
    <w:p w:rsidR="00333399" w:rsidRDefault="00333399" w:rsidP="003333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33399" w:rsidRDefault="00333399" w:rsidP="003333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33399" w:rsidRDefault="00333399" w:rsidP="0033339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333399" w:rsidRDefault="00333399" w:rsidP="0033339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333399" w:rsidRDefault="00333399" w:rsidP="0033339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333399" w:rsidRDefault="00333399" w:rsidP="00333399"/>
    <w:p w:rsidR="00FE545C" w:rsidRPr="00333399" w:rsidRDefault="00FE545C" w:rsidP="00333399"/>
    <w:sectPr w:rsidR="00FE545C" w:rsidRPr="003333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3D2" w:rsidRDefault="00E633D2">
      <w:r>
        <w:separator/>
      </w:r>
    </w:p>
  </w:endnote>
  <w:endnote w:type="continuationSeparator" w:id="0">
    <w:p w:rsidR="00E633D2" w:rsidRDefault="00E63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99B" w:rsidRDefault="00E249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99B" w:rsidRDefault="00E24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3D2" w:rsidRDefault="00E633D2">
      <w:r>
        <w:separator/>
      </w:r>
    </w:p>
  </w:footnote>
  <w:footnote w:type="continuationSeparator" w:id="0">
    <w:p w:rsidR="00E633D2" w:rsidRDefault="00E633D2">
      <w:r>
        <w:continuationSeparator/>
      </w:r>
    </w:p>
  </w:footnote>
  <w:footnote w:id="1">
    <w:p w:rsidR="00333399" w:rsidRDefault="00333399" w:rsidP="0033339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333399" w:rsidRDefault="00333399" w:rsidP="0033339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99B" w:rsidRDefault="00E24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99B" w:rsidRDefault="00E24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3D2"/>
    <w:rsid w:val="00012286"/>
    <w:rsid w:val="00071CCC"/>
    <w:rsid w:val="000B731D"/>
    <w:rsid w:val="000D6134"/>
    <w:rsid w:val="000E09C7"/>
    <w:rsid w:val="000F6589"/>
    <w:rsid w:val="00106636"/>
    <w:rsid w:val="00116EC6"/>
    <w:rsid w:val="00137619"/>
    <w:rsid w:val="001801DD"/>
    <w:rsid w:val="001D4612"/>
    <w:rsid w:val="00207E98"/>
    <w:rsid w:val="002723B0"/>
    <w:rsid w:val="00315A4A"/>
    <w:rsid w:val="00333399"/>
    <w:rsid w:val="003A513B"/>
    <w:rsid w:val="003E061B"/>
    <w:rsid w:val="0047354A"/>
    <w:rsid w:val="004B7300"/>
    <w:rsid w:val="004C6753"/>
    <w:rsid w:val="00595C87"/>
    <w:rsid w:val="005D2C65"/>
    <w:rsid w:val="005E6D94"/>
    <w:rsid w:val="0061555C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65D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499B"/>
    <w:rsid w:val="00E44371"/>
    <w:rsid w:val="00E633D2"/>
    <w:rsid w:val="00E949B0"/>
    <w:rsid w:val="00EE46B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1153D0"/>
  <w15:chartTrackingRefBased/>
  <w15:docId w15:val="{48D5788A-BEE2-4E74-9BB4-7F8746BC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339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3339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DDE63-5778-43F5-BC7B-0C9F86731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808</Words>
  <Characters>6131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8</cp:revision>
  <cp:lastPrinted>1899-12-31T23:00:00Z</cp:lastPrinted>
  <dcterms:created xsi:type="dcterms:W3CDTF">2021-10-11T08:24:00Z</dcterms:created>
  <dcterms:modified xsi:type="dcterms:W3CDTF">2021-10-27T07:26:00Z</dcterms:modified>
</cp:coreProperties>
</file>