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E32CF" w14:textId="61784361" w:rsidR="00CB6204" w:rsidRPr="00805C48" w:rsidRDefault="00CB6204" w:rsidP="00CB6204">
      <w:pPr>
        <w:pStyle w:val="Nagwek4"/>
        <w:rPr>
          <w:b/>
          <w:i w:val="0"/>
          <w:sz w:val="22"/>
          <w:szCs w:val="22"/>
        </w:rPr>
      </w:pPr>
      <w:bookmarkStart w:id="0" w:name="_GoBack"/>
      <w:r w:rsidRPr="00805C48">
        <w:rPr>
          <w:b/>
          <w:i w:val="0"/>
          <w:sz w:val="22"/>
          <w:szCs w:val="22"/>
        </w:rPr>
        <w:t xml:space="preserve">Załącznik nr </w:t>
      </w:r>
      <w:r w:rsidR="004A52BD" w:rsidRPr="00805C48">
        <w:rPr>
          <w:b/>
          <w:i w:val="0"/>
          <w:sz w:val="22"/>
          <w:szCs w:val="22"/>
        </w:rPr>
        <w:t>6</w:t>
      </w:r>
      <w:r w:rsidR="00360BC3" w:rsidRPr="00805C48">
        <w:rPr>
          <w:b/>
          <w:i w:val="0"/>
          <w:sz w:val="22"/>
          <w:szCs w:val="22"/>
        </w:rPr>
        <w:t xml:space="preserve"> do SWZ</w:t>
      </w:r>
    </w:p>
    <w:bookmarkEnd w:id="0"/>
    <w:p w14:paraId="1A800FE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F00A7B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E151F" w:rsidRPr="004E151F">
        <w:rPr>
          <w:b/>
          <w:sz w:val="22"/>
          <w:szCs w:val="22"/>
        </w:rPr>
        <w:t>ZP/49/2021</w:t>
      </w:r>
    </w:p>
    <w:p w14:paraId="3CCEF58A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AAE7557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1D86C03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6B48E0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77B95B56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CF1E64F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071D261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044BEFF8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041B0DE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E151F" w:rsidRPr="00110593" w14:paraId="45455033" w14:textId="77777777" w:rsidTr="007B6FF1">
        <w:tc>
          <w:tcPr>
            <w:tcW w:w="9104" w:type="dxa"/>
            <w:shd w:val="clear" w:color="auto" w:fill="D9D9D9"/>
          </w:tcPr>
          <w:p w14:paraId="232B2232" w14:textId="77777777" w:rsidR="004E151F" w:rsidRPr="00110593" w:rsidRDefault="004E151F" w:rsidP="007B6FF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48CBA138" w14:textId="77777777" w:rsidR="004E151F" w:rsidRPr="00110593" w:rsidRDefault="004E151F" w:rsidP="007B6FF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E151F">
              <w:t>(</w:t>
            </w:r>
            <w:proofErr w:type="spellStart"/>
            <w:r w:rsidRPr="004E151F">
              <w:t>t.j</w:t>
            </w:r>
            <w:proofErr w:type="spellEnd"/>
            <w:r w:rsidRPr="004E151F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46F4BF01" w14:textId="77777777" w:rsidR="004E151F" w:rsidRPr="0043102D" w:rsidRDefault="004E151F" w:rsidP="007B6FF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6506527" w14:textId="77777777" w:rsidR="004E151F" w:rsidRPr="00110593" w:rsidRDefault="004E151F" w:rsidP="007B6FF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F2295D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CDBF0E3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CB517BE" w14:textId="77777777" w:rsidR="006E0FAA" w:rsidRPr="005E622E" w:rsidRDefault="004E151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E151F">
        <w:rPr>
          <w:b/>
          <w:sz w:val="22"/>
          <w:szCs w:val="22"/>
        </w:rPr>
        <w:t>Zakup i dostawa wyrobów medycznych II</w:t>
      </w:r>
    </w:p>
    <w:p w14:paraId="2A5CC7B7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4667C57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2ABCECAC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CD05EDF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0D4696D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4F13047B" w14:textId="77777777" w:rsidTr="00C37CD2">
        <w:trPr>
          <w:trHeight w:val="321"/>
        </w:trPr>
        <w:tc>
          <w:tcPr>
            <w:tcW w:w="516" w:type="dxa"/>
          </w:tcPr>
          <w:p w14:paraId="7FDD615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AEB881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8D1AE2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21C368C" w14:textId="77777777" w:rsidTr="009A4CD3">
        <w:tc>
          <w:tcPr>
            <w:tcW w:w="516" w:type="dxa"/>
          </w:tcPr>
          <w:p w14:paraId="279FB54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4F95E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DBA60B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2D4778DC" w14:textId="77777777" w:rsidTr="009A4CD3">
        <w:tc>
          <w:tcPr>
            <w:tcW w:w="516" w:type="dxa"/>
          </w:tcPr>
          <w:p w14:paraId="1F6587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5048B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A5A825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9F4524F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D0677FE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C36163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1FE94F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EA4C96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12CF44D2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48FDC05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F87A5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665BA" w14:textId="77777777" w:rsidR="001B2D0F" w:rsidRDefault="001B2D0F">
      <w:r>
        <w:separator/>
      </w:r>
    </w:p>
  </w:endnote>
  <w:endnote w:type="continuationSeparator" w:id="0">
    <w:p w14:paraId="2C56946B" w14:textId="77777777" w:rsidR="001B2D0F" w:rsidRDefault="001B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25C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CE3FA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636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46BAA9C" w14:textId="77777777" w:rsidR="009A4CD3" w:rsidRDefault="00805C48" w:rsidP="00336EEB">
    <w:pPr>
      <w:pStyle w:val="Stopka"/>
      <w:tabs>
        <w:tab w:val="clear" w:pos="4536"/>
      </w:tabs>
      <w:jc w:val="center"/>
    </w:pPr>
    <w:r>
      <w:rPr>
        <w:noProof/>
      </w:rPr>
      <w:pict w14:anchorId="0C1AEB01">
        <v:line id="_x0000_s2049" style="position:absolute;left:0;text-align:left;z-index:251657728" from="-3.85pt,8.7pt" to="455.15pt,8.7pt"/>
      </w:pict>
    </w:r>
  </w:p>
  <w:p w14:paraId="717D047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7057C2" w14:textId="77777777" w:rsidR="004E151F" w:rsidRDefault="004E15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52FCCD" w14:textId="77777777" w:rsidR="001B2D0F" w:rsidRDefault="001B2D0F">
      <w:r>
        <w:separator/>
      </w:r>
    </w:p>
  </w:footnote>
  <w:footnote w:type="continuationSeparator" w:id="0">
    <w:p w14:paraId="4D65BBEB" w14:textId="77777777" w:rsidR="001B2D0F" w:rsidRDefault="001B2D0F">
      <w:r>
        <w:continuationSeparator/>
      </w:r>
    </w:p>
  </w:footnote>
  <w:footnote w:id="1">
    <w:p w14:paraId="7FB6416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CAE44" w14:textId="77777777" w:rsidR="004E151F" w:rsidRDefault="004E15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A9DB0" w14:textId="77777777" w:rsidR="004E151F" w:rsidRDefault="004E15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5F23" w14:textId="77777777" w:rsidR="004E151F" w:rsidRDefault="004E15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D0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B2D0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52BD"/>
    <w:rsid w:val="004C55DE"/>
    <w:rsid w:val="004D5C77"/>
    <w:rsid w:val="004E151F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5C48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5506EB"/>
  <w15:chartTrackingRefBased/>
  <w15:docId w15:val="{F27B7926-BA2B-4A47-A032-4B3059E15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A0B76-B12D-4EC3-9D09-37A9AB9E1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Beata Żbik</cp:lastModifiedBy>
  <cp:revision>2</cp:revision>
  <cp:lastPrinted>2021-10-20T11:48:00Z</cp:lastPrinted>
  <dcterms:created xsi:type="dcterms:W3CDTF">2021-10-20T11:48:00Z</dcterms:created>
  <dcterms:modified xsi:type="dcterms:W3CDTF">2021-10-20T11:48:00Z</dcterms:modified>
</cp:coreProperties>
</file>