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071A7" w14:textId="77777777" w:rsidR="00272393" w:rsidRPr="00240E71" w:rsidRDefault="00272393" w:rsidP="0027239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949E76F">
          <v:roundrect id="_x0000_s1026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A54F5D3" w14:textId="77777777" w:rsidR="00272393" w:rsidRDefault="00272393" w:rsidP="0027239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867778B" w14:textId="77777777" w:rsidR="00272393" w:rsidRPr="0022732C" w:rsidRDefault="00272393" w:rsidP="0027239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61EBCE" w14:textId="77777777" w:rsidR="00272393" w:rsidRDefault="00272393" w:rsidP="0027239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BA035A6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C36E5C9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11A50F9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9A12B29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701A167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1499E0A2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6E4B7633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026A14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AC5C4D" w14:textId="77777777" w:rsidR="00272393" w:rsidRPr="0022732C" w:rsidRDefault="00272393" w:rsidP="0027239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A5DEA6A" w14:textId="77777777" w:rsidR="00272393" w:rsidRDefault="00272393" w:rsidP="00272393">
      <w:pPr>
        <w:spacing w:line="360" w:lineRule="auto"/>
      </w:pPr>
      <w:r>
        <w:t>Do: Nazwa i siedziba Zamawiającego:</w:t>
      </w:r>
    </w:p>
    <w:p w14:paraId="4FF6A253" w14:textId="77777777" w:rsidR="00272393" w:rsidRPr="000E7097" w:rsidRDefault="00272393" w:rsidP="00272393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43BE1E5F" w14:textId="77777777" w:rsidR="00272393" w:rsidRPr="000E7097" w:rsidRDefault="00272393" w:rsidP="00272393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6FA002A4" w14:textId="77777777" w:rsidR="00272393" w:rsidRDefault="00272393" w:rsidP="00272393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68924F80" w14:textId="77777777" w:rsidR="00272393" w:rsidRDefault="00272393" w:rsidP="00272393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5000E081" w14:textId="77777777" w:rsidR="00272393" w:rsidRDefault="00272393" w:rsidP="00272393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4CB18A22" w14:textId="77777777" w:rsidR="00272393" w:rsidRDefault="00272393" w:rsidP="00272393">
      <w:pPr>
        <w:ind w:firstLine="3969"/>
        <w:rPr>
          <w:b/>
        </w:rPr>
      </w:pPr>
    </w:p>
    <w:p w14:paraId="520D08F3" w14:textId="4B908A79" w:rsidR="00272393" w:rsidRPr="00B25D19" w:rsidRDefault="00272393" w:rsidP="00272393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B25D19">
        <w:rPr>
          <w:b/>
          <w:sz w:val="22"/>
          <w:szCs w:val="22"/>
        </w:rPr>
        <w:t>Dostawa pompy wysokociśnieniowej z napędem w ramach projektu "IDUB", nr sprawy: KC-zp.272-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7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B25D19">
        <w:rPr>
          <w:sz w:val="22"/>
          <w:szCs w:val="22"/>
        </w:rPr>
        <w:t>w specyfikacji istotnych warunków zamówienia.</w:t>
      </w:r>
    </w:p>
    <w:p w14:paraId="591D40DF" w14:textId="77777777" w:rsidR="00272393" w:rsidRDefault="00272393" w:rsidP="00272393">
      <w:pPr>
        <w:tabs>
          <w:tab w:val="right" w:pos="9000"/>
        </w:tabs>
      </w:pPr>
    </w:p>
    <w:p w14:paraId="524E88BF" w14:textId="77777777" w:rsidR="00272393" w:rsidRDefault="00272393" w:rsidP="0027239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9E0EA25" w14:textId="77777777" w:rsidR="00272393" w:rsidRDefault="00272393" w:rsidP="00272393">
      <w:pPr>
        <w:widowControl w:val="0"/>
        <w:spacing w:line="264" w:lineRule="auto"/>
        <w:ind w:right="1"/>
        <w:rPr>
          <w:b/>
        </w:rPr>
      </w:pPr>
    </w:p>
    <w:p w14:paraId="3483505A" w14:textId="77777777" w:rsidR="00272393" w:rsidRDefault="00272393" w:rsidP="0027239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CAE6E67" w14:textId="77777777" w:rsidR="00272393" w:rsidRPr="00FB1B4F" w:rsidRDefault="00272393" w:rsidP="0027239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ACE39DD" w14:textId="77777777" w:rsidR="00272393" w:rsidRPr="00FB1B4F" w:rsidRDefault="00272393" w:rsidP="00272393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48EA1F6" w14:textId="77777777" w:rsidR="00272393" w:rsidRPr="00FB1B4F" w:rsidRDefault="00272393" w:rsidP="0027239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EE82991" w14:textId="77777777" w:rsidR="00272393" w:rsidRDefault="00272393" w:rsidP="00272393">
      <w:pPr>
        <w:pStyle w:val="Tekstpodstawowy"/>
      </w:pPr>
      <w:r>
        <w:t>Powyższa cena podatek VAT w wysokości 23 % tj.…………………….PLN</w:t>
      </w:r>
    </w:p>
    <w:p w14:paraId="6B8F794A" w14:textId="77777777" w:rsidR="00272393" w:rsidRDefault="00272393" w:rsidP="00272393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7A2CEF02" w14:textId="77777777" w:rsidR="00272393" w:rsidRDefault="00272393" w:rsidP="0027239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28DA2BEB" w14:textId="77777777" w:rsidR="00272393" w:rsidRDefault="00272393" w:rsidP="0027239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54D3AA84" w14:textId="77777777" w:rsidR="00272393" w:rsidRPr="00B25D19" w:rsidRDefault="00272393" w:rsidP="00272393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5741631E" w14:textId="77777777" w:rsidR="00272393" w:rsidRPr="00B25D19" w:rsidRDefault="00272393" w:rsidP="0027239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02845596" w14:textId="77777777" w:rsidR="00272393" w:rsidRDefault="00272393" w:rsidP="00272393">
      <w:pPr>
        <w:jc w:val="both"/>
        <w:rPr>
          <w:sz w:val="18"/>
          <w:szCs w:val="18"/>
        </w:rPr>
      </w:pPr>
    </w:p>
    <w:p w14:paraId="29D40D3F" w14:textId="77777777" w:rsidR="00272393" w:rsidRDefault="00272393" w:rsidP="0027239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70CF4BE" w14:textId="77777777" w:rsidR="00272393" w:rsidRPr="00730EFE" w:rsidRDefault="00272393" w:rsidP="002723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715F91C" w14:textId="77777777" w:rsidR="00272393" w:rsidRPr="001D671E" w:rsidRDefault="00272393" w:rsidP="002723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1028A15" w14:textId="77777777" w:rsidR="00272393" w:rsidRDefault="00272393" w:rsidP="002723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77F21D" w14:textId="77777777" w:rsidR="00272393" w:rsidRDefault="00272393" w:rsidP="002723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901C00" w14:textId="77777777" w:rsidR="00272393" w:rsidRDefault="00272393" w:rsidP="002723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8F0CA8" w14:textId="77777777" w:rsidR="00272393" w:rsidRPr="001D671E" w:rsidRDefault="00272393" w:rsidP="0027239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393" w:rsidRPr="00FE545C" w14:paraId="30FC81D5" w14:textId="77777777" w:rsidTr="008F58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56F03" w14:textId="77777777" w:rsidR="00272393" w:rsidRPr="00FE545C" w:rsidRDefault="00272393" w:rsidP="008F58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081BC" w14:textId="77777777" w:rsidR="00272393" w:rsidRPr="00FE545C" w:rsidRDefault="00272393" w:rsidP="008F58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DDDD340" w14:textId="77777777" w:rsidR="00272393" w:rsidRPr="00FE545C" w:rsidRDefault="00272393" w:rsidP="008F58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E39CF" w14:textId="77777777" w:rsidR="00272393" w:rsidRPr="00FE545C" w:rsidRDefault="00272393" w:rsidP="008F58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72393" w:rsidRPr="00FE545C" w14:paraId="69ACC232" w14:textId="77777777" w:rsidTr="008F58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D94BB" w14:textId="77777777" w:rsidR="00272393" w:rsidRPr="00FE545C" w:rsidRDefault="00272393" w:rsidP="008F585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FA74B" w14:textId="77777777" w:rsidR="00272393" w:rsidRPr="00FE545C" w:rsidRDefault="00272393" w:rsidP="008F58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1CE85" w14:textId="77777777" w:rsidR="00272393" w:rsidRPr="00FE545C" w:rsidRDefault="00272393" w:rsidP="008F58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72393" w:rsidRPr="00FE545C" w14:paraId="67182DD7" w14:textId="77777777" w:rsidTr="008F58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2D800" w14:textId="77777777" w:rsidR="00272393" w:rsidRPr="00FE545C" w:rsidRDefault="00272393" w:rsidP="008F585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537B1" w14:textId="77777777" w:rsidR="00272393" w:rsidRPr="00FE545C" w:rsidRDefault="00272393" w:rsidP="008F58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643EA" w14:textId="77777777" w:rsidR="00272393" w:rsidRPr="00FE545C" w:rsidRDefault="00272393" w:rsidP="008F58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A37609" w14:textId="77777777" w:rsidR="00272393" w:rsidRDefault="00272393" w:rsidP="002723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AF40473" w14:textId="77777777" w:rsidR="00272393" w:rsidRPr="00D638CC" w:rsidRDefault="00272393" w:rsidP="0027239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E5B66B3" w14:textId="77777777" w:rsidR="00272393" w:rsidRPr="002F276A" w:rsidRDefault="00272393" w:rsidP="0027239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37FC057" w14:textId="77777777" w:rsidR="00272393" w:rsidRPr="002F276A" w:rsidRDefault="00272393" w:rsidP="002723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7027EE0" w14:textId="77777777" w:rsidR="00272393" w:rsidRPr="002F276A" w:rsidRDefault="00272393" w:rsidP="002723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5CA5D33" w14:textId="77777777" w:rsidR="00272393" w:rsidRPr="002F276A" w:rsidRDefault="00272393" w:rsidP="002723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F6630E4" w14:textId="77777777" w:rsidR="00272393" w:rsidRPr="002F276A" w:rsidRDefault="00272393" w:rsidP="002723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E6E599D" w14:textId="77777777" w:rsidR="00272393" w:rsidRDefault="00272393" w:rsidP="002723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A70E47A" w14:textId="77777777" w:rsidR="00272393" w:rsidRDefault="00272393" w:rsidP="0027239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FA13AF" w14:textId="77777777" w:rsidR="00272393" w:rsidRDefault="00272393" w:rsidP="002723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D1E19D" w14:textId="77777777" w:rsidR="00272393" w:rsidRDefault="00272393" w:rsidP="002723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C910FC" w14:textId="77777777" w:rsidR="00272393" w:rsidRDefault="00272393" w:rsidP="002723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9D824B" w14:textId="77777777" w:rsidR="00272393" w:rsidRDefault="00272393" w:rsidP="002723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9C3C8F" w14:textId="77777777" w:rsidR="00272393" w:rsidRDefault="00272393" w:rsidP="002723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CBEE19" w14:textId="77777777" w:rsidR="00272393" w:rsidRPr="000B45FE" w:rsidRDefault="00272393" w:rsidP="002723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7A1F1C" w14:textId="77777777" w:rsidR="00272393" w:rsidRDefault="00272393" w:rsidP="002723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008298C" w14:textId="77777777" w:rsidR="00272393" w:rsidRDefault="00272393" w:rsidP="00272393">
      <w:pPr>
        <w:jc w:val="both"/>
        <w:rPr>
          <w:sz w:val="22"/>
          <w:szCs w:val="22"/>
        </w:rPr>
      </w:pPr>
    </w:p>
    <w:p w14:paraId="642EB86C" w14:textId="77777777" w:rsidR="00272393" w:rsidRDefault="00272393" w:rsidP="00272393">
      <w:pPr>
        <w:jc w:val="both"/>
        <w:rPr>
          <w:sz w:val="22"/>
          <w:szCs w:val="22"/>
        </w:rPr>
      </w:pPr>
    </w:p>
    <w:p w14:paraId="6F65FBE5" w14:textId="77777777" w:rsidR="00272393" w:rsidRPr="00423B06" w:rsidRDefault="00272393" w:rsidP="0027239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67D7947" w14:textId="77777777" w:rsidR="00272393" w:rsidRDefault="00272393" w:rsidP="0027239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6A260A7" w14:textId="77777777" w:rsidR="00272393" w:rsidRDefault="00272393" w:rsidP="00272393">
      <w:pPr>
        <w:rPr>
          <w:sz w:val="20"/>
          <w:szCs w:val="20"/>
        </w:rPr>
      </w:pPr>
    </w:p>
    <w:p w14:paraId="1E62A190" w14:textId="77777777" w:rsidR="00272393" w:rsidRPr="00446A29" w:rsidRDefault="00272393" w:rsidP="00272393"/>
    <w:p w14:paraId="224EDD31" w14:textId="77777777" w:rsidR="00FE545C" w:rsidRPr="00B158F3" w:rsidRDefault="00FE545C" w:rsidP="00B158F3"/>
    <w:sectPr w:rsidR="00FE545C" w:rsidRPr="00B158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12E4C" w14:textId="77777777" w:rsidR="00F53F9E" w:rsidRDefault="00F53F9E">
      <w:r>
        <w:separator/>
      </w:r>
    </w:p>
  </w:endnote>
  <w:endnote w:type="continuationSeparator" w:id="0">
    <w:p w14:paraId="3FAE8F6C" w14:textId="77777777" w:rsidR="00F53F9E" w:rsidRDefault="00F5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59DE8" w14:textId="77777777" w:rsidR="00FA6605" w:rsidRDefault="00FA6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343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88A8" w14:textId="77777777" w:rsidR="00FA6605" w:rsidRDefault="00FA6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7F3D0" w14:textId="77777777" w:rsidR="00F53F9E" w:rsidRDefault="00F53F9E">
      <w:r>
        <w:separator/>
      </w:r>
    </w:p>
  </w:footnote>
  <w:footnote w:type="continuationSeparator" w:id="0">
    <w:p w14:paraId="03C28808" w14:textId="77777777" w:rsidR="00F53F9E" w:rsidRDefault="00F53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AF862" w14:textId="77777777" w:rsidR="00FA6605" w:rsidRDefault="00FA6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9D2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0834C" w14:textId="77777777" w:rsidR="00FA6605" w:rsidRDefault="00FA6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F9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9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8F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53F9E"/>
    <w:rsid w:val="00F91018"/>
    <w:rsid w:val="00FA0F30"/>
    <w:rsid w:val="00FA51A4"/>
    <w:rsid w:val="00FA660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22A93B"/>
  <w15:chartTrackingRefBased/>
  <w15:docId w15:val="{AF577599-AB27-4D0B-ABB0-9D7E6C5F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39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2021-10-22T06:53:00Z</cp:lastPrinted>
  <dcterms:created xsi:type="dcterms:W3CDTF">2021-10-22T06:53:00Z</dcterms:created>
  <dcterms:modified xsi:type="dcterms:W3CDTF">2021-10-22T06:53:00Z</dcterms:modified>
</cp:coreProperties>
</file>