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6F5781BE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7E46C0" w:rsidRPr="007E46C0">
        <w:rPr>
          <w:b/>
          <w:bCs/>
          <w:sz w:val="22"/>
          <w:szCs w:val="22"/>
        </w:rPr>
        <w:t>Dostawa notebooka i tabletu - KC-</w:t>
      </w:r>
      <w:proofErr w:type="spellStart"/>
      <w:r w:rsidR="007E46C0" w:rsidRPr="007E46C0">
        <w:rPr>
          <w:b/>
          <w:bCs/>
          <w:sz w:val="22"/>
          <w:szCs w:val="22"/>
        </w:rPr>
        <w:t>zp</w:t>
      </w:r>
      <w:proofErr w:type="spellEnd"/>
      <w:r w:rsidR="007E46C0" w:rsidRPr="007E46C0">
        <w:rPr>
          <w:b/>
          <w:bCs/>
          <w:sz w:val="22"/>
          <w:szCs w:val="22"/>
        </w:rPr>
        <w:t>. 272-589/21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36DFFC1D" w14:textId="35253463" w:rsidR="00C34CBD" w:rsidRPr="00EC5DE0" w:rsidRDefault="00C34CBD" w:rsidP="00404400">
      <w:pPr>
        <w:jc w:val="both"/>
        <w:rPr>
          <w:b/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EC5DE0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45792D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7A26338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EC5DE0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87CEE" w:rsidRPr="00EC5DE0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EC5DE0" w:rsidRDefault="00287CEE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0BF661AA" w:rsidR="00287CEE" w:rsidRPr="00EC5DE0" w:rsidRDefault="007E46C0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Notebook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EC5DE0" w:rsidRDefault="00287CEE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205AF6" w:rsidR="00287CEE" w:rsidRPr="00EC5DE0" w:rsidRDefault="00C34CBD" w:rsidP="00287CE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  <w:r w:rsidR="00287CEE" w:rsidRPr="00EC5DE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4B3B61D9" w14:textId="2C2BF13B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7E46C0" w:rsidRPr="00EC5DE0" w14:paraId="5751F770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94AF82" w14:textId="7E8E6D08" w:rsidR="007E46C0" w:rsidRPr="00EC5DE0" w:rsidRDefault="007E46C0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E7B0" w14:textId="40AA5910" w:rsidR="007E46C0" w:rsidRPr="00EC5DE0" w:rsidRDefault="007E46C0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Tablet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4680" w14:textId="77777777" w:rsidR="007E46C0" w:rsidRPr="00EC5DE0" w:rsidRDefault="007E46C0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3DC5" w14:textId="7A09DFF7" w:rsidR="007E46C0" w:rsidRPr="00EC5DE0" w:rsidRDefault="007E46C0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AEC" w14:textId="77777777" w:rsidR="007E46C0" w:rsidRPr="00EC5DE0" w:rsidRDefault="007E46C0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723B" w14:textId="77777777" w:rsidR="007E46C0" w:rsidRPr="00EC5DE0" w:rsidRDefault="007E46C0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C03652" w14:textId="77777777" w:rsidR="007E46C0" w:rsidRPr="00EC5DE0" w:rsidRDefault="007E46C0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F0CF6A" w14:textId="77777777" w:rsidR="007E46C0" w:rsidRPr="00EC5DE0" w:rsidRDefault="007E46C0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127D4705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62E2A9" w14:textId="77777777" w:rsidR="00287CEE" w:rsidRPr="00EC5DE0" w:rsidRDefault="00287CEE" w:rsidP="0015540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369E5E76" w14:textId="77777777" w:rsidR="00287CEE" w:rsidRPr="00EC5DE0" w:rsidRDefault="00287CEE" w:rsidP="0015540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2514904C" w14:textId="77777777" w:rsidR="007E46C0" w:rsidRDefault="007E46C0" w:rsidP="00C34C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6A51F9D" w14:textId="626DB062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</w:p>
    <w:p w14:paraId="377FEB46" w14:textId="5D2CAD62" w:rsidR="00C34CBD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BC84E16" w14:textId="77777777" w:rsidR="007E46C0" w:rsidRDefault="007E46C0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</w:p>
    <w:p w14:paraId="56E548C3" w14:textId="77777777" w:rsidR="007E46C0" w:rsidRDefault="007E46C0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</w:p>
    <w:p w14:paraId="532E13E1" w14:textId="0E686B33" w:rsidR="00404400" w:rsidRPr="00B66A62" w:rsidRDefault="00404400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0A807D89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 xml:space="preserve">Oświadczamy, że jesteśmy związani niniejszą ofertą przez okres </w:t>
      </w:r>
      <w:r w:rsidR="00C34CBD">
        <w:rPr>
          <w:color w:val="000000"/>
          <w:sz w:val="22"/>
          <w:szCs w:val="20"/>
          <w:lang w:eastAsia="ar-SA"/>
        </w:rPr>
        <w:t>6</w:t>
      </w:r>
      <w:r w:rsidR="00605CFE">
        <w:rPr>
          <w:color w:val="000000"/>
          <w:sz w:val="22"/>
          <w:szCs w:val="20"/>
          <w:lang w:eastAsia="ar-SA"/>
        </w:rPr>
        <w:t xml:space="preserve">0 dni od dnia upływu terminu składania ofert, </w:t>
      </w:r>
      <w:r w:rsidRPr="00B66A62">
        <w:rPr>
          <w:color w:val="000000"/>
          <w:sz w:val="22"/>
          <w:szCs w:val="20"/>
          <w:lang w:eastAsia="ar-SA"/>
        </w:rPr>
        <w:t>wskazan</w:t>
      </w:r>
      <w:r w:rsidR="00605CFE">
        <w:rPr>
          <w:color w:val="000000"/>
          <w:sz w:val="22"/>
          <w:szCs w:val="20"/>
          <w:lang w:eastAsia="ar-SA"/>
        </w:rPr>
        <w:t>ego</w:t>
      </w:r>
      <w:r w:rsidRPr="00B66A62">
        <w:rPr>
          <w:color w:val="000000"/>
          <w:sz w:val="22"/>
          <w:szCs w:val="20"/>
          <w:lang w:eastAsia="ar-SA"/>
        </w:rPr>
        <w:t xml:space="preserve"> w </w:t>
      </w:r>
      <w:r w:rsidR="00605CFE">
        <w:rPr>
          <w:color w:val="000000"/>
          <w:sz w:val="22"/>
          <w:szCs w:val="20"/>
          <w:lang w:eastAsia="ar-SA"/>
        </w:rPr>
        <w:t>dokumentach zamówienia</w:t>
      </w:r>
      <w:r w:rsidRPr="00B66A62">
        <w:rPr>
          <w:color w:val="000000"/>
          <w:sz w:val="22"/>
          <w:szCs w:val="20"/>
          <w:lang w:eastAsia="ar-SA"/>
        </w:rPr>
        <w:t>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D4645" w14:textId="77777777" w:rsidR="00F34C42" w:rsidRDefault="00F34C42">
      <w:r>
        <w:separator/>
      </w:r>
    </w:p>
  </w:endnote>
  <w:endnote w:type="continuationSeparator" w:id="0">
    <w:p w14:paraId="3B91D275" w14:textId="77777777" w:rsidR="00F34C42" w:rsidRDefault="00F3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9BA" w14:textId="77777777" w:rsidR="00F34C42" w:rsidRDefault="00F34C42">
      <w:r>
        <w:separator/>
      </w:r>
    </w:p>
  </w:footnote>
  <w:footnote w:type="continuationSeparator" w:id="0">
    <w:p w14:paraId="61473CF6" w14:textId="77777777" w:rsidR="00F34C42" w:rsidRDefault="00F3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7E46C0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34CBD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F00591"/>
    <w:rsid w:val="00F00A87"/>
    <w:rsid w:val="00F34C4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486</Words>
  <Characters>3919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2021-04-28T12:10:00Z</cp:lastPrinted>
  <dcterms:created xsi:type="dcterms:W3CDTF">2021-10-22T12:58:00Z</dcterms:created>
  <dcterms:modified xsi:type="dcterms:W3CDTF">2021-10-22T12:58:00Z</dcterms:modified>
</cp:coreProperties>
</file>