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E255" w14:textId="75892E0F" w:rsidR="00275823" w:rsidRPr="00DC7E52" w:rsidRDefault="00275823" w:rsidP="00275823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KC-zp.272-588/21</w:t>
      </w:r>
    </w:p>
    <w:p w14:paraId="540C9B96" w14:textId="77777777" w:rsidR="00275823" w:rsidRPr="00DC7E52" w:rsidRDefault="00275823" w:rsidP="00275823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02B9B8FD" w14:textId="77777777" w:rsidR="00275823" w:rsidRPr="00DC7E52" w:rsidRDefault="00275823" w:rsidP="00275823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9FA802D" w14:textId="77777777" w:rsidR="00275823" w:rsidRPr="00DC7E52" w:rsidRDefault="00275823" w:rsidP="00275823">
      <w:pPr>
        <w:jc w:val="center"/>
        <w:rPr>
          <w:rFonts w:ascii="Times New Roman" w:hAnsi="Times New Roman"/>
          <w:b/>
        </w:rPr>
      </w:pPr>
    </w:p>
    <w:p w14:paraId="0A141605" w14:textId="77777777" w:rsidR="00275823" w:rsidRPr="00DC7E52" w:rsidRDefault="00275823" w:rsidP="0027582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F9D75DD" w14:textId="77777777" w:rsidR="00275823" w:rsidRPr="00DC7E52" w:rsidRDefault="00275823" w:rsidP="0027582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6BF7408" w14:textId="77777777" w:rsidR="00275823" w:rsidRPr="00DC7E52" w:rsidRDefault="00275823" w:rsidP="0027582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9D31B17" w14:textId="77777777" w:rsidR="00275823" w:rsidRPr="00DC7E52" w:rsidRDefault="00275823" w:rsidP="0027582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2C3266F" w14:textId="2FA0EB9C" w:rsidR="00275823" w:rsidRPr="00DC7E52" w:rsidRDefault="00DC7E52" w:rsidP="0027582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</w:rPr>
        <w:t xml:space="preserve">Dostawa mineralizatora do przygotowywania próbek ciekłych metodą fotolizy UV dla </w:t>
      </w:r>
      <w:proofErr w:type="spellStart"/>
      <w:r w:rsidRPr="00DC7E52">
        <w:rPr>
          <w:rFonts w:ascii="Times New Roman" w:hAnsi="Times New Roman"/>
          <w:b/>
        </w:rPr>
        <w:t>WIMiC</w:t>
      </w:r>
      <w:proofErr w:type="spellEnd"/>
      <w:r w:rsidR="00275823" w:rsidRPr="00DC7E52">
        <w:rPr>
          <w:rFonts w:ascii="Times New Roman" w:hAnsi="Times New Roman"/>
          <w:b/>
        </w:rPr>
        <w:t>, nr sprawy: KC-zp.272-5</w:t>
      </w:r>
      <w:r>
        <w:rPr>
          <w:rFonts w:ascii="Times New Roman" w:hAnsi="Times New Roman"/>
          <w:b/>
        </w:rPr>
        <w:t>88</w:t>
      </w:r>
      <w:r w:rsidR="00275823" w:rsidRPr="00DC7E52">
        <w:rPr>
          <w:rFonts w:ascii="Times New Roman" w:hAnsi="Times New Roman"/>
          <w:b/>
        </w:rPr>
        <w:t>/21</w:t>
      </w:r>
      <w:r w:rsidR="00275823" w:rsidRPr="00DC7E52">
        <w:rPr>
          <w:rFonts w:ascii="Times New Roman" w:hAnsi="Times New Roman"/>
          <w:b/>
          <w:bCs/>
          <w:iCs/>
        </w:rPr>
        <w:t xml:space="preserve">, </w:t>
      </w:r>
      <w:r w:rsidR="00275823" w:rsidRPr="00DC7E52">
        <w:rPr>
          <w:rFonts w:ascii="Times New Roman" w:hAnsi="Times New Roman"/>
        </w:rPr>
        <w:t xml:space="preserve">prowadzonego przez Akademię Górniczo-Hutniczą w Krakowie, </w:t>
      </w:r>
    </w:p>
    <w:p w14:paraId="53A64B70" w14:textId="77777777" w:rsidR="00275823" w:rsidRPr="00DC7E52" w:rsidRDefault="00275823" w:rsidP="0027582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DA8DCBC" w14:textId="77777777" w:rsidR="00275823" w:rsidRPr="00DC7E52" w:rsidRDefault="00275823" w:rsidP="0027582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228D1FE" w14:textId="77777777" w:rsidR="00275823" w:rsidRPr="00DC7E52" w:rsidRDefault="00275823" w:rsidP="0027582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330CD1DE" w14:textId="77777777" w:rsidR="00275823" w:rsidRPr="00DC7E52" w:rsidRDefault="00275823" w:rsidP="00275823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DDC0E43" w14:textId="77777777" w:rsidR="00275823" w:rsidRPr="00DC7E52" w:rsidRDefault="00275823" w:rsidP="0027582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4E1BE74C" w14:textId="77777777" w:rsidR="00275823" w:rsidRPr="00DC7E52" w:rsidRDefault="00275823" w:rsidP="0027582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75823" w:rsidRPr="00DC7E52" w14:paraId="4D400F44" w14:textId="77777777" w:rsidTr="00803E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28FA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B48B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1B67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275823" w:rsidRPr="00DC7E52" w14:paraId="3945B64E" w14:textId="77777777" w:rsidTr="00803E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7D2B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AFD2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AC8E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75823" w:rsidRPr="00DC7E52" w14:paraId="186C8DA0" w14:textId="77777777" w:rsidTr="00803E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90F3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801C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971A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75823" w:rsidRPr="00DC7E52" w14:paraId="28837603" w14:textId="77777777" w:rsidTr="00803E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EA0D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DAA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54C3" w14:textId="77777777" w:rsidR="00275823" w:rsidRPr="00DC7E52" w:rsidRDefault="00275823" w:rsidP="00803E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6531B45" w14:textId="77777777" w:rsidR="00275823" w:rsidRPr="00DC7E52" w:rsidRDefault="00275823" w:rsidP="0027582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4D49F929" w14:textId="77777777" w:rsidR="00275823" w:rsidRPr="00DC7E52" w:rsidRDefault="00275823" w:rsidP="00275823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9E88498" w14:textId="77777777" w:rsidR="00275823" w:rsidRPr="00DC7E52" w:rsidRDefault="00275823" w:rsidP="0027582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83387DF" w14:textId="77777777" w:rsidR="00275823" w:rsidRPr="00DC7E52" w:rsidRDefault="00275823" w:rsidP="0027582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BF048E2" w14:textId="77777777" w:rsidR="00275823" w:rsidRPr="00DC7E52" w:rsidRDefault="00275823" w:rsidP="0027582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C28DBE5" w14:textId="77777777" w:rsidR="00275823" w:rsidRPr="00DC7E52" w:rsidRDefault="00275823" w:rsidP="0027582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688B935" w14:textId="77777777" w:rsidR="00275823" w:rsidRPr="00DC7E52" w:rsidRDefault="00275823" w:rsidP="0027582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635F800" w14:textId="77777777" w:rsidR="00275823" w:rsidRPr="00DC7E52" w:rsidRDefault="00275823" w:rsidP="0027582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F77F85C" w14:textId="77777777" w:rsidR="00275823" w:rsidRPr="00DC7E52" w:rsidRDefault="00275823" w:rsidP="00275823">
      <w:pPr>
        <w:rPr>
          <w:rFonts w:ascii="Times New Roman" w:hAnsi="Times New Roman"/>
        </w:rPr>
      </w:pPr>
    </w:p>
    <w:p w14:paraId="7E571138" w14:textId="62D90B36" w:rsidR="00106AC7" w:rsidRPr="00DC7E52" w:rsidRDefault="00106AC7" w:rsidP="003E3D9B">
      <w:pPr>
        <w:rPr>
          <w:rFonts w:ascii="Times New Roman" w:hAnsi="Times New Roman"/>
        </w:rPr>
      </w:pPr>
    </w:p>
    <w:sectPr w:rsidR="00106AC7" w:rsidRPr="00DC7E5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B5907" w14:textId="77777777" w:rsidR="00986975" w:rsidRDefault="00986975">
      <w:r>
        <w:separator/>
      </w:r>
    </w:p>
  </w:endnote>
  <w:endnote w:type="continuationSeparator" w:id="0">
    <w:p w14:paraId="75794421" w14:textId="77777777" w:rsidR="00986975" w:rsidRDefault="0098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6C4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6BD82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6409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D27EE4A" w14:textId="77777777" w:rsidR="00336EEB" w:rsidRDefault="00C358EF" w:rsidP="00336EEB">
    <w:pPr>
      <w:pStyle w:val="Stopka"/>
      <w:tabs>
        <w:tab w:val="clear" w:pos="4536"/>
      </w:tabs>
      <w:jc w:val="center"/>
    </w:pPr>
    <w:r>
      <w:rPr>
        <w:noProof/>
      </w:rPr>
      <w:pict w14:anchorId="2A1F95E5">
        <v:line id="_x0000_s1025" style="position:absolute;left:0;text-align:left;z-index:251657728" from="-3.85pt,8.7pt" to="455.15pt,8.7pt"/>
      </w:pict>
    </w:r>
  </w:p>
  <w:p w14:paraId="0FED712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8B06" w14:textId="77777777" w:rsidR="00F60F59" w:rsidRDefault="00F60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C27D4" w14:textId="77777777" w:rsidR="00986975" w:rsidRDefault="00986975">
      <w:r>
        <w:separator/>
      </w:r>
    </w:p>
  </w:footnote>
  <w:footnote w:type="continuationSeparator" w:id="0">
    <w:p w14:paraId="327682D1" w14:textId="77777777" w:rsidR="00986975" w:rsidRDefault="00986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E5335" w14:textId="77777777" w:rsidR="00F60F59" w:rsidRDefault="00F60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193F" w14:textId="77777777" w:rsidR="00F60F59" w:rsidRDefault="00F60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347EE" w14:textId="77777777" w:rsidR="00F60F59" w:rsidRDefault="00F60F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697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75823"/>
    <w:rsid w:val="002B1E07"/>
    <w:rsid w:val="002C2DE7"/>
    <w:rsid w:val="002D160C"/>
    <w:rsid w:val="002D3BDF"/>
    <w:rsid w:val="003024A8"/>
    <w:rsid w:val="00307E5F"/>
    <w:rsid w:val="00312A4F"/>
    <w:rsid w:val="00336EEB"/>
    <w:rsid w:val="003E3D9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6975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58EF"/>
    <w:rsid w:val="00C527C7"/>
    <w:rsid w:val="00C606B9"/>
    <w:rsid w:val="00CB6204"/>
    <w:rsid w:val="00CC527A"/>
    <w:rsid w:val="00D74F94"/>
    <w:rsid w:val="00DC7E5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F59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F3977"/>
  <w15:chartTrackingRefBased/>
  <w15:docId w15:val="{C1442F77-A495-4199-AC12-D1FB0061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758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75823"/>
    <w:rPr>
      <w:b/>
      <w:sz w:val="24"/>
    </w:rPr>
  </w:style>
  <w:style w:type="character" w:customStyle="1" w:styleId="NagwekZnak">
    <w:name w:val="Nagłówek Znak"/>
    <w:link w:val="Nagwek"/>
    <w:rsid w:val="00275823"/>
  </w:style>
  <w:style w:type="paragraph" w:styleId="Akapitzlist">
    <w:name w:val="List Paragraph"/>
    <w:basedOn w:val="Normalny"/>
    <w:uiPriority w:val="34"/>
    <w:qFormat/>
    <w:rsid w:val="0027582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2021-10-21T11:49:00Z</cp:lastPrinted>
  <dcterms:created xsi:type="dcterms:W3CDTF">2021-10-21T11:49:00Z</dcterms:created>
  <dcterms:modified xsi:type="dcterms:W3CDTF">2021-10-21T11:49:00Z</dcterms:modified>
</cp:coreProperties>
</file>