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AE97CE" w14:textId="77777777" w:rsidR="00D36754" w:rsidRPr="00240E71" w:rsidRDefault="008E022A" w:rsidP="00D36754">
      <w:pPr>
        <w:pStyle w:val="Nagwek3"/>
        <w:jc w:val="right"/>
        <w:rPr>
          <w:rFonts w:ascii="Times New Roman" w:hAnsi="Times New Roman"/>
        </w:rPr>
      </w:pPr>
      <w:r>
        <w:rPr>
          <w:rFonts w:ascii="Times New Roman" w:hAnsi="Times New Roman"/>
          <w:b w:val="0"/>
          <w:noProof/>
          <w:color w:val="000000"/>
        </w:rPr>
        <w:pict w14:anchorId="7A4DB1E5">
          <v:roundrect id="_x0000_s1026" style="position:absolute;left:0;text-align:left;margin-left:-25.5pt;margin-top:-13.15pt;width:162pt;height:1in;z-index:251658240" arcsize="10923f"/>
        </w:pict>
      </w:r>
      <w:r w:rsidR="00D36754">
        <w:rPr>
          <w:b w:val="0"/>
          <w:sz w:val="22"/>
          <w:szCs w:val="22"/>
        </w:rPr>
        <w:tab/>
      </w:r>
      <w:r w:rsidR="00D36754">
        <w:rPr>
          <w:b w:val="0"/>
          <w:sz w:val="22"/>
          <w:szCs w:val="22"/>
        </w:rPr>
        <w:tab/>
      </w:r>
      <w:r w:rsidR="00D36754">
        <w:rPr>
          <w:b w:val="0"/>
          <w:sz w:val="22"/>
          <w:szCs w:val="22"/>
        </w:rPr>
        <w:tab/>
      </w:r>
      <w:r w:rsidR="00D36754">
        <w:rPr>
          <w:b w:val="0"/>
          <w:sz w:val="22"/>
          <w:szCs w:val="22"/>
        </w:rPr>
        <w:tab/>
      </w:r>
      <w:r w:rsidR="00D36754">
        <w:rPr>
          <w:b w:val="0"/>
          <w:sz w:val="22"/>
          <w:szCs w:val="22"/>
        </w:rPr>
        <w:tab/>
      </w:r>
      <w:r w:rsidR="00D36754">
        <w:rPr>
          <w:b w:val="0"/>
          <w:sz w:val="22"/>
          <w:szCs w:val="22"/>
        </w:rPr>
        <w:tab/>
      </w:r>
      <w:r w:rsidR="00D36754">
        <w:rPr>
          <w:b w:val="0"/>
          <w:sz w:val="22"/>
          <w:szCs w:val="22"/>
        </w:rPr>
        <w:tab/>
      </w:r>
      <w:r w:rsidR="00D36754" w:rsidRPr="004C278E">
        <w:rPr>
          <w:rFonts w:ascii="Times New Roman" w:hAnsi="Times New Roman"/>
        </w:rPr>
        <w:t xml:space="preserve">Załącznik nr </w:t>
      </w:r>
      <w:r w:rsidR="00D36754">
        <w:rPr>
          <w:rFonts w:ascii="Times New Roman" w:hAnsi="Times New Roman"/>
        </w:rPr>
        <w:t>1</w:t>
      </w:r>
    </w:p>
    <w:p w14:paraId="720265D1" w14:textId="77777777" w:rsidR="00D36754" w:rsidRDefault="00D36754" w:rsidP="00D36754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6108F4AA" w14:textId="77777777" w:rsidR="00D36754" w:rsidRPr="0022732C" w:rsidRDefault="00D36754" w:rsidP="00D36754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2F9F13C5" w14:textId="77777777" w:rsidR="00D36754" w:rsidRDefault="00D36754" w:rsidP="00D36754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04C649A2" w14:textId="77777777" w:rsidR="00D36754" w:rsidRPr="0022732C" w:rsidRDefault="00D36754" w:rsidP="00D36754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14:paraId="46036FE4" w14:textId="77777777" w:rsidR="00D36754" w:rsidRPr="0022732C" w:rsidRDefault="00D36754" w:rsidP="00D36754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14:paraId="0CE865D5" w14:textId="77777777" w:rsidR="00D36754" w:rsidRPr="0022732C" w:rsidRDefault="00D36754" w:rsidP="00D36754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14:paraId="4A97545A" w14:textId="77777777" w:rsidR="00D36754" w:rsidRPr="0022732C" w:rsidRDefault="00D36754" w:rsidP="00D36754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14:paraId="2A8BCE79" w14:textId="77777777" w:rsidR="00D36754" w:rsidRPr="0022732C" w:rsidRDefault="00D36754" w:rsidP="00D36754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0D4F69">
        <w:rPr>
          <w:sz w:val="22"/>
          <w:lang w:val="en-US"/>
        </w:rPr>
        <w:t>……………………………………………………………………………………………..</w:t>
      </w:r>
    </w:p>
    <w:p w14:paraId="507CC043" w14:textId="77777777" w:rsidR="00D36754" w:rsidRPr="0022732C" w:rsidRDefault="00D36754" w:rsidP="00D36754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0D4F69">
        <w:rPr>
          <w:sz w:val="22"/>
          <w:lang w:val="en-US"/>
        </w:rPr>
        <w:t>…………………………………………………………………………………………….</w:t>
      </w:r>
    </w:p>
    <w:p w14:paraId="5CE8AF0B" w14:textId="77777777" w:rsidR="00D36754" w:rsidRPr="0022732C" w:rsidRDefault="00D36754" w:rsidP="00D36754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659017A1" w14:textId="77777777" w:rsidR="00D36754" w:rsidRPr="0022732C" w:rsidRDefault="00D36754" w:rsidP="00D36754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63E76523" w14:textId="77777777" w:rsidR="00D36754" w:rsidRPr="0022732C" w:rsidRDefault="00D36754" w:rsidP="00D36754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3F1FCDE6" w14:textId="77777777" w:rsidR="00D36754" w:rsidRDefault="00D36754" w:rsidP="00D36754">
      <w:pPr>
        <w:spacing w:line="360" w:lineRule="auto"/>
      </w:pPr>
      <w:r>
        <w:t>Do: Nazwa i siedziba Zamawiającego:</w:t>
      </w:r>
    </w:p>
    <w:p w14:paraId="422AD6C2" w14:textId="77777777" w:rsidR="00D36754" w:rsidRPr="00C35C8C" w:rsidRDefault="00D36754" w:rsidP="00D36754">
      <w:pPr>
        <w:ind w:right="-110"/>
        <w:rPr>
          <w:b/>
        </w:rPr>
      </w:pPr>
      <w:r w:rsidRPr="00C35C8C">
        <w:rPr>
          <w:b/>
        </w:rPr>
        <w:t>Akademia Górniczo - Hutnicza</w:t>
      </w:r>
    </w:p>
    <w:p w14:paraId="007DA107" w14:textId="77777777" w:rsidR="00D36754" w:rsidRPr="00C35C8C" w:rsidRDefault="00D36754" w:rsidP="00D36754">
      <w:pPr>
        <w:ind w:right="-110"/>
        <w:rPr>
          <w:b/>
        </w:rPr>
      </w:pPr>
      <w:r w:rsidRPr="00C35C8C">
        <w:rPr>
          <w:b/>
        </w:rPr>
        <w:t>im. Stanisława Staszica w Krakowie</w:t>
      </w:r>
    </w:p>
    <w:p w14:paraId="6E974722" w14:textId="77777777" w:rsidR="00D36754" w:rsidRDefault="00D36754" w:rsidP="00D36754">
      <w:pPr>
        <w:ind w:right="-110"/>
        <w:rPr>
          <w:b/>
        </w:rPr>
      </w:pPr>
      <w:r w:rsidRPr="00C35C8C">
        <w:rPr>
          <w:b/>
        </w:rPr>
        <w:t>Dział Zamówień Publicznych</w:t>
      </w:r>
      <w:r>
        <w:rPr>
          <w:b/>
        </w:rPr>
        <w:t xml:space="preserve">  </w:t>
      </w:r>
    </w:p>
    <w:p w14:paraId="3C90C908" w14:textId="77777777" w:rsidR="00D36754" w:rsidRDefault="00D36754" w:rsidP="00D36754">
      <w:pPr>
        <w:ind w:right="-110"/>
        <w:rPr>
          <w:b/>
        </w:rPr>
      </w:pPr>
      <w:r w:rsidRPr="00C35C8C">
        <w:rPr>
          <w:b/>
        </w:rPr>
        <w:t>Al. Mickiewicza</w:t>
      </w:r>
      <w:r>
        <w:rPr>
          <w:b/>
        </w:rPr>
        <w:t xml:space="preserve"> </w:t>
      </w:r>
      <w:r w:rsidRPr="00C35C8C">
        <w:rPr>
          <w:b/>
        </w:rPr>
        <w:t>30</w:t>
      </w:r>
      <w:r>
        <w:rPr>
          <w:b/>
        </w:rPr>
        <w:t xml:space="preserve"> </w:t>
      </w:r>
    </w:p>
    <w:p w14:paraId="197D09A8" w14:textId="77777777" w:rsidR="00D36754" w:rsidRDefault="00D36754" w:rsidP="00D36754">
      <w:pPr>
        <w:rPr>
          <w:b/>
        </w:rPr>
      </w:pPr>
      <w:r w:rsidRPr="00C35C8C">
        <w:rPr>
          <w:b/>
        </w:rPr>
        <w:t>30-059</w:t>
      </w:r>
      <w:r>
        <w:rPr>
          <w:b/>
        </w:rPr>
        <w:t xml:space="preserve"> </w:t>
      </w:r>
      <w:r w:rsidRPr="00C35C8C">
        <w:rPr>
          <w:b/>
        </w:rPr>
        <w:t>Kraków</w:t>
      </w:r>
      <w:r>
        <w:rPr>
          <w:b/>
        </w:rPr>
        <w:t xml:space="preserve">,  </w:t>
      </w:r>
    </w:p>
    <w:p w14:paraId="6CE82C06" w14:textId="77777777" w:rsidR="00D36754" w:rsidRDefault="00D36754" w:rsidP="00D36754">
      <w:pPr>
        <w:ind w:firstLine="3969"/>
        <w:rPr>
          <w:b/>
        </w:rPr>
      </w:pPr>
    </w:p>
    <w:p w14:paraId="21EDD2A6" w14:textId="047891DD" w:rsidR="00D36754" w:rsidRDefault="00D36754" w:rsidP="00D36754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8E022A" w:rsidRPr="008E022A">
        <w:rPr>
          <w:b/>
        </w:rPr>
        <w:t xml:space="preserve">Dostawa mineralizatora do przygotowywania próbek ciekłych metodą fotolizy UV dla </w:t>
      </w:r>
      <w:proofErr w:type="spellStart"/>
      <w:r w:rsidR="008E022A" w:rsidRPr="008E022A">
        <w:rPr>
          <w:b/>
        </w:rPr>
        <w:t>WIMiC</w:t>
      </w:r>
      <w:proofErr w:type="spellEnd"/>
      <w:r w:rsidRPr="00FB1B4F">
        <w:rPr>
          <w:b/>
          <w:sz w:val="26"/>
        </w:rPr>
        <w:t>,</w:t>
      </w:r>
      <w:r>
        <w:rPr>
          <w:b/>
          <w:sz w:val="26"/>
        </w:rPr>
        <w:t xml:space="preserve"> nr sprawy: KC-zp.272-588/21 </w:t>
      </w:r>
      <w:r>
        <w:t>oferuję realizację przedmiotu zamówienia, zgodnie z zasadami określonymi w specyfikacji istotnych warunków zamówienia.</w:t>
      </w:r>
    </w:p>
    <w:p w14:paraId="3BB6F682" w14:textId="77777777" w:rsidR="00D36754" w:rsidRDefault="00D36754" w:rsidP="00D36754">
      <w:pPr>
        <w:tabs>
          <w:tab w:val="right" w:pos="9000"/>
        </w:tabs>
      </w:pPr>
    </w:p>
    <w:p w14:paraId="751BA8A6" w14:textId="77777777" w:rsidR="00D36754" w:rsidRDefault="00D36754" w:rsidP="00D36754">
      <w:pPr>
        <w:widowControl w:val="0"/>
        <w:spacing w:line="264" w:lineRule="auto"/>
        <w:ind w:right="1"/>
        <w:rPr>
          <w:b/>
        </w:rPr>
      </w:pPr>
      <w:r>
        <w:rPr>
          <w:b/>
        </w:rPr>
        <w:t>Cena netto:   .........................................................................PLN</w:t>
      </w:r>
    </w:p>
    <w:p w14:paraId="4121D6D3" w14:textId="77777777" w:rsidR="00D36754" w:rsidRDefault="00D36754" w:rsidP="00D36754">
      <w:pPr>
        <w:widowControl w:val="0"/>
        <w:spacing w:line="264" w:lineRule="auto"/>
        <w:ind w:right="1"/>
        <w:rPr>
          <w:b/>
        </w:rPr>
      </w:pPr>
    </w:p>
    <w:p w14:paraId="4A3B337E" w14:textId="77777777" w:rsidR="00D36754" w:rsidRDefault="00D36754" w:rsidP="00D36754">
      <w:pPr>
        <w:widowControl w:val="0"/>
        <w:spacing w:line="264" w:lineRule="auto"/>
        <w:ind w:right="1"/>
        <w:rPr>
          <w:b/>
        </w:rPr>
      </w:pPr>
      <w:r>
        <w:rPr>
          <w:b/>
        </w:rPr>
        <w:t>Cena brutto: .........................................................................PLN</w:t>
      </w:r>
    </w:p>
    <w:p w14:paraId="5C33569E" w14:textId="77777777" w:rsidR="00D36754" w:rsidRPr="00FB1B4F" w:rsidRDefault="00D36754" w:rsidP="00D36754">
      <w:pPr>
        <w:widowControl w:val="0"/>
        <w:spacing w:line="264" w:lineRule="auto"/>
        <w:ind w:right="1"/>
        <w:jc w:val="both"/>
        <w:rPr>
          <w:b/>
          <w:sz w:val="20"/>
        </w:rPr>
      </w:pPr>
    </w:p>
    <w:p w14:paraId="388ED02E" w14:textId="77777777" w:rsidR="00D36754" w:rsidRPr="00FB1B4F" w:rsidRDefault="00D36754" w:rsidP="00D36754">
      <w:pPr>
        <w:widowControl w:val="0"/>
        <w:spacing w:line="264" w:lineRule="auto"/>
        <w:ind w:right="1"/>
        <w:jc w:val="both"/>
      </w:pPr>
      <w:r w:rsidRPr="00FB1B4F">
        <w:t>Słownie brutto :.......................................................................................................................</w:t>
      </w:r>
    </w:p>
    <w:p w14:paraId="59D533F3" w14:textId="77777777" w:rsidR="00D36754" w:rsidRPr="00FB1B4F" w:rsidRDefault="00D36754" w:rsidP="00D36754">
      <w:pPr>
        <w:widowControl w:val="0"/>
        <w:spacing w:line="264" w:lineRule="auto"/>
        <w:ind w:right="1"/>
        <w:jc w:val="both"/>
        <w:rPr>
          <w:b/>
          <w:sz w:val="18"/>
        </w:rPr>
      </w:pPr>
    </w:p>
    <w:p w14:paraId="6336D6CE" w14:textId="77777777" w:rsidR="00D36754" w:rsidRDefault="00D36754" w:rsidP="00D36754">
      <w:pPr>
        <w:pStyle w:val="Tekstpodstawowy"/>
      </w:pPr>
      <w:r>
        <w:t>Powyższa cena zawiera  podatek VAT w wysokości 23% tj.…………………….PLN</w:t>
      </w:r>
    </w:p>
    <w:p w14:paraId="49DB7B65" w14:textId="77777777" w:rsidR="00D36754" w:rsidRDefault="00D36754" w:rsidP="00D36754">
      <w:pPr>
        <w:pStyle w:val="Tekstpodstawowy"/>
      </w:pPr>
      <w:r>
        <w:t xml:space="preserve">Producent/model zaoferowanego urządzenia </w:t>
      </w:r>
      <w:r w:rsidRPr="00FE545C">
        <w:rPr>
          <w:b w:val="0"/>
        </w:rPr>
        <w:t>…………………………………………..</w:t>
      </w:r>
    </w:p>
    <w:p w14:paraId="0419B460" w14:textId="77777777" w:rsidR="00D36754" w:rsidRDefault="00D36754" w:rsidP="00D36754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>Termin realizacji zamówienia: …</w:t>
      </w:r>
      <w:r w:rsidRPr="00FB1B4F">
        <w:t>……………………………..</w:t>
      </w:r>
      <w:r>
        <w:t xml:space="preserve"> ….</w:t>
      </w:r>
      <w:r w:rsidRPr="0022732C">
        <w:rPr>
          <w:i/>
          <w:highlight w:val="yellow"/>
        </w:rPr>
        <w:t>(kryterium oceny ofert)</w:t>
      </w:r>
    </w:p>
    <w:p w14:paraId="692982D1" w14:textId="77777777" w:rsidR="00D36754" w:rsidRPr="000552C2" w:rsidRDefault="00D36754" w:rsidP="00D36754">
      <w:pPr>
        <w:widowControl w:val="0"/>
        <w:spacing w:line="360" w:lineRule="auto"/>
        <w:ind w:right="1"/>
        <w:jc w:val="both"/>
        <w:rPr>
          <w:b/>
          <w:bCs/>
        </w:rPr>
      </w:pPr>
      <w:r>
        <w:rPr>
          <w:b/>
        </w:rPr>
        <w:t>Okres udzielonej gwarancji na zainstalowane urządzenie wynosi:</w:t>
      </w:r>
      <w:r w:rsidRPr="00FB1B4F">
        <w:t xml:space="preserve"> </w:t>
      </w:r>
      <w:r w:rsidRPr="000552C2">
        <w:rPr>
          <w:b/>
          <w:bCs/>
        </w:rPr>
        <w:t>12 miesięcy</w:t>
      </w:r>
    </w:p>
    <w:p w14:paraId="788C71C0" w14:textId="77777777" w:rsidR="00D36754" w:rsidRPr="00FE545C" w:rsidRDefault="00D36754" w:rsidP="00D36754">
      <w:pPr>
        <w:tabs>
          <w:tab w:val="left" w:pos="426"/>
        </w:tabs>
        <w:spacing w:after="120"/>
        <w:jc w:val="both"/>
        <w:rPr>
          <w:b/>
          <w:sz w:val="22"/>
        </w:rPr>
      </w:pPr>
      <w:r w:rsidRPr="00FE545C">
        <w:rPr>
          <w:sz w:val="22"/>
        </w:rPr>
        <w:t xml:space="preserve">Oświadczamy, że zgodnie z ustawą z dnia </w:t>
      </w:r>
      <w:r>
        <w:rPr>
          <w:sz w:val="22"/>
        </w:rPr>
        <w:t>6 marca 2018 r</w:t>
      </w:r>
      <w:r w:rsidRPr="00FE545C">
        <w:rPr>
          <w:sz w:val="22"/>
        </w:rPr>
        <w:t>.</w:t>
      </w:r>
      <w:r>
        <w:rPr>
          <w:sz w:val="22"/>
        </w:rPr>
        <w:t xml:space="preserve"> Prawo przedsiębiorców, </w:t>
      </w:r>
      <w:r w:rsidRPr="00FE545C">
        <w:rPr>
          <w:sz w:val="22"/>
        </w:rPr>
        <w:t>należymy do małych lub średnich przedsiębiorców:</w:t>
      </w:r>
      <w:r w:rsidRPr="00FE545C">
        <w:rPr>
          <w:b/>
          <w:sz w:val="22"/>
        </w:rPr>
        <w:t xml:space="preserve"> TAK/NIE</w:t>
      </w:r>
    </w:p>
    <w:p w14:paraId="3EF4CD2F" w14:textId="77777777" w:rsidR="00D36754" w:rsidRPr="00FE545C" w:rsidRDefault="00D36754" w:rsidP="00D36754">
      <w:pPr>
        <w:tabs>
          <w:tab w:val="left" w:pos="426"/>
        </w:tabs>
        <w:spacing w:line="360" w:lineRule="auto"/>
        <w:jc w:val="both"/>
        <w:rPr>
          <w:sz w:val="16"/>
          <w:szCs w:val="18"/>
        </w:rPr>
      </w:pPr>
      <w:r w:rsidRPr="00FE545C">
        <w:rPr>
          <w:b/>
          <w:sz w:val="22"/>
        </w:rPr>
        <w:t xml:space="preserve">Termin płatności: </w:t>
      </w:r>
      <w:r w:rsidRPr="00FE545C">
        <w:rPr>
          <w:sz w:val="22"/>
        </w:rPr>
        <w:t>przelewem w terminie do 21 dni od daty otrzymania faktury przez Zamawiającego.</w:t>
      </w:r>
    </w:p>
    <w:p w14:paraId="5070566B" w14:textId="77777777" w:rsidR="00D36754" w:rsidRDefault="00D36754" w:rsidP="00D36754">
      <w:pPr>
        <w:jc w:val="both"/>
        <w:rPr>
          <w:sz w:val="18"/>
          <w:szCs w:val="18"/>
        </w:rPr>
      </w:pPr>
    </w:p>
    <w:p w14:paraId="00B0389E" w14:textId="77777777" w:rsidR="00D36754" w:rsidRPr="002A16E2" w:rsidRDefault="00D36754" w:rsidP="00D36754">
      <w:pPr>
        <w:rPr>
          <w:b/>
          <w:sz w:val="22"/>
          <w:szCs w:val="22"/>
          <w:u w:val="single"/>
        </w:rPr>
      </w:pPr>
      <w:r>
        <w:rPr>
          <w:sz w:val="22"/>
          <w:szCs w:val="22"/>
        </w:rPr>
        <w:br w:type="page"/>
      </w:r>
      <w:r w:rsidRPr="002A16E2">
        <w:rPr>
          <w:b/>
          <w:sz w:val="22"/>
          <w:szCs w:val="22"/>
          <w:u w:val="single"/>
        </w:rPr>
        <w:lastRenderedPageBreak/>
        <w:t>Jednocześnie oświadczamy, że:</w:t>
      </w:r>
    </w:p>
    <w:p w14:paraId="0378AE8A" w14:textId="77777777" w:rsidR="00D36754" w:rsidRPr="002A16E2" w:rsidRDefault="00D36754" w:rsidP="00D36754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2A16E2">
        <w:rPr>
          <w:color w:val="000000"/>
          <w:sz w:val="22"/>
          <w:szCs w:val="22"/>
          <w:lang w:eastAsia="ar-SA"/>
        </w:rPr>
        <w:t xml:space="preserve">Oświadczamy, że jesteśmy związani niniejszą ofertą przez okres </w:t>
      </w:r>
      <w:r>
        <w:rPr>
          <w:color w:val="000000"/>
          <w:sz w:val="22"/>
          <w:szCs w:val="22"/>
          <w:lang w:eastAsia="ar-SA"/>
        </w:rPr>
        <w:t>9</w:t>
      </w:r>
      <w:r w:rsidRPr="002A16E2">
        <w:rPr>
          <w:color w:val="000000"/>
          <w:sz w:val="22"/>
          <w:szCs w:val="22"/>
          <w:lang w:eastAsia="ar-SA"/>
        </w:rPr>
        <w:t>0 dni od dnia upływu terminu składania ofert.</w:t>
      </w:r>
    </w:p>
    <w:p w14:paraId="47CC8CE5" w14:textId="77777777" w:rsidR="00D36754" w:rsidRDefault="00D36754" w:rsidP="00D36754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2A16E2">
        <w:rPr>
          <w:color w:val="000000"/>
          <w:sz w:val="22"/>
          <w:szCs w:val="22"/>
          <w:lang w:eastAsia="ar-SA"/>
        </w:rPr>
        <w:t>Oświadczamy, że zapoznaliśmy się z postanowieniami umowy, określonymi w  Specyfikacji Istotnych Warunków Zamówienia, akceptujemy je i zobowiązujemy się, w przypadku wyboru naszej oferty, do zawarcia umowy zgodnej z niniejszą ofertą, na warunkach określonych w Specyfikacji Istotnych Warunków Zamówienia, w miejscu i terminie wyznaczonym przez zamawiającego</w:t>
      </w:r>
      <w:r w:rsidRPr="002A16E2">
        <w:rPr>
          <w:color w:val="000000"/>
          <w:sz w:val="22"/>
          <w:szCs w:val="22"/>
        </w:rPr>
        <w:t xml:space="preserve"> i nie wnosimy do nich żadnych zastrzeżeń.</w:t>
      </w:r>
    </w:p>
    <w:p w14:paraId="0D460B56" w14:textId="77777777" w:rsidR="00D36754" w:rsidRPr="002A16E2" w:rsidRDefault="00D36754" w:rsidP="00D36754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532DAA2C" w14:textId="77777777" w:rsidR="00D36754" w:rsidRPr="002A16E2" w:rsidRDefault="00D36754" w:rsidP="00D36754">
      <w:pPr>
        <w:ind w:left="360"/>
        <w:jc w:val="both"/>
        <w:rPr>
          <w:i/>
          <w:sz w:val="22"/>
          <w:szCs w:val="22"/>
        </w:rPr>
      </w:pPr>
      <w:r w:rsidRPr="002A16E2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19E64236" w14:textId="77777777" w:rsidR="00D36754" w:rsidRPr="002A16E2" w:rsidRDefault="00D36754" w:rsidP="00D36754">
      <w:pPr>
        <w:ind w:left="360"/>
        <w:jc w:val="both"/>
        <w:rPr>
          <w:i/>
          <w:sz w:val="22"/>
          <w:szCs w:val="22"/>
        </w:rPr>
      </w:pPr>
      <w:r w:rsidRPr="002A16E2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3186DE7F" w14:textId="77777777" w:rsidR="00D36754" w:rsidRPr="002A16E2" w:rsidRDefault="00D36754" w:rsidP="00D36754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2A16E2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D36754" w:rsidRPr="002A16E2" w14:paraId="1D98A582" w14:textId="77777777" w:rsidTr="00803EDA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E126F8D" w14:textId="77777777" w:rsidR="00D36754" w:rsidRPr="002A16E2" w:rsidRDefault="00D36754" w:rsidP="00803ED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44E3DA7" w14:textId="77777777" w:rsidR="00D36754" w:rsidRPr="002A16E2" w:rsidRDefault="00D36754" w:rsidP="00803ED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 xml:space="preserve">Opis części zamówienia, którą wykonawca </w:t>
            </w:r>
          </w:p>
          <w:p w14:paraId="08A009CF" w14:textId="77777777" w:rsidR="00D36754" w:rsidRPr="002A16E2" w:rsidRDefault="00D36754" w:rsidP="00803ED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EA51161" w14:textId="77777777" w:rsidR="00D36754" w:rsidRPr="002A16E2" w:rsidRDefault="00D36754" w:rsidP="00803ED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Nazwa podwykonawcy</w:t>
            </w:r>
            <w:r w:rsidRPr="002A16E2">
              <w:rPr>
                <w:sz w:val="22"/>
                <w:szCs w:val="22"/>
              </w:rPr>
              <w:br/>
              <w:t>(o ile jest znana)</w:t>
            </w:r>
          </w:p>
        </w:tc>
      </w:tr>
      <w:tr w:rsidR="00D36754" w:rsidRPr="002A16E2" w14:paraId="0356E6C4" w14:textId="77777777" w:rsidTr="00803EDA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123C07" w14:textId="77777777" w:rsidR="00D36754" w:rsidRPr="002A16E2" w:rsidRDefault="00D36754" w:rsidP="00803EDA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959D2D" w14:textId="77777777" w:rsidR="00D36754" w:rsidRPr="002A16E2" w:rsidRDefault="00D36754" w:rsidP="00803EDA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BBAFDF" w14:textId="77777777" w:rsidR="00D36754" w:rsidRPr="002A16E2" w:rsidRDefault="00D36754" w:rsidP="00803EDA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D36754" w:rsidRPr="002A16E2" w14:paraId="4A5AA81B" w14:textId="77777777" w:rsidTr="00803EDA">
        <w:trPr>
          <w:trHeight w:val="382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DF9E22" w14:textId="77777777" w:rsidR="00D36754" w:rsidRPr="002A16E2" w:rsidRDefault="00D36754" w:rsidP="00803EDA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C24948" w14:textId="77777777" w:rsidR="00D36754" w:rsidRPr="002A16E2" w:rsidRDefault="00D36754" w:rsidP="00803EDA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821B35" w14:textId="77777777" w:rsidR="00D36754" w:rsidRPr="002A16E2" w:rsidRDefault="00D36754" w:rsidP="00803EDA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12EFE45C" w14:textId="77777777" w:rsidR="00D36754" w:rsidRPr="002A16E2" w:rsidRDefault="00D36754" w:rsidP="00D36754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U</w:t>
      </w:r>
      <w:r>
        <w:rPr>
          <w:sz w:val="22"/>
          <w:szCs w:val="22"/>
        </w:rPr>
        <w:t>mocowanymi</w:t>
      </w:r>
      <w:r w:rsidRPr="002A16E2">
        <w:rPr>
          <w:sz w:val="22"/>
          <w:szCs w:val="22"/>
        </w:rPr>
        <w:t xml:space="preserve"> do reprezentowania naszej firmy są następujące osoby:</w:t>
      </w:r>
    </w:p>
    <w:p w14:paraId="18185B04" w14:textId="77777777" w:rsidR="00D36754" w:rsidRPr="002A16E2" w:rsidRDefault="00D36754" w:rsidP="00D36754">
      <w:pPr>
        <w:pStyle w:val="Nagwek1"/>
        <w:rPr>
          <w:rFonts w:ascii="Times New Roman" w:hAnsi="Times New Roman" w:cs="Times New Roman"/>
          <w:sz w:val="22"/>
          <w:szCs w:val="22"/>
        </w:rPr>
      </w:pPr>
      <w:r w:rsidRPr="002A16E2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</w:p>
    <w:p w14:paraId="796867C4" w14:textId="77777777" w:rsidR="00D36754" w:rsidRPr="002A16E2" w:rsidRDefault="00D36754" w:rsidP="00D36754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2A16E2">
        <w:rPr>
          <w:sz w:val="22"/>
          <w:szCs w:val="22"/>
        </w:rPr>
        <w:tab/>
      </w:r>
      <w:r w:rsidRPr="002A16E2">
        <w:rPr>
          <w:sz w:val="22"/>
          <w:szCs w:val="22"/>
        </w:rPr>
        <w:tab/>
        <w:t xml:space="preserve"> </w:t>
      </w:r>
    </w:p>
    <w:p w14:paraId="3561B6B3" w14:textId="77777777" w:rsidR="00D36754" w:rsidRPr="002A16E2" w:rsidRDefault="00D36754" w:rsidP="00D36754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2A16E2">
        <w:rPr>
          <w:sz w:val="22"/>
          <w:szCs w:val="22"/>
        </w:rPr>
        <w:tab/>
      </w:r>
      <w:r w:rsidRPr="002A16E2">
        <w:rPr>
          <w:sz w:val="22"/>
          <w:szCs w:val="22"/>
        </w:rPr>
        <w:tab/>
        <w:t xml:space="preserve"> .</w:t>
      </w:r>
    </w:p>
    <w:p w14:paraId="00AACB78" w14:textId="77777777" w:rsidR="00D36754" w:rsidRPr="002A16E2" w:rsidRDefault="00D36754" w:rsidP="00D36754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U</w:t>
      </w:r>
      <w:r>
        <w:rPr>
          <w:sz w:val="22"/>
          <w:szCs w:val="22"/>
        </w:rPr>
        <w:t xml:space="preserve">mocowanie </w:t>
      </w:r>
      <w:r w:rsidRPr="002A16E2">
        <w:rPr>
          <w:sz w:val="22"/>
          <w:szCs w:val="22"/>
        </w:rPr>
        <w:t>dla powyżej wskazanych osób wynika z następującego (</w:t>
      </w:r>
      <w:proofErr w:type="spellStart"/>
      <w:r w:rsidRPr="002A16E2">
        <w:rPr>
          <w:sz w:val="22"/>
          <w:szCs w:val="22"/>
        </w:rPr>
        <w:t>ych</w:t>
      </w:r>
      <w:proofErr w:type="spellEnd"/>
      <w:r w:rsidRPr="002A16E2">
        <w:rPr>
          <w:sz w:val="22"/>
          <w:szCs w:val="22"/>
        </w:rPr>
        <w:t>) dokumentu(ów)</w:t>
      </w:r>
    </w:p>
    <w:p w14:paraId="334C7749" w14:textId="77777777" w:rsidR="00D36754" w:rsidRPr="002A16E2" w:rsidRDefault="00D36754" w:rsidP="00D36754">
      <w:p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17890A4F" w14:textId="77777777" w:rsidR="00D36754" w:rsidRPr="002A16E2" w:rsidRDefault="00D36754" w:rsidP="00D36754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załącznikami do niniejszej oferty są:</w:t>
      </w:r>
    </w:p>
    <w:p w14:paraId="7F5D2F0E" w14:textId="77777777" w:rsidR="00D36754" w:rsidRPr="002A16E2" w:rsidRDefault="00D36754" w:rsidP="00D36754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2A16E2">
        <w:rPr>
          <w:sz w:val="22"/>
          <w:szCs w:val="22"/>
        </w:rPr>
        <w:t>………………………………………………………………………………………….</w:t>
      </w:r>
    </w:p>
    <w:p w14:paraId="34E3370B" w14:textId="77777777" w:rsidR="00D36754" w:rsidRPr="002A16E2" w:rsidRDefault="00D36754" w:rsidP="00D36754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2A16E2">
        <w:rPr>
          <w:sz w:val="22"/>
          <w:szCs w:val="22"/>
        </w:rPr>
        <w:t>……………………………………………..……………………………………………</w:t>
      </w:r>
    </w:p>
    <w:p w14:paraId="0BC3621D" w14:textId="77777777" w:rsidR="00D36754" w:rsidRPr="00F47191" w:rsidRDefault="00D36754" w:rsidP="00D36754">
      <w:pPr>
        <w:jc w:val="both"/>
        <w:rPr>
          <w:b/>
          <w:color w:val="FF0000"/>
          <w:sz w:val="18"/>
          <w:szCs w:val="18"/>
        </w:rPr>
      </w:pPr>
      <w:r w:rsidRPr="00F47191">
        <w:rPr>
          <w:b/>
          <w:color w:val="FF0000"/>
          <w:sz w:val="18"/>
          <w:szCs w:val="18"/>
        </w:rPr>
        <w:t>Ofertę należy sporządzić w postaci elektronicznej i podpisać kwalifikowanym podpisem elektronicznym.</w:t>
      </w:r>
    </w:p>
    <w:p w14:paraId="6197A017" w14:textId="77777777" w:rsidR="00D36754" w:rsidRPr="000A160D" w:rsidRDefault="00D36754" w:rsidP="00D36754"/>
    <w:p w14:paraId="10E57CFB" w14:textId="77777777" w:rsidR="00D36754" w:rsidRDefault="00D36754" w:rsidP="00D36754">
      <w:pPr>
        <w:rPr>
          <w:sz w:val="20"/>
          <w:szCs w:val="20"/>
        </w:rPr>
      </w:pPr>
    </w:p>
    <w:p w14:paraId="4EF86EDE" w14:textId="77777777" w:rsidR="00D36754" w:rsidRPr="00463C91" w:rsidRDefault="00D36754" w:rsidP="00D36754"/>
    <w:p w14:paraId="5610C814" w14:textId="77777777" w:rsidR="00FE545C" w:rsidRPr="00964642" w:rsidRDefault="00FE545C" w:rsidP="00964642"/>
    <w:sectPr w:rsidR="00FE545C" w:rsidRPr="0096464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E7715B" w14:textId="77777777" w:rsidR="0070537D" w:rsidRDefault="0070537D">
      <w:r>
        <w:separator/>
      </w:r>
    </w:p>
  </w:endnote>
  <w:endnote w:type="continuationSeparator" w:id="0">
    <w:p w14:paraId="7118C5B0" w14:textId="77777777" w:rsidR="0070537D" w:rsidRDefault="007053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38E391" w14:textId="77777777" w:rsidR="00CE792F" w:rsidRDefault="00CE792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87B183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1EF987" w14:textId="77777777" w:rsidR="00CE792F" w:rsidRDefault="00CE792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17EA75" w14:textId="77777777" w:rsidR="0070537D" w:rsidRDefault="0070537D">
      <w:r>
        <w:separator/>
      </w:r>
    </w:p>
  </w:footnote>
  <w:footnote w:type="continuationSeparator" w:id="0">
    <w:p w14:paraId="60FE8135" w14:textId="77777777" w:rsidR="0070537D" w:rsidRDefault="0070537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EE4A8C" w14:textId="77777777" w:rsidR="00CE792F" w:rsidRDefault="00CE792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FC30A7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D8D055" w14:textId="77777777" w:rsidR="00CE792F" w:rsidRDefault="00CE792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0537D"/>
    <w:rsid w:val="00012286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0537D"/>
    <w:rsid w:val="007748F0"/>
    <w:rsid w:val="007A4321"/>
    <w:rsid w:val="00833933"/>
    <w:rsid w:val="00853083"/>
    <w:rsid w:val="008B2F0C"/>
    <w:rsid w:val="008B4928"/>
    <w:rsid w:val="008D2AB8"/>
    <w:rsid w:val="008E022A"/>
    <w:rsid w:val="008F1C66"/>
    <w:rsid w:val="00964642"/>
    <w:rsid w:val="00970FE4"/>
    <w:rsid w:val="00A0022B"/>
    <w:rsid w:val="00A346FE"/>
    <w:rsid w:val="00A47B4D"/>
    <w:rsid w:val="00A83018"/>
    <w:rsid w:val="00B774DC"/>
    <w:rsid w:val="00C969A6"/>
    <w:rsid w:val="00CA7D36"/>
    <w:rsid w:val="00CE792F"/>
    <w:rsid w:val="00D24208"/>
    <w:rsid w:val="00D36754"/>
    <w:rsid w:val="00D60C38"/>
    <w:rsid w:val="00D66893"/>
    <w:rsid w:val="00D90ACB"/>
    <w:rsid w:val="00DC1500"/>
    <w:rsid w:val="00E44371"/>
    <w:rsid w:val="00E949B0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64230C2B"/>
  <w15:chartTrackingRefBased/>
  <w15:docId w15:val="{850CCC27-058B-4775-B97D-677139563F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36754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935585-8318-4EFF-9D33-2041E38630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438</Words>
  <Characters>3787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Jarosław Grzech</dc:creator>
  <cp:keywords/>
  <dc:description/>
  <cp:lastModifiedBy>Jarosław Grzech</cp:lastModifiedBy>
  <cp:revision>3</cp:revision>
  <cp:lastPrinted>1899-12-31T23:00:00Z</cp:lastPrinted>
  <dcterms:created xsi:type="dcterms:W3CDTF">2021-10-20T09:00:00Z</dcterms:created>
  <dcterms:modified xsi:type="dcterms:W3CDTF">2021-10-20T09:01:00Z</dcterms:modified>
</cp:coreProperties>
</file>