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746A5" w14:textId="77777777" w:rsidR="00D34530" w:rsidRPr="00E874DC" w:rsidRDefault="00D34530" w:rsidP="00D3453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CFDF5A3" w14:textId="77777777" w:rsidR="00D34530" w:rsidRDefault="00D34530" w:rsidP="00D34530">
      <w:pPr>
        <w:spacing w:before="48" w:line="240" w:lineRule="atLeast"/>
        <w:jc w:val="right"/>
        <w:rPr>
          <w:b/>
          <w:sz w:val="24"/>
          <w:szCs w:val="24"/>
          <w:lang w:val="pl-PL"/>
        </w:rPr>
      </w:pPr>
    </w:p>
    <w:p w14:paraId="35C57C48" w14:textId="77777777" w:rsidR="00D34530" w:rsidRDefault="00D34530" w:rsidP="00D34530">
      <w:pPr>
        <w:spacing w:before="48" w:line="240" w:lineRule="atLeast"/>
        <w:jc w:val="center"/>
        <w:rPr>
          <w:b/>
          <w:sz w:val="24"/>
          <w:szCs w:val="24"/>
          <w:lang w:val="pl-PL"/>
        </w:rPr>
      </w:pPr>
      <w:r>
        <w:rPr>
          <w:b/>
          <w:sz w:val="24"/>
          <w:szCs w:val="24"/>
          <w:lang w:val="pl-PL"/>
        </w:rPr>
        <w:t>WZÓR UMOWY</w:t>
      </w:r>
    </w:p>
    <w:p w14:paraId="743D989D" w14:textId="77777777" w:rsidR="00D34530" w:rsidRDefault="00D34530" w:rsidP="00D3453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A14C3A8" w14:textId="77777777" w:rsidR="00D34530" w:rsidRDefault="00D34530" w:rsidP="00D34530">
      <w:pPr>
        <w:spacing w:before="48" w:line="240" w:lineRule="atLeast"/>
        <w:jc w:val="center"/>
        <w:rPr>
          <w:b/>
          <w:sz w:val="28"/>
          <w:lang w:val="pl-PL"/>
        </w:rPr>
      </w:pPr>
    </w:p>
    <w:p w14:paraId="09A2F15B" w14:textId="5A99B797" w:rsidR="00D34530" w:rsidRPr="00AA2A22" w:rsidRDefault="00D34530" w:rsidP="00D3453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KC-zp.272-588/21</w:t>
      </w:r>
      <w:r w:rsidRPr="00AA2A22">
        <w:rPr>
          <w:rFonts w:ascii="Times New Roman" w:hAnsi="Times New Roman"/>
        </w:rPr>
        <w:t xml:space="preserve"> </w:t>
      </w:r>
    </w:p>
    <w:p w14:paraId="4B11E422" w14:textId="77777777" w:rsidR="00D34530" w:rsidRDefault="00D34530" w:rsidP="00D34530">
      <w:pPr>
        <w:pStyle w:val="Tekstpodstawowy"/>
        <w:ind w:right="-47"/>
        <w:jc w:val="both"/>
        <w:rPr>
          <w:rFonts w:ascii="Times New Roman" w:hAnsi="Times New Roman"/>
        </w:rPr>
      </w:pPr>
      <w:r w:rsidRPr="00AA2A22">
        <w:rPr>
          <w:rFonts w:ascii="Times New Roman" w:hAnsi="Times New Roman"/>
        </w:rPr>
        <w:t>pomiędzy</w:t>
      </w:r>
    </w:p>
    <w:p w14:paraId="0869CF69" w14:textId="77777777" w:rsidR="00D34530" w:rsidRDefault="00D34530" w:rsidP="00D3453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E46A790" w14:textId="77777777" w:rsidR="00D34530" w:rsidRDefault="00D34530" w:rsidP="00D34530">
      <w:pPr>
        <w:pStyle w:val="Tekstpodstawowy"/>
        <w:ind w:right="-47"/>
        <w:jc w:val="both"/>
        <w:rPr>
          <w:rFonts w:ascii="Times New Roman" w:hAnsi="Times New Roman"/>
        </w:rPr>
      </w:pPr>
      <w:r>
        <w:rPr>
          <w:rFonts w:ascii="Times New Roman" w:hAnsi="Times New Roman"/>
        </w:rPr>
        <w:t>reprezentowana przez:</w:t>
      </w:r>
    </w:p>
    <w:p w14:paraId="579736E6" w14:textId="77777777" w:rsidR="00D34530" w:rsidRDefault="00D34530" w:rsidP="00D34530">
      <w:pPr>
        <w:pStyle w:val="Tekstpodstawowy"/>
        <w:ind w:right="-47"/>
        <w:jc w:val="both"/>
        <w:rPr>
          <w:rFonts w:ascii="Times New Roman" w:hAnsi="Times New Roman"/>
        </w:rPr>
      </w:pPr>
      <w:r>
        <w:rPr>
          <w:rFonts w:ascii="Times New Roman" w:hAnsi="Times New Roman"/>
        </w:rPr>
        <w:t xml:space="preserve">1.Dziekana Wydziału /Kierownika Jednostki/............................................................................. </w:t>
      </w:r>
    </w:p>
    <w:p w14:paraId="5F21EB7F" w14:textId="77777777" w:rsidR="00D34530" w:rsidRDefault="00D34530" w:rsidP="00D34530">
      <w:pPr>
        <w:pStyle w:val="Tekstpodstawowy"/>
        <w:ind w:right="-47"/>
        <w:rPr>
          <w:rFonts w:ascii="Times New Roman" w:hAnsi="Times New Roman"/>
        </w:rPr>
      </w:pPr>
      <w:r>
        <w:rPr>
          <w:rFonts w:ascii="Times New Roman" w:hAnsi="Times New Roman"/>
        </w:rPr>
        <w:t>2.Kwestora / Z-cę Kwestora/ .........................................................................................................</w:t>
      </w:r>
    </w:p>
    <w:p w14:paraId="33544E17" w14:textId="77777777" w:rsidR="00D34530" w:rsidRDefault="00D34530" w:rsidP="00D34530">
      <w:pPr>
        <w:pStyle w:val="Tekstpodstawowy"/>
        <w:ind w:right="-47"/>
        <w:jc w:val="both"/>
        <w:rPr>
          <w:rFonts w:ascii="Times New Roman" w:hAnsi="Times New Roman"/>
        </w:rPr>
      </w:pPr>
      <w:r>
        <w:rPr>
          <w:rFonts w:ascii="Times New Roman" w:hAnsi="Times New Roman"/>
        </w:rPr>
        <w:t>zwaną dalej KUPUJĄCYM</w:t>
      </w:r>
    </w:p>
    <w:p w14:paraId="444491DC" w14:textId="77777777" w:rsidR="00D34530" w:rsidRDefault="00D34530" w:rsidP="00D34530">
      <w:pPr>
        <w:pStyle w:val="Tekstpodstawowy"/>
        <w:ind w:right="-47"/>
        <w:jc w:val="both"/>
        <w:rPr>
          <w:rFonts w:ascii="Times New Roman" w:hAnsi="Times New Roman"/>
        </w:rPr>
      </w:pPr>
      <w:r>
        <w:rPr>
          <w:rFonts w:ascii="Times New Roman" w:hAnsi="Times New Roman"/>
        </w:rPr>
        <w:t xml:space="preserve">a </w:t>
      </w:r>
    </w:p>
    <w:p w14:paraId="159C8608" w14:textId="77777777" w:rsidR="00D34530" w:rsidRDefault="00D34530" w:rsidP="00D34530">
      <w:pPr>
        <w:pStyle w:val="Tekstpodstawowy"/>
        <w:ind w:right="-47"/>
        <w:jc w:val="both"/>
        <w:rPr>
          <w:rFonts w:ascii="Times New Roman" w:hAnsi="Times New Roman"/>
        </w:rPr>
      </w:pPr>
      <w:r>
        <w:rPr>
          <w:rFonts w:ascii="Times New Roman" w:hAnsi="Times New Roman"/>
        </w:rPr>
        <w:t>......................................................................................................................................................</w:t>
      </w:r>
    </w:p>
    <w:p w14:paraId="30CEA3F8" w14:textId="77777777" w:rsidR="00D34530" w:rsidRDefault="00D34530" w:rsidP="00D34530">
      <w:pPr>
        <w:pStyle w:val="Tekstpodstawowy"/>
        <w:ind w:right="-47"/>
        <w:jc w:val="both"/>
        <w:rPr>
          <w:rFonts w:ascii="Times New Roman" w:hAnsi="Times New Roman"/>
        </w:rPr>
      </w:pPr>
      <w:r>
        <w:rPr>
          <w:rFonts w:ascii="Times New Roman" w:hAnsi="Times New Roman"/>
        </w:rPr>
        <w:t>......................................................................................................................................................</w:t>
      </w:r>
    </w:p>
    <w:p w14:paraId="02752A61" w14:textId="77777777" w:rsidR="00D34530" w:rsidRDefault="00D34530" w:rsidP="00D3453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3E77113" w14:textId="77777777" w:rsidR="00D34530" w:rsidRDefault="00D34530" w:rsidP="00D34530">
      <w:pPr>
        <w:pStyle w:val="Tekstpodstawowy"/>
        <w:ind w:right="-47"/>
        <w:jc w:val="both"/>
        <w:rPr>
          <w:rFonts w:ascii="Times New Roman" w:hAnsi="Times New Roman"/>
        </w:rPr>
      </w:pPr>
      <w:r>
        <w:rPr>
          <w:rFonts w:ascii="Times New Roman" w:hAnsi="Times New Roman"/>
        </w:rPr>
        <w:t>reprezentowanym przez:</w:t>
      </w:r>
    </w:p>
    <w:p w14:paraId="40E9DBB1" w14:textId="77777777" w:rsidR="00D34530" w:rsidRDefault="00D34530" w:rsidP="00D34530">
      <w:pPr>
        <w:pStyle w:val="Tekstpodstawowy"/>
        <w:ind w:right="-47"/>
        <w:jc w:val="both"/>
        <w:rPr>
          <w:rFonts w:ascii="Times New Roman" w:hAnsi="Times New Roman"/>
        </w:rPr>
      </w:pPr>
      <w:r>
        <w:rPr>
          <w:rFonts w:ascii="Times New Roman" w:hAnsi="Times New Roman"/>
        </w:rPr>
        <w:t>1...................................................................................................................................................</w:t>
      </w:r>
    </w:p>
    <w:p w14:paraId="669DF475" w14:textId="77777777" w:rsidR="00D34530" w:rsidRDefault="00D34530" w:rsidP="00D34530">
      <w:pPr>
        <w:pStyle w:val="Tekstpodstawowy"/>
        <w:ind w:right="-47"/>
        <w:jc w:val="both"/>
        <w:rPr>
          <w:rFonts w:ascii="Times New Roman" w:hAnsi="Times New Roman"/>
        </w:rPr>
      </w:pPr>
      <w:r>
        <w:rPr>
          <w:rFonts w:ascii="Times New Roman" w:hAnsi="Times New Roman"/>
        </w:rPr>
        <w:t xml:space="preserve">2................................................................................................................................................... </w:t>
      </w:r>
    </w:p>
    <w:p w14:paraId="54B82091" w14:textId="77777777" w:rsidR="00D34530" w:rsidRDefault="00D34530" w:rsidP="00D34530">
      <w:pPr>
        <w:pStyle w:val="Tekstpodstawowy"/>
        <w:ind w:right="-47"/>
        <w:jc w:val="both"/>
        <w:rPr>
          <w:rFonts w:ascii="Times New Roman" w:hAnsi="Times New Roman"/>
        </w:rPr>
      </w:pPr>
      <w:r>
        <w:rPr>
          <w:rFonts w:ascii="Times New Roman" w:hAnsi="Times New Roman"/>
        </w:rPr>
        <w:t>zwanym dalej SPRZEDAWCĄ</w:t>
      </w:r>
    </w:p>
    <w:p w14:paraId="36C64261" w14:textId="77777777" w:rsidR="00D34530" w:rsidRDefault="00D34530" w:rsidP="00D34530">
      <w:pPr>
        <w:pStyle w:val="Tekstpodstawowy"/>
        <w:ind w:right="-47"/>
        <w:jc w:val="center"/>
        <w:rPr>
          <w:rFonts w:ascii="Times New Roman" w:hAnsi="Times New Roman"/>
        </w:rPr>
      </w:pPr>
    </w:p>
    <w:p w14:paraId="6EED45B2"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1</w:t>
      </w:r>
    </w:p>
    <w:p w14:paraId="323F94FA" w14:textId="383D40E8" w:rsidR="007564BB" w:rsidRDefault="00D34530" w:rsidP="0083560F">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7564BB">
        <w:rPr>
          <w:rFonts w:ascii="Times New Roman" w:hAnsi="Times New Roman"/>
        </w:rPr>
        <w:t xml:space="preserve">Przedmiotem niniejszej umowy jest sprzedaż i </w:t>
      </w:r>
      <w:r w:rsidRPr="007564BB">
        <w:rPr>
          <w:rFonts w:ascii="Times New Roman" w:hAnsi="Times New Roman"/>
          <w:b/>
        </w:rPr>
        <w:t xml:space="preserve">dostawa </w:t>
      </w:r>
      <w:r w:rsidR="007564BB" w:rsidRPr="007564BB">
        <w:rPr>
          <w:rFonts w:ascii="Times New Roman" w:hAnsi="Times New Roman"/>
          <w:b/>
        </w:rPr>
        <w:t>mineralizatora do przygotowywania próbek ciekłych metodą fotolizy UV dla WIMiC</w:t>
      </w:r>
      <w:r w:rsidR="007564BB" w:rsidRPr="007564BB">
        <w:rPr>
          <w:rFonts w:ascii="Times New Roman" w:hAnsi="Times New Roman"/>
          <w:szCs w:val="24"/>
        </w:rPr>
        <w:t xml:space="preserve"> </w:t>
      </w:r>
    </w:p>
    <w:p w14:paraId="1C0557D8" w14:textId="035014EE" w:rsidR="00D34530" w:rsidRPr="007564BB" w:rsidRDefault="00D34530" w:rsidP="0083560F">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7564BB">
        <w:rPr>
          <w:rFonts w:ascii="Times New Roman" w:hAnsi="Times New Roman"/>
          <w:szCs w:val="24"/>
        </w:rPr>
        <w:t>Szczegółowa specyfikacja sprzętu jest określona w Załączniku nr 1, który stanowi integralną część niniejszej umowy.</w:t>
      </w:r>
    </w:p>
    <w:p w14:paraId="1407AD79" w14:textId="77777777" w:rsidR="00D34530" w:rsidRPr="0043435F" w:rsidRDefault="00D34530" w:rsidP="00D3453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596B0AF" w14:textId="77777777" w:rsidR="00D34530" w:rsidRDefault="00D34530" w:rsidP="00D34530">
      <w:pPr>
        <w:pStyle w:val="Tekstpodstawowy"/>
        <w:ind w:right="-47"/>
        <w:jc w:val="both"/>
        <w:rPr>
          <w:rFonts w:ascii="Times New Roman" w:hAnsi="Times New Roman"/>
        </w:rPr>
      </w:pPr>
    </w:p>
    <w:p w14:paraId="0104E61F"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2</w:t>
      </w:r>
    </w:p>
    <w:p w14:paraId="33FCDDBF" w14:textId="3987F47A" w:rsidR="00D34530" w:rsidRPr="0043435F" w:rsidRDefault="00D34530" w:rsidP="00D3453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sidR="007564BB">
        <w:rPr>
          <w:rFonts w:ascii="Times New Roman" w:hAnsi="Times New Roman"/>
          <w:szCs w:val="24"/>
        </w:rPr>
        <w:t>………..</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06D3C1DB" w14:textId="77777777" w:rsidR="00D34530" w:rsidRPr="0043435F" w:rsidRDefault="00D34530" w:rsidP="00D3453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4C0A8E5" w14:textId="77777777" w:rsidR="00D34530" w:rsidRPr="0043435F" w:rsidRDefault="00D34530" w:rsidP="00D3453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E1C091B" w14:textId="77777777" w:rsidR="00D34530" w:rsidRDefault="00D34530" w:rsidP="00D34530">
      <w:pPr>
        <w:pStyle w:val="Tekstpodstawowy"/>
        <w:ind w:right="-47"/>
        <w:jc w:val="both"/>
        <w:rPr>
          <w:rFonts w:ascii="Times New Roman" w:hAnsi="Times New Roman"/>
        </w:rPr>
      </w:pPr>
    </w:p>
    <w:p w14:paraId="449643F0"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3</w:t>
      </w:r>
    </w:p>
    <w:p w14:paraId="53B91871" w14:textId="77777777" w:rsidR="00D34530" w:rsidRPr="0043435F" w:rsidRDefault="00D34530" w:rsidP="00D3453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EEB811C" w14:textId="77777777" w:rsidR="00D34530" w:rsidRPr="0043435F" w:rsidRDefault="00D34530" w:rsidP="00D3453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BC51C1D" w14:textId="77777777" w:rsidR="00D34530" w:rsidRPr="0043435F" w:rsidRDefault="00D34530" w:rsidP="00D3453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3D451A3" w14:textId="77777777" w:rsidR="00D34530" w:rsidRPr="0043435F" w:rsidRDefault="00D34530" w:rsidP="00D3453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434CB088" w14:textId="77777777" w:rsidR="00D34530" w:rsidRDefault="00D34530" w:rsidP="00D34530">
      <w:pPr>
        <w:pStyle w:val="Tekstpodstawowy"/>
        <w:ind w:right="-47"/>
        <w:jc w:val="both"/>
        <w:rPr>
          <w:rFonts w:ascii="Times New Roman" w:hAnsi="Times New Roman"/>
        </w:rPr>
      </w:pPr>
    </w:p>
    <w:p w14:paraId="701D34D5"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4</w:t>
      </w:r>
    </w:p>
    <w:p w14:paraId="2B80D102" w14:textId="77777777" w:rsidR="00D34530" w:rsidRDefault="00D34530" w:rsidP="00D3453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7DEF67F" w14:textId="77777777" w:rsidR="00D34530" w:rsidRDefault="00D34530" w:rsidP="00D3453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FA32588" w14:textId="77777777" w:rsidR="00D34530" w:rsidRDefault="00D34530" w:rsidP="00D34530">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0E37926" w14:textId="77777777" w:rsidR="00D34530" w:rsidRPr="00593CEB" w:rsidRDefault="00D34530" w:rsidP="00D34530">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1AB56C3" w14:textId="77777777" w:rsidR="00D34530" w:rsidRDefault="00D34530" w:rsidP="00D34530">
      <w:pPr>
        <w:pStyle w:val="Tekstpodstawowy"/>
        <w:ind w:right="-47"/>
        <w:jc w:val="center"/>
        <w:rPr>
          <w:rFonts w:ascii="Times New Roman" w:hAnsi="Times New Roman"/>
        </w:rPr>
      </w:pPr>
    </w:p>
    <w:p w14:paraId="152C33E9"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5</w:t>
      </w:r>
    </w:p>
    <w:p w14:paraId="5BD0320B" w14:textId="77777777" w:rsidR="00D34530" w:rsidRPr="00C53B52" w:rsidRDefault="00D34530" w:rsidP="00D3453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D1CC1A0" w14:textId="77777777" w:rsidR="00D34530" w:rsidRPr="00C53B52" w:rsidRDefault="00D34530" w:rsidP="00D3453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33CEF64" w14:textId="77777777" w:rsidR="00D34530" w:rsidRPr="00C53B52" w:rsidRDefault="00D34530" w:rsidP="00D3453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3B8A81E" w14:textId="77777777" w:rsidR="00D34530" w:rsidRPr="00C53B52" w:rsidRDefault="00D34530" w:rsidP="00D3453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E166A1B" w14:textId="77777777" w:rsidR="00D34530" w:rsidRPr="00C53B52" w:rsidRDefault="00D34530" w:rsidP="00D3453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CF1542A" w14:textId="77777777" w:rsidR="00D34530" w:rsidRPr="00C53B52" w:rsidRDefault="00D34530" w:rsidP="00D3453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3136BE9A" w14:textId="77777777" w:rsidR="00D34530" w:rsidRPr="00C53B52" w:rsidRDefault="00D34530" w:rsidP="00D3453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C3AF0A4" w14:textId="77777777" w:rsidR="00D34530" w:rsidRPr="00C53B52" w:rsidRDefault="00D34530" w:rsidP="00D34530">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C2E7D20" w14:textId="77777777" w:rsidR="00D34530" w:rsidRPr="00C53B52" w:rsidRDefault="00D34530" w:rsidP="00D34530">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E82FB48" w14:textId="77777777" w:rsidR="00D34530" w:rsidRPr="008F6145" w:rsidRDefault="00D34530" w:rsidP="00D34530">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41EEDE03" w14:textId="77777777" w:rsidR="00D34530" w:rsidRDefault="00D34530" w:rsidP="00D3453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3C7DF4D" w14:textId="77777777" w:rsidR="00D34530" w:rsidRDefault="00D34530" w:rsidP="00D34530">
      <w:pPr>
        <w:pStyle w:val="Tekstpodstawowy"/>
        <w:ind w:right="-47"/>
        <w:jc w:val="center"/>
        <w:rPr>
          <w:rFonts w:ascii="Times New Roman" w:hAnsi="Times New Roman"/>
          <w:b/>
        </w:rPr>
      </w:pPr>
    </w:p>
    <w:p w14:paraId="25CE4805" w14:textId="77777777" w:rsidR="00D34530" w:rsidRDefault="00D34530" w:rsidP="00D34530">
      <w:pPr>
        <w:pStyle w:val="Tekstpodstawowy"/>
        <w:ind w:right="-47"/>
        <w:jc w:val="center"/>
        <w:rPr>
          <w:rFonts w:ascii="Times New Roman" w:hAnsi="Times New Roman"/>
          <w:b/>
        </w:rPr>
      </w:pPr>
    </w:p>
    <w:p w14:paraId="75ADA062" w14:textId="77777777" w:rsidR="00D34530" w:rsidRDefault="00D34530" w:rsidP="00D34530">
      <w:pPr>
        <w:pStyle w:val="Tekstpodstawowy"/>
        <w:ind w:right="-47"/>
        <w:jc w:val="center"/>
        <w:rPr>
          <w:rFonts w:ascii="Times New Roman" w:hAnsi="Times New Roman"/>
          <w:b/>
        </w:rPr>
      </w:pPr>
      <w:r w:rsidRPr="00877B92">
        <w:rPr>
          <w:rFonts w:ascii="Times New Roman" w:hAnsi="Times New Roman"/>
          <w:b/>
        </w:rPr>
        <w:lastRenderedPageBreak/>
        <w:t>§ 6</w:t>
      </w:r>
    </w:p>
    <w:p w14:paraId="20EED520" w14:textId="77777777" w:rsidR="00D34530" w:rsidRDefault="00D34530" w:rsidP="00D34530">
      <w:pPr>
        <w:pStyle w:val="Tekstpodstawowy"/>
        <w:ind w:right="-47"/>
        <w:jc w:val="center"/>
        <w:rPr>
          <w:rFonts w:ascii="Times New Roman" w:hAnsi="Times New Roman"/>
          <w:b/>
        </w:rPr>
      </w:pPr>
    </w:p>
    <w:p w14:paraId="0572FA7B" w14:textId="77777777" w:rsidR="00D34530" w:rsidRDefault="00D34530" w:rsidP="00D34530">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6FFE999" w14:textId="77777777" w:rsidR="00D34530" w:rsidRDefault="00D34530" w:rsidP="00D34530">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2B14CCD" w14:textId="77777777" w:rsidR="00D34530" w:rsidRDefault="00D34530" w:rsidP="00D34530">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6DC337C" w14:textId="77777777" w:rsidR="00D34530" w:rsidRDefault="00D34530" w:rsidP="00D34530">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8AFDBCF" w14:textId="77777777" w:rsidR="00D34530" w:rsidRDefault="00D34530" w:rsidP="00D34530">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D908424"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C2A4127" w14:textId="77777777" w:rsidR="00D34530" w:rsidRPr="003F1749" w:rsidRDefault="00D34530" w:rsidP="00D3453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C125A79" w14:textId="77777777" w:rsidR="00D34530" w:rsidRDefault="00D34530" w:rsidP="00D3453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7259D9C" w14:textId="77777777" w:rsidR="00D34530" w:rsidRDefault="00D34530" w:rsidP="00D34530">
      <w:pPr>
        <w:pStyle w:val="Tekstpodstawowy"/>
        <w:ind w:right="-47"/>
        <w:jc w:val="center"/>
        <w:rPr>
          <w:rFonts w:ascii="Times New Roman" w:hAnsi="Times New Roman"/>
        </w:rPr>
      </w:pPr>
    </w:p>
    <w:p w14:paraId="591C58B7"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F8445AA" w14:textId="77777777" w:rsidR="00D34530" w:rsidRPr="0043435F" w:rsidRDefault="00D34530" w:rsidP="00D34530">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07154CB" w14:textId="77777777" w:rsidR="00D34530" w:rsidRPr="0043435F" w:rsidRDefault="00D34530" w:rsidP="00D34530">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6CE8E8B" w14:textId="77777777" w:rsidR="00D34530" w:rsidRPr="0043435F" w:rsidRDefault="00D34530" w:rsidP="00D34530">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D3F3714" w14:textId="77777777" w:rsidR="00D34530" w:rsidRPr="0043435F" w:rsidRDefault="00D34530" w:rsidP="00D3453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D30AB4E" w14:textId="77777777" w:rsidR="00D34530" w:rsidRPr="0043435F" w:rsidRDefault="00D34530" w:rsidP="00D34530">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5F28B7E6" w14:textId="77777777" w:rsidR="00D34530" w:rsidRPr="0043435F" w:rsidRDefault="00D34530" w:rsidP="00D34530">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3823CB92" w14:textId="77777777" w:rsidR="00D34530" w:rsidRPr="0043435F" w:rsidRDefault="00D34530" w:rsidP="00D34530">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504571C9" w14:textId="77777777" w:rsidR="00D34530" w:rsidRPr="0043435F" w:rsidRDefault="00D34530" w:rsidP="00D34530">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32B0C61" w14:textId="77777777" w:rsidR="00D34530" w:rsidRPr="0043435F" w:rsidRDefault="00D34530" w:rsidP="00D3453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586AF57" w14:textId="77777777" w:rsidR="00D34530" w:rsidRPr="0043435F" w:rsidRDefault="00D34530" w:rsidP="00D3453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B018F18" w14:textId="77777777" w:rsidR="00D34530" w:rsidRPr="0043435F" w:rsidRDefault="00D34530" w:rsidP="00D3453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5DB7A8A" w14:textId="77777777" w:rsidR="00D34530" w:rsidRPr="0043435F" w:rsidRDefault="00D34530" w:rsidP="00D3453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FF8CC69" w14:textId="77777777" w:rsidR="00D34530" w:rsidRDefault="00D34530" w:rsidP="00D34530">
      <w:pPr>
        <w:pStyle w:val="Tekstpodstawowy"/>
        <w:ind w:left="284" w:right="-47"/>
        <w:jc w:val="both"/>
        <w:rPr>
          <w:rFonts w:ascii="Times New Roman" w:hAnsi="Times New Roman"/>
        </w:rPr>
      </w:pPr>
    </w:p>
    <w:p w14:paraId="26C6AE8A"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F22A82B" w14:textId="77777777" w:rsidR="00D34530" w:rsidRDefault="00D34530" w:rsidP="00D34530">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F9A50C3"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3E192C32" w14:textId="77777777" w:rsidR="00D34530" w:rsidRPr="009E7877" w:rsidRDefault="00D34530" w:rsidP="00D34530">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66C14E75" w14:textId="77777777" w:rsidR="00D34530" w:rsidRPr="009E7877" w:rsidRDefault="00D34530" w:rsidP="00D34530">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20EBC59C" w14:textId="77777777" w:rsidR="00D34530" w:rsidRDefault="00D34530" w:rsidP="00D34530">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1008A2C1" w14:textId="77777777" w:rsidR="00D34530" w:rsidRDefault="00D34530" w:rsidP="00D34530">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3658789E" w14:textId="77777777" w:rsidR="00D34530" w:rsidRPr="00267340" w:rsidRDefault="00D34530" w:rsidP="00D34530">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7B180935" w14:textId="77777777" w:rsidR="00D34530" w:rsidRPr="00267340" w:rsidRDefault="00D34530" w:rsidP="00D34530">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64261EDA" w14:textId="77777777" w:rsidR="00D34530" w:rsidRPr="00267340" w:rsidRDefault="00D34530" w:rsidP="00D34530">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257A80EA" w14:textId="77777777" w:rsidR="00D34530" w:rsidRDefault="00D34530" w:rsidP="00D34530">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67B0642D" w14:textId="77777777" w:rsidR="00D34530" w:rsidRPr="009E7877" w:rsidRDefault="00D34530" w:rsidP="00D34530">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75000403" w14:textId="77777777" w:rsidR="00D34530" w:rsidRPr="009E7877" w:rsidRDefault="00D34530" w:rsidP="00D34530">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lastRenderedPageBreak/>
        <w:t>pojawieniem się na rynku urządzeń o lepszych parametrach niż wskazane w ofercie,</w:t>
      </w:r>
    </w:p>
    <w:p w14:paraId="1CA6D5FC" w14:textId="77777777" w:rsidR="00D34530" w:rsidRDefault="00D34530" w:rsidP="00D34530">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76BF7CB" w14:textId="77777777" w:rsidR="00D34530" w:rsidRPr="009E7877" w:rsidRDefault="00D34530" w:rsidP="00D34530">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40DF905" w14:textId="77777777" w:rsidR="00D34530" w:rsidRDefault="00D34530" w:rsidP="00D34530">
      <w:pPr>
        <w:pStyle w:val="Tekstpodstawowy"/>
        <w:ind w:right="-47"/>
        <w:rPr>
          <w:rFonts w:ascii="Times New Roman" w:hAnsi="Times New Roman"/>
        </w:rPr>
      </w:pPr>
    </w:p>
    <w:p w14:paraId="7716F939"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4763F9B1" w14:textId="77777777" w:rsidR="00D34530" w:rsidRDefault="00D34530" w:rsidP="00D3453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16ECA0C" w14:textId="77777777" w:rsidR="00D34530" w:rsidRDefault="00D34530" w:rsidP="00D34530">
      <w:pPr>
        <w:pStyle w:val="Tekstpodstawowy"/>
        <w:ind w:right="-47"/>
        <w:jc w:val="center"/>
        <w:rPr>
          <w:rFonts w:ascii="Times New Roman" w:hAnsi="Times New Roman"/>
        </w:rPr>
      </w:pPr>
    </w:p>
    <w:p w14:paraId="724A2AE3" w14:textId="77777777" w:rsidR="00D34530" w:rsidRDefault="00D34530" w:rsidP="00D34530">
      <w:pPr>
        <w:pStyle w:val="Tekstpodstawowy"/>
        <w:ind w:right="-47"/>
        <w:jc w:val="center"/>
        <w:rPr>
          <w:rFonts w:ascii="Times New Roman" w:hAnsi="Times New Roman"/>
        </w:rPr>
      </w:pPr>
    </w:p>
    <w:p w14:paraId="225C4253" w14:textId="77777777" w:rsidR="00D34530" w:rsidRPr="00877B92" w:rsidRDefault="00D34530" w:rsidP="00D34530">
      <w:pPr>
        <w:pStyle w:val="Tekstpodstawowy"/>
        <w:ind w:right="-47"/>
        <w:jc w:val="center"/>
        <w:rPr>
          <w:b/>
        </w:rPr>
      </w:pPr>
      <w:r w:rsidRPr="00877B92">
        <w:rPr>
          <w:rFonts w:ascii="Times New Roman" w:hAnsi="Times New Roman"/>
          <w:b/>
        </w:rPr>
        <w:t>§1</w:t>
      </w:r>
      <w:r>
        <w:rPr>
          <w:rFonts w:ascii="Times New Roman" w:hAnsi="Times New Roman"/>
          <w:b/>
        </w:rPr>
        <w:t>2</w:t>
      </w:r>
    </w:p>
    <w:p w14:paraId="4869275E" w14:textId="77777777" w:rsidR="00D34530" w:rsidRDefault="00D34530" w:rsidP="00D34530">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82A5A" w14:textId="77777777" w:rsidR="00D34530" w:rsidRDefault="00D34530" w:rsidP="00D34530">
      <w:pPr>
        <w:pStyle w:val="NormalnyWeb"/>
        <w:jc w:val="both"/>
      </w:pPr>
      <w:r>
        <w:t xml:space="preserve">2. W razie wątpliwości, czy określona informacja stanowi tajemnicę Wykonawca zobowiązany jest zwrócić się w formie pisemnej do Zamawiającego o wyjaśnienie takiej wątpliwości. </w:t>
      </w:r>
    </w:p>
    <w:p w14:paraId="0B1D7313" w14:textId="77777777" w:rsidR="00D34530" w:rsidRDefault="00D34530" w:rsidP="00D34530">
      <w:pPr>
        <w:pStyle w:val="NormalnyWeb"/>
        <w:jc w:val="both"/>
      </w:pPr>
      <w:r>
        <w:t xml:space="preserve">3. Wykonawca zobowiązuje się do wykorzystania uzyskanych, powyższych informacji jedynie w celu wykonania przedmiotu umowy. </w:t>
      </w:r>
    </w:p>
    <w:p w14:paraId="03D4521C" w14:textId="77777777" w:rsidR="00D34530" w:rsidRDefault="00D34530" w:rsidP="00D34530">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35EA41D" w14:textId="77777777" w:rsidR="00D34530" w:rsidRDefault="00D34530" w:rsidP="00D34530">
      <w:pPr>
        <w:pStyle w:val="NormalnyWeb"/>
        <w:jc w:val="both"/>
      </w:pPr>
      <w:r>
        <w:t>5. Powyższe przepisy nie będą miały zastosowania wobec informacji powszechnie znanych lub opublikowanych oraz w przypadku żądania ich ujawnienia przez uprawniony organ.</w:t>
      </w:r>
    </w:p>
    <w:p w14:paraId="60CA98E4" w14:textId="77777777" w:rsidR="00D34530" w:rsidRDefault="00D34530" w:rsidP="00D34530">
      <w:pPr>
        <w:pStyle w:val="Tekstpodstawowy"/>
        <w:ind w:right="-47"/>
        <w:jc w:val="both"/>
        <w:rPr>
          <w:rFonts w:ascii="Times New Roman" w:hAnsi="Times New Roman"/>
        </w:rPr>
      </w:pPr>
    </w:p>
    <w:p w14:paraId="5758510C"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22A1A9D" w14:textId="77777777" w:rsidR="00D34530" w:rsidRDefault="00D34530" w:rsidP="00D3453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44BF065" w14:textId="77777777" w:rsidR="00D34530" w:rsidRDefault="00D34530" w:rsidP="00D34530">
      <w:pPr>
        <w:pStyle w:val="Tekstpodstawowy"/>
        <w:ind w:right="-47"/>
        <w:jc w:val="both"/>
        <w:rPr>
          <w:rFonts w:ascii="Times New Roman" w:hAnsi="Times New Roman"/>
        </w:rPr>
      </w:pPr>
    </w:p>
    <w:p w14:paraId="00523A2C"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D8E578A" w14:textId="77777777" w:rsidR="00D34530" w:rsidRDefault="00D34530" w:rsidP="00D3453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8C133C3" w14:textId="77777777" w:rsidR="00D34530" w:rsidRDefault="00D34530" w:rsidP="00D34530">
      <w:pPr>
        <w:pStyle w:val="Tekstpodstawowy"/>
        <w:ind w:right="-47"/>
        <w:jc w:val="both"/>
        <w:rPr>
          <w:rFonts w:ascii="Times New Roman" w:hAnsi="Times New Roman"/>
        </w:rPr>
      </w:pPr>
    </w:p>
    <w:p w14:paraId="76EB6D9E" w14:textId="77777777" w:rsidR="00D34530" w:rsidRPr="00877B92" w:rsidRDefault="00D34530" w:rsidP="00D3453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0D945ED" w14:textId="77777777" w:rsidR="00D34530" w:rsidRPr="004F0507" w:rsidRDefault="00D34530" w:rsidP="00D3453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A5C74EE" w14:textId="77777777" w:rsidR="00D34530" w:rsidRDefault="00D34530" w:rsidP="00D34530">
      <w:pPr>
        <w:pStyle w:val="Tekstpodstawowy2"/>
        <w:spacing w:line="240" w:lineRule="auto"/>
        <w:ind w:right="-47"/>
      </w:pPr>
    </w:p>
    <w:p w14:paraId="77FEB483" w14:textId="77777777" w:rsidR="00D34530" w:rsidRPr="004F0507" w:rsidRDefault="00D34530" w:rsidP="00D34530">
      <w:pPr>
        <w:pStyle w:val="Tekstpodstawowy2"/>
        <w:spacing w:line="240" w:lineRule="auto"/>
        <w:ind w:right="-47"/>
        <w:rPr>
          <w:b/>
          <w:sz w:val="24"/>
        </w:rPr>
      </w:pPr>
      <w:r>
        <w:rPr>
          <w:b/>
          <w:sz w:val="24"/>
        </w:rPr>
        <w:t xml:space="preserve">      </w:t>
      </w:r>
      <w:r w:rsidRPr="004F0507">
        <w:rPr>
          <w:b/>
          <w:sz w:val="24"/>
        </w:rPr>
        <w:t>Za Sprzedawcę                                                                                   Za Kupującego</w:t>
      </w:r>
    </w:p>
    <w:p w14:paraId="015FEE92" w14:textId="77777777" w:rsidR="00D34530" w:rsidRPr="000936CA" w:rsidRDefault="00D34530" w:rsidP="00D34530">
      <w:pPr>
        <w:rPr>
          <w:lang w:val="pl-PL"/>
        </w:rPr>
      </w:pPr>
    </w:p>
    <w:p w14:paraId="584FF695" w14:textId="77777777" w:rsidR="00D34530" w:rsidRDefault="00D34530" w:rsidP="00D34530">
      <w:pPr>
        <w:pStyle w:val="Zwykytekst"/>
        <w:rPr>
          <w:lang w:val="pl-PL"/>
        </w:rPr>
      </w:pPr>
    </w:p>
    <w:p w14:paraId="0EB39E08" w14:textId="77777777" w:rsidR="00D34530" w:rsidRDefault="00D34530" w:rsidP="00D34530">
      <w:pPr>
        <w:pStyle w:val="Zwykytekst"/>
        <w:rPr>
          <w:lang w:val="pl-PL"/>
        </w:rPr>
      </w:pPr>
    </w:p>
    <w:p w14:paraId="1BC24711" w14:textId="77777777" w:rsidR="00D34530" w:rsidRDefault="00D34530" w:rsidP="00D34530">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72D0676" w14:textId="77777777" w:rsidR="00D34530" w:rsidRPr="00496551" w:rsidRDefault="00D34530" w:rsidP="00D34530">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55D8195" w14:textId="77777777" w:rsidR="00D34530" w:rsidRPr="00435153" w:rsidRDefault="00D34530" w:rsidP="00D34530">
      <w:pPr>
        <w:rPr>
          <w:lang w:val="pl-PL"/>
        </w:rPr>
      </w:pPr>
    </w:p>
    <w:p w14:paraId="4F410B1E" w14:textId="77777777" w:rsidR="00D34530" w:rsidRPr="008265F1" w:rsidRDefault="00D34530" w:rsidP="00D34530">
      <w:pPr>
        <w:rPr>
          <w:lang w:val="pl-PL"/>
        </w:rPr>
      </w:pPr>
    </w:p>
    <w:p w14:paraId="747B8382" w14:textId="77777777" w:rsidR="00496551" w:rsidRPr="00D34530" w:rsidRDefault="00496551" w:rsidP="000E2D64">
      <w:pPr>
        <w:rPr>
          <w:lang w:val="pl-PL"/>
        </w:rPr>
      </w:pPr>
    </w:p>
    <w:sectPr w:rsidR="00496551" w:rsidRPr="00D34530">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C761" w14:textId="77777777" w:rsidR="00AF3807" w:rsidRDefault="00AF3807">
      <w:r>
        <w:separator/>
      </w:r>
    </w:p>
  </w:endnote>
  <w:endnote w:type="continuationSeparator" w:id="0">
    <w:p w14:paraId="7B9BA371" w14:textId="77777777" w:rsidR="00AF3807" w:rsidRDefault="00AF3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876AA" w14:textId="77777777" w:rsidR="00D34530" w:rsidRDefault="00D34530">
    <w:pPr>
      <w:pStyle w:val="Stopka"/>
      <w:jc w:val="right"/>
    </w:pPr>
    <w:r>
      <w:fldChar w:fldCharType="begin"/>
    </w:r>
    <w:r>
      <w:instrText>PAGE   \* MERGEFORMAT</w:instrText>
    </w:r>
    <w:r>
      <w:fldChar w:fldCharType="separate"/>
    </w:r>
    <w:r>
      <w:rPr>
        <w:lang w:val="pl-PL"/>
      </w:rPr>
      <w:t>2</w:t>
    </w:r>
    <w:r>
      <w:fldChar w:fldCharType="end"/>
    </w:r>
  </w:p>
  <w:p w14:paraId="3B0115CD" w14:textId="77777777" w:rsidR="00D34530" w:rsidRDefault="00D345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986ED" w14:textId="77777777" w:rsidR="00AF3807" w:rsidRDefault="00AF3807">
      <w:r>
        <w:separator/>
      </w:r>
    </w:p>
  </w:footnote>
  <w:footnote w:type="continuationSeparator" w:id="0">
    <w:p w14:paraId="43292508" w14:textId="77777777" w:rsidR="00AF3807" w:rsidRDefault="00AF3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FDC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3807"/>
    <w:rsid w:val="000033EA"/>
    <w:rsid w:val="0002467C"/>
    <w:rsid w:val="00040A7A"/>
    <w:rsid w:val="000936CA"/>
    <w:rsid w:val="00097182"/>
    <w:rsid w:val="000B1A00"/>
    <w:rsid w:val="000C0F66"/>
    <w:rsid w:val="000E2D64"/>
    <w:rsid w:val="001764D4"/>
    <w:rsid w:val="001F341B"/>
    <w:rsid w:val="002430FD"/>
    <w:rsid w:val="00267340"/>
    <w:rsid w:val="00275C59"/>
    <w:rsid w:val="00337165"/>
    <w:rsid w:val="00370D71"/>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64B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3807"/>
    <w:rsid w:val="00AF7449"/>
    <w:rsid w:val="00BA1B11"/>
    <w:rsid w:val="00BD0C12"/>
    <w:rsid w:val="00BD5E3D"/>
    <w:rsid w:val="00C07E7C"/>
    <w:rsid w:val="00C12A61"/>
    <w:rsid w:val="00C14141"/>
    <w:rsid w:val="00C2196F"/>
    <w:rsid w:val="00C23E95"/>
    <w:rsid w:val="00C74D2A"/>
    <w:rsid w:val="00C923E8"/>
    <w:rsid w:val="00C93478"/>
    <w:rsid w:val="00D03706"/>
    <w:rsid w:val="00D34530"/>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DB0A3"/>
  <w15:chartTrackingRefBased/>
  <w15:docId w15:val="{183E6F69-3861-4261-94D7-47B63857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453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34530"/>
    <w:rPr>
      <w:rFonts w:ascii="Courier New" w:hAnsi="Courier New" w:cs="Courier New"/>
      <w:lang w:val="en-US"/>
    </w:rPr>
  </w:style>
  <w:style w:type="character" w:customStyle="1" w:styleId="Tekstpodstawowy2Znak">
    <w:name w:val="Tekst podstawowy 2 Znak"/>
    <w:basedOn w:val="Domylnaczcionkaakapitu"/>
    <w:link w:val="Tekstpodstawowy2"/>
    <w:rsid w:val="00D34530"/>
  </w:style>
  <w:style w:type="character" w:customStyle="1" w:styleId="NagwekZnak">
    <w:name w:val="Nagłówek Znak"/>
    <w:link w:val="Nagwek"/>
    <w:uiPriority w:val="99"/>
    <w:rsid w:val="00D34530"/>
    <w:rPr>
      <w:lang w:val="en-US"/>
    </w:rPr>
  </w:style>
  <w:style w:type="character" w:customStyle="1" w:styleId="StopkaZnak">
    <w:name w:val="Stopka Znak"/>
    <w:link w:val="Stopka"/>
    <w:uiPriority w:val="99"/>
    <w:rsid w:val="00D3453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1733</Words>
  <Characters>12200</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2021-10-20T09:09:00Z</dcterms:created>
  <dcterms:modified xsi:type="dcterms:W3CDTF">2021-10-20T09:10:00Z</dcterms:modified>
</cp:coreProperties>
</file>