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427C4" w14:textId="77777777" w:rsidR="00BE07E2" w:rsidRPr="00474720" w:rsidRDefault="00BE07E2" w:rsidP="00474720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sz w:val="22"/>
          <w:szCs w:val="22"/>
        </w:rPr>
        <w:t>Załącznik nr 1</w:t>
      </w:r>
    </w:p>
    <w:p w14:paraId="62D63270" w14:textId="77777777" w:rsidR="00BE07E2" w:rsidRPr="00474720" w:rsidRDefault="00BE07E2" w:rsidP="0047472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E59E148" w14:textId="77777777" w:rsidR="00BE07E2" w:rsidRPr="00474720" w:rsidRDefault="00BE07E2" w:rsidP="0047472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>FORMULARZ OFERTY</w:t>
      </w:r>
    </w:p>
    <w:p w14:paraId="692464E4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</w:rPr>
      </w:pPr>
      <w:r w:rsidRPr="00474720">
        <w:rPr>
          <w:sz w:val="22"/>
          <w:szCs w:val="22"/>
        </w:rPr>
        <w:t>NAZWA WYKONAWCY:……………………………………………………………………..</w:t>
      </w:r>
    </w:p>
    <w:p w14:paraId="343F6196" w14:textId="77777777" w:rsidR="00BE07E2" w:rsidRPr="00474720" w:rsidRDefault="00BE07E2" w:rsidP="00474720">
      <w:pPr>
        <w:tabs>
          <w:tab w:val="right" w:pos="8222"/>
        </w:tabs>
        <w:jc w:val="both"/>
        <w:rPr>
          <w:sz w:val="22"/>
          <w:szCs w:val="22"/>
        </w:rPr>
      </w:pPr>
      <w:r w:rsidRPr="0047472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7E8F7A66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</w:rPr>
      </w:pPr>
      <w:r w:rsidRPr="00474720">
        <w:rPr>
          <w:sz w:val="22"/>
          <w:szCs w:val="22"/>
        </w:rPr>
        <w:t>ADRES:…………………………………………………………………………………………</w:t>
      </w:r>
    </w:p>
    <w:p w14:paraId="6157A31F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</w:rPr>
      </w:pPr>
      <w:r w:rsidRPr="00474720">
        <w:rPr>
          <w:sz w:val="22"/>
          <w:szCs w:val="22"/>
        </w:rPr>
        <w:t>WOJEWÓDZTWO …………………………….....</w:t>
      </w:r>
    </w:p>
    <w:p w14:paraId="7A19D711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  <w:lang w:val="de-DE"/>
        </w:rPr>
      </w:pPr>
      <w:r w:rsidRPr="00474720">
        <w:rPr>
          <w:sz w:val="22"/>
          <w:szCs w:val="22"/>
          <w:lang w:val="de-DE"/>
        </w:rPr>
        <w:t>TEL.</w:t>
      </w:r>
      <w:r w:rsidRPr="00474720">
        <w:rPr>
          <w:sz w:val="22"/>
          <w:szCs w:val="22"/>
        </w:rPr>
        <w:t>……………………………………………………………………………………………..</w:t>
      </w:r>
    </w:p>
    <w:p w14:paraId="4C5C9C37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  <w:lang w:val="de-DE"/>
        </w:rPr>
      </w:pPr>
      <w:r w:rsidRPr="00474720">
        <w:rPr>
          <w:sz w:val="22"/>
          <w:szCs w:val="22"/>
          <w:lang w:val="de-DE"/>
        </w:rPr>
        <w:t xml:space="preserve">FAX </w:t>
      </w:r>
      <w:r w:rsidRPr="00474720">
        <w:rPr>
          <w:sz w:val="22"/>
          <w:szCs w:val="22"/>
        </w:rPr>
        <w:t>…………………………………………………………………………………………….</w:t>
      </w:r>
    </w:p>
    <w:p w14:paraId="17E1B955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  <w:lang w:val="de-DE"/>
        </w:rPr>
      </w:pPr>
      <w:r w:rsidRPr="0047472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98FB311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</w:rPr>
      </w:pPr>
      <w:r w:rsidRPr="00474720">
        <w:rPr>
          <w:sz w:val="22"/>
          <w:szCs w:val="22"/>
          <w:lang w:val="de-DE"/>
        </w:rPr>
        <w:t xml:space="preserve">NIP…………………………………. </w:t>
      </w:r>
      <w:r w:rsidRPr="00474720">
        <w:rPr>
          <w:sz w:val="22"/>
          <w:szCs w:val="22"/>
        </w:rPr>
        <w:t>REGON:………………………………………………...</w:t>
      </w:r>
    </w:p>
    <w:p w14:paraId="28D56E11" w14:textId="77777777" w:rsidR="00BE07E2" w:rsidRPr="00474720" w:rsidRDefault="00BE07E2" w:rsidP="0047472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474720">
        <w:rPr>
          <w:sz w:val="22"/>
          <w:szCs w:val="22"/>
        </w:rPr>
        <w:t>BANK/ NR KONTA ……………………………………………………………………………</w:t>
      </w:r>
    </w:p>
    <w:p w14:paraId="1EEC4251" w14:textId="77777777" w:rsidR="00BE07E2" w:rsidRPr="00474720" w:rsidRDefault="00BE07E2" w:rsidP="0047472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8B8E37B" w14:textId="77777777" w:rsidR="00BE07E2" w:rsidRPr="00474720" w:rsidRDefault="00BE07E2" w:rsidP="00474720">
      <w:pPr>
        <w:rPr>
          <w:sz w:val="22"/>
          <w:szCs w:val="22"/>
        </w:rPr>
      </w:pPr>
      <w:r w:rsidRPr="00474720">
        <w:rPr>
          <w:sz w:val="22"/>
          <w:szCs w:val="22"/>
        </w:rPr>
        <w:t>Do: Nazwa i siedziba Zamawiającego:</w:t>
      </w:r>
    </w:p>
    <w:p w14:paraId="17FBDF85" w14:textId="77777777" w:rsidR="00BE07E2" w:rsidRPr="00474720" w:rsidRDefault="00BE07E2" w:rsidP="00474720">
      <w:pPr>
        <w:ind w:right="-110"/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>Akademia Górniczo - Hutnicza</w:t>
      </w:r>
    </w:p>
    <w:p w14:paraId="34BAB221" w14:textId="77777777" w:rsidR="00BE07E2" w:rsidRPr="00474720" w:rsidRDefault="00BE07E2" w:rsidP="00474720">
      <w:pPr>
        <w:ind w:right="-110"/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>im. Stanisława Staszica w Krakowie</w:t>
      </w:r>
    </w:p>
    <w:p w14:paraId="79507A65" w14:textId="77777777" w:rsidR="00BE07E2" w:rsidRPr="00474720" w:rsidRDefault="00BE07E2" w:rsidP="00474720">
      <w:pPr>
        <w:ind w:right="-110"/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 xml:space="preserve">Dział Zamówień Publicznych  </w:t>
      </w:r>
    </w:p>
    <w:p w14:paraId="1F746FCD" w14:textId="77777777" w:rsidR="00BE07E2" w:rsidRPr="00474720" w:rsidRDefault="00BE07E2" w:rsidP="00474720">
      <w:pPr>
        <w:ind w:right="-110"/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 xml:space="preserve">Al. Mickiewicza 30 </w:t>
      </w:r>
    </w:p>
    <w:p w14:paraId="50F1CFBB" w14:textId="77777777" w:rsidR="00BE07E2" w:rsidRPr="00474720" w:rsidRDefault="00BE07E2" w:rsidP="00474720">
      <w:pPr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 xml:space="preserve">30-059 Kraków,  </w:t>
      </w:r>
    </w:p>
    <w:p w14:paraId="67BB24FA" w14:textId="77777777" w:rsidR="00BE07E2" w:rsidRPr="00474720" w:rsidRDefault="00BE07E2" w:rsidP="00474720">
      <w:pPr>
        <w:ind w:firstLine="3969"/>
        <w:rPr>
          <w:b/>
          <w:sz w:val="22"/>
          <w:szCs w:val="22"/>
        </w:rPr>
      </w:pPr>
    </w:p>
    <w:p w14:paraId="7122FBC3" w14:textId="3B3205EE" w:rsidR="00BE07E2" w:rsidRPr="00F631D0" w:rsidRDefault="00BE07E2" w:rsidP="00F631D0">
      <w:pPr>
        <w:spacing w:after="160" w:line="259" w:lineRule="auto"/>
        <w:jc w:val="both"/>
        <w:rPr>
          <w:rFonts w:eastAsia="Calibri"/>
          <w:sz w:val="22"/>
          <w:szCs w:val="22"/>
        </w:rPr>
      </w:pPr>
      <w:r w:rsidRPr="00F631D0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F631D0">
        <w:rPr>
          <w:b/>
          <w:bCs/>
          <w:sz w:val="22"/>
          <w:szCs w:val="22"/>
        </w:rPr>
        <w:t xml:space="preserve"> </w:t>
      </w:r>
      <w:bookmarkEnd w:id="0"/>
      <w:r w:rsidR="00F631D0" w:rsidRPr="00F631D0">
        <w:rPr>
          <w:rFonts w:eastAsia="Calibri"/>
          <w:b/>
          <w:bCs/>
          <w:sz w:val="22"/>
          <w:szCs w:val="22"/>
        </w:rPr>
        <w:t>dostawa i montaż mebli oraz wyposażenia pomieszczeń 201, 201a i 221 do budynku C-</w:t>
      </w:r>
      <w:r w:rsidR="00AF704B">
        <w:rPr>
          <w:rFonts w:eastAsia="Calibri"/>
          <w:b/>
          <w:bCs/>
          <w:sz w:val="22"/>
          <w:szCs w:val="22"/>
        </w:rPr>
        <w:t>1</w:t>
      </w:r>
      <w:r w:rsidR="00F631D0" w:rsidRPr="00F631D0">
        <w:rPr>
          <w:rFonts w:eastAsia="Calibri"/>
          <w:b/>
          <w:bCs/>
          <w:sz w:val="22"/>
          <w:szCs w:val="22"/>
        </w:rPr>
        <w:t xml:space="preserve"> AGH w Krakowie dla potrzeb CON - </w:t>
      </w:r>
      <w:r w:rsidR="00F631D0" w:rsidRPr="00F631D0">
        <w:rPr>
          <w:b/>
          <w:bCs/>
          <w:sz w:val="22"/>
          <w:szCs w:val="22"/>
        </w:rPr>
        <w:t>KC-zp.272-601/21</w:t>
      </w:r>
      <w:r w:rsidRPr="00F631D0">
        <w:rPr>
          <w:sz w:val="22"/>
          <w:szCs w:val="22"/>
        </w:rPr>
        <w:t>,</w:t>
      </w:r>
      <w:r w:rsidRPr="00F631D0">
        <w:rPr>
          <w:b/>
          <w:sz w:val="22"/>
          <w:szCs w:val="22"/>
        </w:rPr>
        <w:t xml:space="preserve"> </w:t>
      </w:r>
      <w:r w:rsidRPr="00F631D0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3853"/>
        <w:gridCol w:w="1780"/>
        <w:gridCol w:w="707"/>
        <w:gridCol w:w="1905"/>
      </w:tblGrid>
      <w:tr w:rsidR="00CC6D19" w:rsidRPr="00CC6D19" w14:paraId="7BE6CE99" w14:textId="77777777" w:rsidTr="00CB051E"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F4A8" w14:textId="70BB1A2D" w:rsidR="00CC6D19" w:rsidRPr="00663BA2" w:rsidRDefault="00CC6D19" w:rsidP="00CC6D19">
            <w:pPr>
              <w:suppressAutoHyphens/>
              <w:jc w:val="both"/>
              <w:rPr>
                <w:strike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B9836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C6D19">
              <w:rPr>
                <w:sz w:val="22"/>
                <w:szCs w:val="22"/>
                <w:lang w:eastAsia="ar-SA"/>
              </w:rPr>
              <w:t>zł brutto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10E2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C6D19">
              <w:rPr>
                <w:sz w:val="22"/>
                <w:szCs w:val="22"/>
                <w:lang w:eastAsia="ar-SA"/>
              </w:rPr>
              <w:t>VAT [%]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36999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C6D19">
              <w:rPr>
                <w:sz w:val="22"/>
                <w:szCs w:val="22"/>
                <w:lang w:eastAsia="ar-SA"/>
              </w:rPr>
              <w:t>w tym VAT [zł]</w:t>
            </w:r>
          </w:p>
        </w:tc>
      </w:tr>
      <w:tr w:rsidR="00CC6D19" w:rsidRPr="00CC6D19" w14:paraId="6F540130" w14:textId="77777777" w:rsidTr="00CB051E">
        <w:trPr>
          <w:trHeight w:val="79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0B060" w14:textId="700A6059" w:rsidR="00CC6D19" w:rsidRPr="00CC6D19" w:rsidRDefault="005C3651" w:rsidP="00CC6D19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Zakres </w:t>
            </w:r>
            <w:r w:rsidR="00CC6D19" w:rsidRPr="00CC6D19">
              <w:rPr>
                <w:sz w:val="22"/>
                <w:szCs w:val="22"/>
                <w:lang w:eastAsia="ar-SA"/>
              </w:rPr>
              <w:t>I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4930" w14:textId="62B1B7BE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D1825">
              <w:rPr>
                <w:rFonts w:eastAsia="Calibri"/>
                <w:b/>
                <w:sz w:val="20"/>
                <w:szCs w:val="20"/>
              </w:rPr>
              <w:t>dostawa i montaż mebli biurowych do pom. 201 i 201a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8901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F202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204D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</w:tr>
      <w:tr w:rsidR="00CC6D19" w:rsidRPr="00CC6D19" w14:paraId="26434C11" w14:textId="77777777" w:rsidTr="00CB051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E78C4" w14:textId="5E8373C8" w:rsidR="00CC6D19" w:rsidRPr="00CC6D19" w:rsidRDefault="005C3651" w:rsidP="00CC6D19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Zakres </w:t>
            </w:r>
            <w:r w:rsidR="00CC6D19" w:rsidRPr="00CC6D19">
              <w:rPr>
                <w:sz w:val="22"/>
                <w:szCs w:val="22"/>
                <w:lang w:eastAsia="ar-SA"/>
              </w:rPr>
              <w:t>II</w:t>
            </w:r>
          </w:p>
          <w:p w14:paraId="1A2BA117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FB770" w14:textId="400C2F24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D1825">
              <w:rPr>
                <w:rFonts w:eastAsia="Calibri"/>
                <w:b/>
                <w:sz w:val="20"/>
                <w:szCs w:val="20"/>
              </w:rPr>
              <w:t>dostawa i montaż mebli kuchennych wraz z wyposażeniem do pom. 221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137D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1670C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highlight w:val="yellow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F986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</w:tr>
      <w:tr w:rsidR="00CC6D19" w:rsidRPr="00CC6D19" w14:paraId="2B32F592" w14:textId="77777777" w:rsidTr="00CB051E"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9FF77" w14:textId="7CA0F5DB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C6D19">
              <w:rPr>
                <w:b/>
                <w:sz w:val="22"/>
                <w:szCs w:val="22"/>
                <w:lang w:eastAsia="ar-SA"/>
              </w:rPr>
              <w:t>RAZEM: I + 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6986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F05BB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highlight w:val="yellow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4AC5" w14:textId="77777777" w:rsid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14:paraId="0ADBBECA" w14:textId="77777777" w:rsidR="00CD2897" w:rsidRPr="00CC6D19" w:rsidRDefault="00CD2897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14:paraId="73414629" w14:textId="77777777" w:rsidR="00BE07E2" w:rsidRPr="00474720" w:rsidRDefault="00BE07E2" w:rsidP="00474720">
      <w:pPr>
        <w:widowControl w:val="0"/>
        <w:ind w:right="1"/>
        <w:jc w:val="both"/>
        <w:rPr>
          <w:sz w:val="22"/>
          <w:szCs w:val="22"/>
        </w:rPr>
      </w:pPr>
      <w:r w:rsidRPr="0047472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A2D9B31" w14:textId="77777777" w:rsidR="00BE07E2" w:rsidRPr="00474720" w:rsidRDefault="00BE07E2" w:rsidP="00474720">
      <w:pPr>
        <w:widowControl w:val="0"/>
        <w:ind w:right="1"/>
        <w:jc w:val="both"/>
        <w:rPr>
          <w:b/>
          <w:sz w:val="22"/>
          <w:szCs w:val="22"/>
        </w:rPr>
      </w:pPr>
    </w:p>
    <w:p w14:paraId="32A769DD" w14:textId="77777777" w:rsidR="00BE07E2" w:rsidRPr="00920177" w:rsidRDefault="00BE07E2" w:rsidP="00474720">
      <w:pPr>
        <w:pStyle w:val="Tekstpodstawowy"/>
        <w:spacing w:line="240" w:lineRule="auto"/>
        <w:rPr>
          <w:sz w:val="22"/>
          <w:szCs w:val="22"/>
        </w:rPr>
      </w:pPr>
      <w:r w:rsidRPr="00920177">
        <w:rPr>
          <w:sz w:val="22"/>
          <w:szCs w:val="22"/>
        </w:rPr>
        <w:t xml:space="preserve">Powyższa cena zawiera podatek VAT w wysokości .......... % tj.…………………….PLN, </w:t>
      </w:r>
    </w:p>
    <w:p w14:paraId="5B950C90" w14:textId="77777777" w:rsidR="00BE07E2" w:rsidRPr="00920177" w:rsidRDefault="00BE07E2" w:rsidP="00474720">
      <w:pPr>
        <w:widowControl w:val="0"/>
        <w:ind w:right="1"/>
        <w:jc w:val="both"/>
        <w:rPr>
          <w:b/>
          <w:sz w:val="22"/>
          <w:szCs w:val="22"/>
        </w:rPr>
      </w:pPr>
      <w:r w:rsidRPr="00920177">
        <w:rPr>
          <w:b/>
          <w:sz w:val="22"/>
          <w:szCs w:val="22"/>
        </w:rPr>
        <w:t xml:space="preserve">Termin realizacji umowy: </w:t>
      </w:r>
      <w:r w:rsidRPr="00920177">
        <w:rPr>
          <w:sz w:val="22"/>
          <w:szCs w:val="22"/>
        </w:rPr>
        <w:t>do ………. dni od daty podpisania umowy</w:t>
      </w:r>
    </w:p>
    <w:p w14:paraId="000FE2E2" w14:textId="3950A405" w:rsidR="00BE07E2" w:rsidRPr="00920177" w:rsidRDefault="00F631D0" w:rsidP="0047472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920177">
        <w:rPr>
          <w:b/>
          <w:sz w:val="22"/>
          <w:szCs w:val="22"/>
        </w:rPr>
        <w:t xml:space="preserve">Okres </w:t>
      </w:r>
      <w:r w:rsidRPr="00920177">
        <w:rPr>
          <w:sz w:val="22"/>
          <w:szCs w:val="22"/>
        </w:rPr>
        <w:t xml:space="preserve">udzielonej gwarancji na meble biurowe i kuchenne:  </w:t>
      </w:r>
      <w:r w:rsidR="00BE07E2" w:rsidRPr="00920177">
        <w:rPr>
          <w:sz w:val="22"/>
          <w:szCs w:val="22"/>
        </w:rPr>
        <w:t>…… miesięcy (</w:t>
      </w:r>
      <w:r w:rsidR="00BE07E2" w:rsidRPr="00920177">
        <w:rPr>
          <w:i/>
          <w:sz w:val="22"/>
          <w:szCs w:val="22"/>
        </w:rPr>
        <w:t>kryterium oceny ofert)</w:t>
      </w:r>
      <w:r w:rsidR="00BE07E2" w:rsidRPr="00920177">
        <w:rPr>
          <w:b/>
          <w:sz w:val="22"/>
          <w:szCs w:val="22"/>
        </w:rPr>
        <w:t xml:space="preserve">. </w:t>
      </w:r>
    </w:p>
    <w:p w14:paraId="13CA4365" w14:textId="77777777" w:rsidR="00F631D0" w:rsidRPr="00920177" w:rsidRDefault="00F631D0" w:rsidP="00F631D0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  <w:lang w:eastAsia="en-US"/>
        </w:rPr>
      </w:pPr>
      <w:r w:rsidRPr="00920177">
        <w:rPr>
          <w:rFonts w:eastAsia="Calibri"/>
          <w:bCs/>
          <w:iCs/>
          <w:spacing w:val="-3"/>
          <w:sz w:val="22"/>
          <w:szCs w:val="22"/>
          <w:lang w:eastAsia="en-US"/>
        </w:rPr>
        <w:t>Okres gwarancji na wyposażenie i prace montażowe:  24  miesiące</w:t>
      </w:r>
    </w:p>
    <w:p w14:paraId="375DA3C9" w14:textId="77777777" w:rsidR="00474720" w:rsidRPr="00920177" w:rsidRDefault="00474720" w:rsidP="00474720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7A18B039" w14:textId="79E73EB5" w:rsidR="00BE07E2" w:rsidRPr="00920177" w:rsidRDefault="00BE07E2" w:rsidP="00474720">
      <w:pPr>
        <w:tabs>
          <w:tab w:val="left" w:pos="426"/>
        </w:tabs>
        <w:jc w:val="both"/>
        <w:rPr>
          <w:sz w:val="22"/>
          <w:szCs w:val="22"/>
        </w:rPr>
      </w:pPr>
      <w:r w:rsidRPr="00920177">
        <w:rPr>
          <w:b/>
          <w:sz w:val="22"/>
          <w:szCs w:val="22"/>
        </w:rPr>
        <w:t xml:space="preserve">Termin płatności: </w:t>
      </w:r>
      <w:r w:rsidRPr="0092017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02D7E22" w14:textId="77777777" w:rsidR="00BE07E2" w:rsidRPr="00474720" w:rsidRDefault="00BE07E2" w:rsidP="00474720">
      <w:pPr>
        <w:jc w:val="right"/>
        <w:rPr>
          <w:sz w:val="22"/>
          <w:szCs w:val="22"/>
        </w:rPr>
      </w:pPr>
    </w:p>
    <w:p w14:paraId="2B777F5F" w14:textId="77777777" w:rsidR="00F631D0" w:rsidRPr="00AC49C3" w:rsidRDefault="00BE07E2" w:rsidP="00F631D0">
      <w:pPr>
        <w:rPr>
          <w:b/>
          <w:sz w:val="22"/>
          <w:szCs w:val="22"/>
          <w:u w:val="single"/>
        </w:rPr>
      </w:pPr>
      <w:r w:rsidRPr="00474720">
        <w:rPr>
          <w:sz w:val="22"/>
          <w:szCs w:val="22"/>
        </w:rPr>
        <w:br w:type="page"/>
      </w:r>
      <w:r w:rsidR="00F631D0"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25E2D37" w14:textId="77777777" w:rsidR="00F631D0" w:rsidRPr="00AC49C3" w:rsidRDefault="00F631D0" w:rsidP="00F631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>
        <w:rPr>
          <w:color w:val="000000"/>
          <w:sz w:val="22"/>
          <w:szCs w:val="22"/>
          <w:lang w:eastAsia="ar-SA"/>
        </w:rPr>
        <w:t>, wskazanego w dokumentach zamówienia.</w:t>
      </w:r>
    </w:p>
    <w:p w14:paraId="11F95852" w14:textId="5BC5C04D" w:rsidR="00F631D0" w:rsidRDefault="00F631D0" w:rsidP="00F631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C6F4109" w14:textId="6835F7B5" w:rsidR="00FE30F7" w:rsidRPr="00D26270" w:rsidRDefault="00FE30F7" w:rsidP="00F631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1" w:name="_Hlk59181424"/>
      <w:r>
        <w:rPr>
          <w:b/>
          <w:bCs/>
          <w:sz w:val="22"/>
          <w:szCs w:val="22"/>
          <w:shd w:val="clear" w:color="auto" w:fill="FFFFFF"/>
        </w:rPr>
        <w:t>Oświadczamy, iż</w:t>
      </w:r>
      <w:bookmarkEnd w:id="1"/>
      <w:r>
        <w:rPr>
          <w:b/>
          <w:bCs/>
          <w:sz w:val="22"/>
          <w:szCs w:val="22"/>
          <w:shd w:val="clear" w:color="auto" w:fill="FFFFFF"/>
        </w:rPr>
        <w:t xml:space="preserve"> wykonane, dostarczone i zamontowane  meble i wyposażenie wskazane w załączniku nr 1A do formularza oferty – kalkulacji cenowej, będą posiadały odpowiednio parametry zgodne z opisem zamieszczonym w </w:t>
      </w:r>
      <w:r w:rsidR="005A4B71">
        <w:rPr>
          <w:b/>
          <w:bCs/>
          <w:sz w:val="22"/>
          <w:szCs w:val="22"/>
          <w:shd w:val="clear" w:color="auto" w:fill="FFFFFF"/>
        </w:rPr>
        <w:t>tejże kalkulacji</w:t>
      </w:r>
      <w:r w:rsidR="009709AA">
        <w:rPr>
          <w:b/>
          <w:bCs/>
          <w:sz w:val="22"/>
          <w:szCs w:val="22"/>
          <w:shd w:val="clear" w:color="auto" w:fill="FFFFFF"/>
        </w:rPr>
        <w:t xml:space="preserve"> oraz pkt 4.1 SWZ</w:t>
      </w:r>
    </w:p>
    <w:p w14:paraId="25BE0441" w14:textId="77777777" w:rsidR="00F631D0" w:rsidRPr="00AC49C3" w:rsidRDefault="00F631D0" w:rsidP="00F631D0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5B5E984" w14:textId="77777777" w:rsidR="00F631D0" w:rsidRPr="00AC49C3" w:rsidRDefault="00F631D0" w:rsidP="00F631D0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CC0D66" w14:textId="77777777" w:rsidR="00F631D0" w:rsidRPr="00AC49C3" w:rsidRDefault="00F631D0" w:rsidP="00F631D0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2ACE7B" w14:textId="77777777" w:rsidR="00F631D0" w:rsidRPr="00AC49C3" w:rsidRDefault="00F631D0" w:rsidP="00F631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631D0" w:rsidRPr="00AC49C3" w14:paraId="7AAAEBC1" w14:textId="77777777" w:rsidTr="009F47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02903" w14:textId="77777777" w:rsidR="00F631D0" w:rsidRPr="00AC49C3" w:rsidRDefault="00F631D0" w:rsidP="009F47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723A3F" w14:textId="77777777" w:rsidR="00F631D0" w:rsidRPr="00AC49C3" w:rsidRDefault="00F631D0" w:rsidP="009F47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77315AC6" w14:textId="77777777" w:rsidR="00F631D0" w:rsidRPr="00AC49C3" w:rsidRDefault="00F631D0" w:rsidP="009F47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4609B" w14:textId="77777777" w:rsidR="00F631D0" w:rsidRPr="00AC49C3" w:rsidRDefault="00F631D0" w:rsidP="009F47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F631D0" w:rsidRPr="00AC49C3" w14:paraId="2C0F862D" w14:textId="77777777" w:rsidTr="009F47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335F7" w14:textId="77777777" w:rsidR="00F631D0" w:rsidRPr="00AC49C3" w:rsidRDefault="00F631D0" w:rsidP="009F47C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9F91C" w14:textId="77777777" w:rsidR="00F631D0" w:rsidRPr="00AC49C3" w:rsidRDefault="00F631D0" w:rsidP="009F47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6595F" w14:textId="77777777" w:rsidR="00F631D0" w:rsidRPr="00AC49C3" w:rsidRDefault="00F631D0" w:rsidP="009F47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A9B3F11" w14:textId="77777777" w:rsidR="00F631D0" w:rsidRPr="00AC49C3" w:rsidRDefault="00F631D0" w:rsidP="00F631D0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60CF5D65" w14:textId="77777777" w:rsidR="00F631D0" w:rsidRPr="00AC49C3" w:rsidRDefault="00F631D0" w:rsidP="00F631D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3ECCF4" w14:textId="77777777" w:rsidR="00F631D0" w:rsidRPr="00AC49C3" w:rsidRDefault="00F631D0" w:rsidP="00F631D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1A495747" w14:textId="77777777" w:rsidR="00F631D0" w:rsidRPr="00AC49C3" w:rsidRDefault="00F631D0" w:rsidP="00F631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........................................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0AA5FFD6" w14:textId="77777777" w:rsidR="00F631D0" w:rsidRPr="00AC49C3" w:rsidRDefault="00F631D0" w:rsidP="00F631D0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(ych) dokumentu(ów)</w:t>
      </w:r>
    </w:p>
    <w:p w14:paraId="1D545B55" w14:textId="77777777" w:rsidR="00F631D0" w:rsidRPr="00AC49C3" w:rsidRDefault="00F631D0" w:rsidP="00F631D0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8409442" w14:textId="77777777" w:rsidR="00F631D0" w:rsidRPr="00AC49C3" w:rsidRDefault="00F631D0" w:rsidP="00F631D0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708493A5" w14:textId="77777777" w:rsidR="00F631D0" w:rsidRDefault="00F631D0" w:rsidP="00F631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292121D2" w14:textId="77777777" w:rsidR="00F631D0" w:rsidRDefault="00F631D0" w:rsidP="00F631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771B38F2" w14:textId="77777777" w:rsidR="00F631D0" w:rsidRPr="00AC49C3" w:rsidRDefault="00F631D0" w:rsidP="00F631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6A649CF0" w14:textId="77777777" w:rsidR="00F631D0" w:rsidRPr="00AC49C3" w:rsidRDefault="00F631D0" w:rsidP="00F631D0">
      <w:pPr>
        <w:jc w:val="both"/>
        <w:rPr>
          <w:sz w:val="22"/>
          <w:szCs w:val="22"/>
        </w:rPr>
      </w:pPr>
    </w:p>
    <w:p w14:paraId="30E59B4C" w14:textId="77777777" w:rsidR="00F631D0" w:rsidRPr="00AC49C3" w:rsidRDefault="00F631D0" w:rsidP="00F631D0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Miejscowość, ……………………., dnia …………………………… r.</w:t>
      </w:r>
    </w:p>
    <w:p w14:paraId="738392F7" w14:textId="77777777" w:rsidR="00F631D0" w:rsidRPr="00AC49C3" w:rsidRDefault="00F631D0" w:rsidP="00F631D0">
      <w:pPr>
        <w:jc w:val="both"/>
        <w:rPr>
          <w:sz w:val="22"/>
          <w:szCs w:val="22"/>
        </w:rPr>
      </w:pPr>
    </w:p>
    <w:p w14:paraId="19A9FE33" w14:textId="77777777" w:rsidR="00F631D0" w:rsidRPr="00AC49C3" w:rsidRDefault="00F631D0" w:rsidP="00F631D0">
      <w:pPr>
        <w:tabs>
          <w:tab w:val="left" w:pos="5040"/>
        </w:tabs>
        <w:ind w:left="708"/>
        <w:rPr>
          <w:sz w:val="22"/>
          <w:szCs w:val="22"/>
        </w:rPr>
      </w:pPr>
      <w:r w:rsidRPr="00AC49C3">
        <w:rPr>
          <w:sz w:val="22"/>
          <w:szCs w:val="22"/>
        </w:rPr>
        <w:tab/>
      </w:r>
    </w:p>
    <w:p w14:paraId="2989B6BB" w14:textId="77777777" w:rsidR="00F631D0" w:rsidRPr="00AC49C3" w:rsidRDefault="00F631D0" w:rsidP="00F631D0">
      <w:pPr>
        <w:jc w:val="center"/>
        <w:rPr>
          <w:b/>
          <w:color w:val="FF0000"/>
          <w:sz w:val="22"/>
          <w:szCs w:val="22"/>
        </w:rPr>
      </w:pPr>
      <w:r w:rsidRPr="00AC49C3">
        <w:rPr>
          <w:b/>
          <w:color w:val="FF0000"/>
          <w:sz w:val="22"/>
          <w:szCs w:val="22"/>
        </w:rPr>
        <w:t>Ofertę należy podpisać kwalifikowanym podpisem elektronicznym</w:t>
      </w:r>
    </w:p>
    <w:p w14:paraId="13CFF1AF" w14:textId="2333F35C" w:rsidR="00F631D0" w:rsidRDefault="00F631D0" w:rsidP="00474720">
      <w:pPr>
        <w:rPr>
          <w:sz w:val="22"/>
          <w:szCs w:val="22"/>
        </w:rPr>
      </w:pPr>
    </w:p>
    <w:sectPr w:rsidR="00F631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6D57B" w14:textId="77777777" w:rsidR="00103417" w:rsidRDefault="00103417">
      <w:r>
        <w:separator/>
      </w:r>
    </w:p>
  </w:endnote>
  <w:endnote w:type="continuationSeparator" w:id="0">
    <w:p w14:paraId="540AF12C" w14:textId="77777777" w:rsidR="00103417" w:rsidRDefault="00103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CC596" w14:textId="77777777" w:rsidR="00BC3915" w:rsidRDefault="00BC39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3086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8C948" w14:textId="77777777" w:rsidR="00BC3915" w:rsidRDefault="00BC39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FFC7C" w14:textId="77777777" w:rsidR="00103417" w:rsidRDefault="00103417">
      <w:r>
        <w:separator/>
      </w:r>
    </w:p>
  </w:footnote>
  <w:footnote w:type="continuationSeparator" w:id="0">
    <w:p w14:paraId="66F7FE10" w14:textId="77777777" w:rsidR="00103417" w:rsidRDefault="00103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E50E" w14:textId="77777777" w:rsidR="00BC3915" w:rsidRDefault="00BC39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7597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36AE9" w14:textId="77777777" w:rsidR="00BC3915" w:rsidRDefault="00BC39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DA76DA"/>
    <w:multiLevelType w:val="hybridMultilevel"/>
    <w:tmpl w:val="A552B7D4"/>
    <w:lvl w:ilvl="0" w:tplc="6D468004">
      <w:start w:val="1"/>
      <w:numFmt w:val="bullet"/>
      <w:lvlText w:val="−"/>
      <w:lvlJc w:val="left"/>
      <w:pPr>
        <w:ind w:left="786" w:hanging="360"/>
      </w:pPr>
      <w:rPr>
        <w:rFonts w:ascii="Calibri" w:hAnsi="Calibri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0AF"/>
    <w:rsid w:val="00012286"/>
    <w:rsid w:val="0001740F"/>
    <w:rsid w:val="00071CCC"/>
    <w:rsid w:val="000B731D"/>
    <w:rsid w:val="000D6134"/>
    <w:rsid w:val="000E09C7"/>
    <w:rsid w:val="000F6589"/>
    <w:rsid w:val="00103417"/>
    <w:rsid w:val="00106636"/>
    <w:rsid w:val="00116EC6"/>
    <w:rsid w:val="001801DD"/>
    <w:rsid w:val="001D4612"/>
    <w:rsid w:val="00207E98"/>
    <w:rsid w:val="00256B9E"/>
    <w:rsid w:val="002723B0"/>
    <w:rsid w:val="00315A4A"/>
    <w:rsid w:val="00474720"/>
    <w:rsid w:val="004B7300"/>
    <w:rsid w:val="004C6753"/>
    <w:rsid w:val="0058361C"/>
    <w:rsid w:val="00595C87"/>
    <w:rsid w:val="005A4B71"/>
    <w:rsid w:val="005C3651"/>
    <w:rsid w:val="005D2C65"/>
    <w:rsid w:val="005E6D94"/>
    <w:rsid w:val="0063384F"/>
    <w:rsid w:val="00643C6F"/>
    <w:rsid w:val="00646202"/>
    <w:rsid w:val="0065290F"/>
    <w:rsid w:val="00663BA2"/>
    <w:rsid w:val="006815F6"/>
    <w:rsid w:val="007748F0"/>
    <w:rsid w:val="007A4321"/>
    <w:rsid w:val="00833933"/>
    <w:rsid w:val="00836D15"/>
    <w:rsid w:val="00853083"/>
    <w:rsid w:val="00853935"/>
    <w:rsid w:val="00886E09"/>
    <w:rsid w:val="008B2F0C"/>
    <w:rsid w:val="008B4928"/>
    <w:rsid w:val="008D2AB8"/>
    <w:rsid w:val="008F1C66"/>
    <w:rsid w:val="00920177"/>
    <w:rsid w:val="009709AA"/>
    <w:rsid w:val="00970FE4"/>
    <w:rsid w:val="00A0022B"/>
    <w:rsid w:val="00A346FE"/>
    <w:rsid w:val="00A47B4D"/>
    <w:rsid w:val="00A83018"/>
    <w:rsid w:val="00AE10AF"/>
    <w:rsid w:val="00AF4A97"/>
    <w:rsid w:val="00AF704B"/>
    <w:rsid w:val="00B774DC"/>
    <w:rsid w:val="00BC3915"/>
    <w:rsid w:val="00BE07E2"/>
    <w:rsid w:val="00C969A6"/>
    <w:rsid w:val="00CA7D36"/>
    <w:rsid w:val="00CC0FC1"/>
    <w:rsid w:val="00CC6D19"/>
    <w:rsid w:val="00CD2897"/>
    <w:rsid w:val="00D20131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631D0"/>
    <w:rsid w:val="00F91018"/>
    <w:rsid w:val="00FA0F30"/>
    <w:rsid w:val="00FA51A4"/>
    <w:rsid w:val="00FE30F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F5FA2"/>
  <w15:chartTrackingRefBased/>
  <w15:docId w15:val="{03F73F2A-54E7-42B1-9B11-D92425B5B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0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3C401-3A62-4232-9846-B7AEB2D1D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545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Patrycja Droździel</cp:lastModifiedBy>
  <cp:revision>10</cp:revision>
  <cp:lastPrinted>1899-12-31T23:00:00Z</cp:lastPrinted>
  <dcterms:created xsi:type="dcterms:W3CDTF">2021-10-26T07:07:00Z</dcterms:created>
  <dcterms:modified xsi:type="dcterms:W3CDTF">2021-11-02T12:40:00Z</dcterms:modified>
</cp:coreProperties>
</file>