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8E5B7" w14:textId="19AE89ED" w:rsidR="0029606A" w:rsidRPr="004F079B" w:rsidRDefault="002F7D43" w:rsidP="0070683C">
      <w:pPr>
        <w:spacing w:after="240"/>
        <w:jc w:val="right"/>
        <w:rPr>
          <w:sz w:val="22"/>
          <w:szCs w:val="22"/>
        </w:rPr>
      </w:pPr>
      <w:r w:rsidRPr="002F7D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F7D43">
        <w:rPr>
          <w:sz w:val="22"/>
          <w:szCs w:val="22"/>
        </w:rPr>
        <w:t>2021-11-02</w:t>
      </w:r>
    </w:p>
    <w:p w14:paraId="0B91979E" w14:textId="77777777" w:rsidR="002F7D43" w:rsidRPr="002F7D43" w:rsidRDefault="002F7D43" w:rsidP="006A5DF1">
      <w:pPr>
        <w:rPr>
          <w:b/>
          <w:bCs/>
          <w:sz w:val="22"/>
          <w:szCs w:val="22"/>
        </w:rPr>
      </w:pPr>
      <w:r w:rsidRPr="002F7D43">
        <w:rPr>
          <w:b/>
          <w:bCs/>
          <w:sz w:val="22"/>
          <w:szCs w:val="22"/>
        </w:rPr>
        <w:t>Szpital Miejski Specjalistyczny</w:t>
      </w:r>
    </w:p>
    <w:p w14:paraId="6B723EDE" w14:textId="77777777" w:rsidR="002F7D43" w:rsidRPr="002F7D43" w:rsidRDefault="002F7D43" w:rsidP="006A5DF1">
      <w:pPr>
        <w:rPr>
          <w:b/>
          <w:bCs/>
          <w:sz w:val="22"/>
          <w:szCs w:val="22"/>
        </w:rPr>
      </w:pPr>
      <w:r w:rsidRPr="002F7D43">
        <w:rPr>
          <w:b/>
          <w:bCs/>
          <w:sz w:val="22"/>
          <w:szCs w:val="22"/>
        </w:rPr>
        <w:t>im. Gabriela Narutowicza w Krakowie</w:t>
      </w:r>
    </w:p>
    <w:p w14:paraId="4FDA7B86" w14:textId="77777777" w:rsidR="006A5DF1" w:rsidRPr="00BD5546" w:rsidRDefault="002F7D43" w:rsidP="006A5DF1">
      <w:pPr>
        <w:rPr>
          <w:sz w:val="22"/>
          <w:szCs w:val="22"/>
        </w:rPr>
      </w:pPr>
      <w:r w:rsidRPr="002F7D4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F7D43">
        <w:rPr>
          <w:sz w:val="22"/>
          <w:szCs w:val="22"/>
        </w:rPr>
        <w:t>35-37</w:t>
      </w:r>
    </w:p>
    <w:p w14:paraId="47B746DD" w14:textId="6E00947C" w:rsidR="006D4AB3" w:rsidRPr="006A5DF1" w:rsidRDefault="002F7D43" w:rsidP="0070683C">
      <w:pPr>
        <w:rPr>
          <w:sz w:val="22"/>
          <w:szCs w:val="22"/>
        </w:rPr>
      </w:pPr>
      <w:r w:rsidRPr="002F7D4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F7D4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ab/>
      </w:r>
    </w:p>
    <w:p w14:paraId="5D265CD5" w14:textId="2738C86C" w:rsidR="00632C3C" w:rsidRPr="006A5DF1" w:rsidRDefault="00E21B49" w:rsidP="0070683C">
      <w:pPr>
        <w:pStyle w:val="Nagwek1"/>
        <w:spacing w:before="100" w:beforeAutospacing="1" w:after="100" w:afterAutospacing="1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0683C">
        <w:rPr>
          <w:rFonts w:ascii="Times New Roman" w:hAnsi="Times New Roman"/>
          <w:szCs w:val="28"/>
        </w:rPr>
        <w:t>-2</w:t>
      </w:r>
    </w:p>
    <w:p w14:paraId="23C43B56" w14:textId="09BB8232" w:rsidR="006D4AB3" w:rsidRPr="006A5DF1" w:rsidRDefault="00632C3C" w:rsidP="0070683C">
      <w:pPr>
        <w:spacing w:before="100" w:beforeAutospacing="1" w:after="100" w:afterAutospacing="1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70683C">
        <w:rPr>
          <w:sz w:val="22"/>
          <w:szCs w:val="22"/>
        </w:rPr>
        <w:t xml:space="preserve"> </w:t>
      </w:r>
      <w:r w:rsidR="002F7D43" w:rsidRPr="002F7D43">
        <w:rPr>
          <w:sz w:val="22"/>
          <w:szCs w:val="22"/>
        </w:rPr>
        <w:t>podstawowy</w:t>
      </w:r>
      <w:r w:rsidR="0070683C">
        <w:rPr>
          <w:sz w:val="22"/>
          <w:szCs w:val="22"/>
        </w:rPr>
        <w:t>m</w:t>
      </w:r>
      <w:r w:rsidR="002F7D43" w:rsidRPr="002F7D43">
        <w:rPr>
          <w:sz w:val="22"/>
          <w:szCs w:val="22"/>
        </w:rPr>
        <w:t xml:space="preserve"> bez negocjacji - art. 275 pkt. 1 ustawy </w:t>
      </w:r>
      <w:proofErr w:type="spellStart"/>
      <w:r w:rsidR="002F7D43" w:rsidRPr="002F7D4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F7D43" w:rsidRPr="002F7D43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F7D43" w:rsidRPr="002F7D43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3DDC3D11" w14:textId="2740EB99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70683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F30D55B" w14:textId="77777777" w:rsidR="0070683C" w:rsidRPr="002F7D43" w:rsidRDefault="0070683C" w:rsidP="0070683C">
      <w:pPr>
        <w:spacing w:after="120"/>
        <w:ind w:left="30" w:right="-72"/>
        <w:jc w:val="both"/>
        <w:rPr>
          <w:sz w:val="22"/>
          <w:szCs w:val="22"/>
        </w:rPr>
      </w:pPr>
      <w:r w:rsidRPr="0070683C">
        <w:rPr>
          <w:b/>
          <w:bCs/>
          <w:sz w:val="22"/>
          <w:szCs w:val="22"/>
        </w:rPr>
        <w:t>Pakiet 2.</w:t>
      </w:r>
      <w:r w:rsidRPr="002F7D43">
        <w:rPr>
          <w:sz w:val="22"/>
          <w:szCs w:val="22"/>
        </w:rPr>
        <w:t xml:space="preserve"> Czy Zamawiający dopuści do zaoferowania zestaw do cewnikowania o składzie (strzykawki poza twardym blistrem w worku foliowym):</w:t>
      </w:r>
    </w:p>
    <w:tbl>
      <w:tblPr>
        <w:tblW w:w="6658" w:type="dxa"/>
        <w:tblInd w:w="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2268"/>
        <w:gridCol w:w="1418"/>
      </w:tblGrid>
      <w:tr w:rsidR="0070683C" w:rsidRPr="0070683C" w14:paraId="427BC430" w14:textId="77777777" w:rsidTr="00004069">
        <w:trPr>
          <w:trHeight w:val="480"/>
        </w:trPr>
        <w:tc>
          <w:tcPr>
            <w:tcW w:w="29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5B2EC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Serweta z laminatu FB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D55B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50x60cm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0B27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  <w:tr w:rsidR="0070683C" w:rsidRPr="0070683C" w14:paraId="20EB4E00" w14:textId="77777777" w:rsidTr="00004069">
        <w:trPr>
          <w:trHeight w:val="45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24A5E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Serweta z laminatu FB O5 I rozcięciem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BC553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50x60cm;Ø5cm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DE6F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  <w:tr w:rsidR="0070683C" w:rsidRPr="0070683C" w14:paraId="0ADBFF98" w14:textId="77777777" w:rsidTr="0000406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C0B45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Rękawice nitrylowe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5BE4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FD30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2</w:t>
            </w:r>
          </w:p>
        </w:tc>
      </w:tr>
      <w:tr w:rsidR="0070683C" w:rsidRPr="0070683C" w14:paraId="3A6E5675" w14:textId="77777777" w:rsidTr="0000406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925F0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proofErr w:type="spellStart"/>
            <w:r w:rsidRPr="0070683C">
              <w:rPr>
                <w:rFonts w:ascii="Arial" w:hAnsi="Arial" w:cs="Arial"/>
              </w:rPr>
              <w:t>Tupfer</w:t>
            </w:r>
            <w:proofErr w:type="spellEnd"/>
            <w:r w:rsidRPr="0070683C">
              <w:rPr>
                <w:rFonts w:ascii="Arial" w:hAnsi="Arial" w:cs="Arial"/>
              </w:rPr>
              <w:t xml:space="preserve"> kula 17N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1391C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20x20cm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8C79A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5</w:t>
            </w:r>
          </w:p>
        </w:tc>
      </w:tr>
      <w:tr w:rsidR="0070683C" w:rsidRPr="0070683C" w14:paraId="46E30032" w14:textId="77777777" w:rsidTr="0000406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7958E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Kompresy z gazy, 17N, 8W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13443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7,5x7,5cm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ED9B6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8</w:t>
            </w:r>
          </w:p>
        </w:tc>
      </w:tr>
      <w:tr w:rsidR="0070683C" w:rsidRPr="0070683C" w14:paraId="48CDDBC9" w14:textId="77777777" w:rsidTr="0000406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B5948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Pęseta plastikowa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CDD6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</w:p>
          <w:p w14:paraId="58A16ACD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13 cm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B0F11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  <w:tr w:rsidR="0070683C" w:rsidRPr="0070683C" w14:paraId="5A72379D" w14:textId="77777777" w:rsidTr="0000406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59B58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Pean plastikowy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532F8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14 cm  (+/-0,3)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302F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  <w:tr w:rsidR="0070683C" w:rsidRPr="0070683C" w14:paraId="5A729633" w14:textId="77777777" w:rsidTr="00004069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C793E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>Pojemnik plastikowy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43F5A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125 ml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350A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  <w:tr w:rsidR="0070683C" w:rsidRPr="0070683C" w14:paraId="7DDB2672" w14:textId="77777777" w:rsidTr="00004069">
        <w:trPr>
          <w:trHeight w:val="450"/>
        </w:trPr>
        <w:tc>
          <w:tcPr>
            <w:tcW w:w="29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90CFF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 xml:space="preserve">Strzykawka wypełniona </w:t>
            </w:r>
            <w:proofErr w:type="spellStart"/>
            <w:r w:rsidRPr="0070683C">
              <w:rPr>
                <w:rFonts w:ascii="Arial" w:hAnsi="Arial" w:cs="Arial"/>
              </w:rPr>
              <w:t>jalową</w:t>
            </w:r>
            <w:proofErr w:type="spellEnd"/>
            <w:r w:rsidRPr="0070683C">
              <w:rPr>
                <w:rFonts w:ascii="Arial" w:hAnsi="Arial" w:cs="Arial"/>
              </w:rPr>
              <w:t xml:space="preserve"> wodą z 10% gliceryną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971D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10 ml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D5EC67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  <w:tr w:rsidR="0070683C" w:rsidRPr="0070683C" w14:paraId="5F1C41EF" w14:textId="77777777" w:rsidTr="00004069">
        <w:trPr>
          <w:trHeight w:val="465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EED5B" w14:textId="77777777" w:rsidR="0070683C" w:rsidRPr="0070683C" w:rsidRDefault="0070683C" w:rsidP="0070683C">
            <w:pPr>
              <w:rPr>
                <w:rFonts w:ascii="Arial" w:hAnsi="Arial" w:cs="Arial"/>
              </w:rPr>
            </w:pPr>
            <w:r w:rsidRPr="0070683C">
              <w:rPr>
                <w:rFonts w:ascii="Arial" w:hAnsi="Arial" w:cs="Arial"/>
              </w:rPr>
              <w:t xml:space="preserve">Strzykawka wypełniona </w:t>
            </w:r>
            <w:proofErr w:type="spellStart"/>
            <w:r w:rsidRPr="0070683C">
              <w:rPr>
                <w:rFonts w:ascii="Arial" w:hAnsi="Arial" w:cs="Arial"/>
              </w:rPr>
              <w:t>lubrykantem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4A555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6 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078F97" w14:textId="77777777" w:rsidR="0070683C" w:rsidRPr="0070683C" w:rsidRDefault="0070683C" w:rsidP="0070683C">
            <w:pPr>
              <w:jc w:val="center"/>
              <w:rPr>
                <w:rFonts w:ascii="Arial" w:hAnsi="Arial" w:cs="Arial"/>
                <w:lang w:val="en-US"/>
              </w:rPr>
            </w:pPr>
            <w:r w:rsidRPr="0070683C">
              <w:rPr>
                <w:rFonts w:ascii="Arial" w:hAnsi="Arial" w:cs="Arial"/>
                <w:lang w:val="en-US"/>
              </w:rPr>
              <w:t>1</w:t>
            </w:r>
          </w:p>
        </w:tc>
      </w:tr>
    </w:tbl>
    <w:p w14:paraId="159FD644" w14:textId="129C65F6" w:rsidR="0070683C" w:rsidRDefault="0070683C" w:rsidP="0070683C">
      <w:pPr>
        <w:spacing w:after="120"/>
        <w:ind w:left="30" w:right="-72"/>
        <w:jc w:val="both"/>
        <w:rPr>
          <w:sz w:val="22"/>
          <w:szCs w:val="22"/>
        </w:rPr>
      </w:pPr>
    </w:p>
    <w:p w14:paraId="15003F99" w14:textId="21F1EC41" w:rsidR="0070683C" w:rsidRDefault="0070683C" w:rsidP="0070683C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70683C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dopuszcza. </w:t>
      </w:r>
    </w:p>
    <w:p w14:paraId="5901351B" w14:textId="77777777" w:rsidR="0070683C" w:rsidRPr="0070683C" w:rsidRDefault="0070683C" w:rsidP="0070683C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6F6BDA69" w14:textId="793092D9" w:rsidR="0070683C" w:rsidRDefault="0070683C" w:rsidP="0070683C">
      <w:pPr>
        <w:spacing w:after="120"/>
        <w:ind w:left="30" w:right="-72"/>
        <w:jc w:val="both"/>
        <w:rPr>
          <w:sz w:val="22"/>
          <w:szCs w:val="22"/>
        </w:rPr>
      </w:pPr>
      <w:r w:rsidRPr="004A6576">
        <w:rPr>
          <w:b/>
          <w:bCs/>
          <w:sz w:val="22"/>
          <w:szCs w:val="22"/>
        </w:rPr>
        <w:t>Pakiet 3 poz. 2.</w:t>
      </w:r>
      <w:r w:rsidRPr="002F7D43">
        <w:rPr>
          <w:sz w:val="22"/>
          <w:szCs w:val="22"/>
        </w:rPr>
        <w:t xml:space="preserve"> Czy Zamawiający dopuści do zaoferowania balsam regenerujący </w:t>
      </w:r>
      <w:proofErr w:type="spellStart"/>
      <w:r w:rsidRPr="002F7D43">
        <w:rPr>
          <w:sz w:val="22"/>
          <w:szCs w:val="22"/>
        </w:rPr>
        <w:t>pantenolem</w:t>
      </w:r>
      <w:proofErr w:type="spellEnd"/>
      <w:r w:rsidRPr="002F7D43">
        <w:rPr>
          <w:sz w:val="22"/>
          <w:szCs w:val="22"/>
        </w:rPr>
        <w:t xml:space="preserve"> bez aerozolu?</w:t>
      </w:r>
    </w:p>
    <w:p w14:paraId="00B90DDB" w14:textId="1CE12DC8" w:rsidR="0070683C" w:rsidRPr="0070683C" w:rsidRDefault="0070683C" w:rsidP="0070683C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70683C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nie dopuszcza. </w:t>
      </w:r>
    </w:p>
    <w:p w14:paraId="565549CC" w14:textId="77777777" w:rsidR="0070683C" w:rsidRPr="002F7D43" w:rsidRDefault="0070683C" w:rsidP="0070683C">
      <w:pPr>
        <w:spacing w:after="120"/>
        <w:ind w:left="30" w:right="-72"/>
        <w:jc w:val="both"/>
        <w:rPr>
          <w:sz w:val="22"/>
          <w:szCs w:val="22"/>
        </w:rPr>
      </w:pPr>
      <w:r w:rsidRPr="002F7D43">
        <w:rPr>
          <w:sz w:val="22"/>
          <w:szCs w:val="22"/>
        </w:rPr>
        <w:t>dot. umowy:</w:t>
      </w:r>
    </w:p>
    <w:p w14:paraId="20FCFCA4" w14:textId="10BF9D6D" w:rsidR="0070683C" w:rsidRDefault="0070683C" w:rsidP="0070683C">
      <w:pPr>
        <w:spacing w:after="120"/>
        <w:ind w:left="30" w:right="-72"/>
        <w:jc w:val="both"/>
        <w:rPr>
          <w:sz w:val="22"/>
          <w:szCs w:val="22"/>
        </w:rPr>
      </w:pPr>
      <w:r w:rsidRPr="002F7D43">
        <w:rPr>
          <w:sz w:val="22"/>
          <w:szCs w:val="22"/>
        </w:rPr>
        <w:t>Czy Zamawiający wyrazi zgodę w art. 12 ust. 2 i 3 zmianę zapisu: "w wysokości 20% wynagrodzenia brutto, o której mowa w § 2 ust. 1" na słowa: "w wysokości 10% niezrealizowanej wartości umowy brutto"?</w:t>
      </w:r>
    </w:p>
    <w:p w14:paraId="506DA4B9" w14:textId="69664481" w:rsidR="00BE7BFD" w:rsidRDefault="0070683C" w:rsidP="0070683C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70683C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nie wyraża zgody na zmiany w zakresie kar umownych.</w:t>
      </w:r>
    </w:p>
    <w:p w14:paraId="135EFBCE" w14:textId="3DEED9BD" w:rsidR="0070683C" w:rsidRDefault="0070683C" w:rsidP="0070683C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0F240194" w14:textId="77777777" w:rsidR="0070683C" w:rsidRPr="0070683C" w:rsidRDefault="0070683C" w:rsidP="0070683C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76A1BCAB" w14:textId="6CAA99C3" w:rsidR="006D4AB3" w:rsidRPr="004A6576" w:rsidRDefault="0070683C" w:rsidP="00D8461B">
      <w:pPr>
        <w:spacing w:before="120" w:after="120" w:line="360" w:lineRule="auto"/>
        <w:ind w:left="567"/>
        <w:jc w:val="right"/>
        <w:rPr>
          <w:i/>
          <w:iCs/>
          <w:sz w:val="22"/>
          <w:szCs w:val="22"/>
        </w:rPr>
      </w:pPr>
      <w:r w:rsidRPr="004A6576">
        <w:rPr>
          <w:i/>
          <w:iCs/>
          <w:sz w:val="22"/>
          <w:szCs w:val="22"/>
        </w:rPr>
        <w:t>Przewodniczący Komisji Przetargowej</w:t>
      </w:r>
    </w:p>
    <w:p w14:paraId="2886B294" w14:textId="69771D5E" w:rsidR="0070683C" w:rsidRPr="004A6576" w:rsidRDefault="0070683C" w:rsidP="0070683C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</w:r>
      <w:r w:rsidRPr="004A6576">
        <w:rPr>
          <w:i/>
          <w:iCs/>
          <w:sz w:val="22"/>
          <w:szCs w:val="22"/>
        </w:rPr>
        <w:tab/>
        <w:t>Agnieszka Biel</w:t>
      </w:r>
    </w:p>
    <w:p w14:paraId="333962B1" w14:textId="77777777" w:rsidR="0070683C" w:rsidRPr="006A5DF1" w:rsidRDefault="0070683C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70683C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2E664" w14:textId="77777777" w:rsidR="00FD21B1" w:rsidRDefault="00FD21B1">
      <w:r>
        <w:separator/>
      </w:r>
    </w:p>
  </w:endnote>
  <w:endnote w:type="continuationSeparator" w:id="0">
    <w:p w14:paraId="166AFACA" w14:textId="77777777" w:rsidR="00FD21B1" w:rsidRDefault="00FD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B6D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CE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CE4F" w14:textId="77777777" w:rsidR="006D4AB3" w:rsidRDefault="004A6576">
    <w:pPr>
      <w:pStyle w:val="Stopka"/>
      <w:tabs>
        <w:tab w:val="clear" w:pos="4536"/>
      </w:tabs>
      <w:jc w:val="center"/>
    </w:pPr>
    <w:r>
      <w:rPr>
        <w:noProof/>
      </w:rPr>
      <w:pict w14:anchorId="3D45EF37">
        <v:line id="_x0000_s2049" style="position:absolute;left:0;text-align:left;z-index:251657728" from="-3.85pt,8.75pt" to="455.15pt,8.75pt"/>
      </w:pict>
    </w:r>
  </w:p>
  <w:p w14:paraId="798E7AFF" w14:textId="04DDFBD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1C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639B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4793CF" w14:textId="77777777" w:rsidR="006D4AB3" w:rsidRDefault="006D4AB3">
    <w:pPr>
      <w:pStyle w:val="Stopka"/>
      <w:tabs>
        <w:tab w:val="clear" w:pos="4536"/>
        <w:tab w:val="left" w:pos="6237"/>
      </w:tabs>
    </w:pPr>
  </w:p>
  <w:p w14:paraId="73FE30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31EFF" w14:textId="77777777" w:rsidR="00FD21B1" w:rsidRDefault="00FD21B1">
      <w:r>
        <w:separator/>
      </w:r>
    </w:p>
  </w:footnote>
  <w:footnote w:type="continuationSeparator" w:id="0">
    <w:p w14:paraId="214CBA83" w14:textId="77777777" w:rsidR="00FD21B1" w:rsidRDefault="00FD2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652F6" w14:textId="77777777" w:rsidR="002F7D43" w:rsidRDefault="002F7D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3657" w14:textId="77777777" w:rsidR="002F7D43" w:rsidRDefault="002F7D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A5E10" w14:textId="77777777" w:rsidR="002F7D43" w:rsidRDefault="002F7D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21B1"/>
    <w:rsid w:val="00031374"/>
    <w:rsid w:val="000A1097"/>
    <w:rsid w:val="000E2A8F"/>
    <w:rsid w:val="0012774F"/>
    <w:rsid w:val="00144B7A"/>
    <w:rsid w:val="00180C6E"/>
    <w:rsid w:val="0029606A"/>
    <w:rsid w:val="002F7D43"/>
    <w:rsid w:val="004848F3"/>
    <w:rsid w:val="004A657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83C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1B1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D1E982"/>
  <w15:chartTrackingRefBased/>
  <w15:docId w15:val="{57CF7361-B98C-4405-B469-1C448575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ZnakZnak1ZnakZnakZnak">
    <w:name w:val="Znak Znak1 Znak Znak Znak"/>
    <w:basedOn w:val="Normalny"/>
    <w:rsid w:val="0070683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236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2021-11-02T12:59:00Z</cp:lastPrinted>
  <dcterms:created xsi:type="dcterms:W3CDTF">2021-11-02T08:34:00Z</dcterms:created>
  <dcterms:modified xsi:type="dcterms:W3CDTF">2021-11-02T13:00:00Z</dcterms:modified>
</cp:coreProperties>
</file>