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4E1E4" w14:textId="77777777" w:rsidR="00AB4CA3" w:rsidRDefault="00AB4CA3" w:rsidP="00AB4CA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92AEDE0" w14:textId="77777777" w:rsidR="00AB4CA3" w:rsidRDefault="00AB4CA3" w:rsidP="00AB4CA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EF48292" w14:textId="77777777" w:rsidR="00AB4CA3" w:rsidRDefault="00AB4CA3" w:rsidP="00AB4CA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541C67F" w14:textId="77777777" w:rsidR="00AB4CA3" w:rsidRDefault="00AB4CA3" w:rsidP="00AB4CA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68DD76" w14:textId="77777777" w:rsidR="00AB4CA3" w:rsidRDefault="00AB4CA3" w:rsidP="00AB4CA3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6D04E436" w14:textId="77777777" w:rsidR="00AB4CA3" w:rsidRDefault="00AB4CA3" w:rsidP="00AB4CA3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FB3DE7B" w14:textId="77777777" w:rsidR="00AB4CA3" w:rsidRDefault="00AB4CA3" w:rsidP="00AB4CA3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26B000E" w14:textId="77777777" w:rsidR="00AB4CA3" w:rsidRDefault="00AB4CA3" w:rsidP="00AB4CA3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3DEDFE2A" w14:textId="77777777" w:rsidR="00AB4CA3" w:rsidRDefault="00AB4CA3" w:rsidP="00AB4CA3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6E3C6C5E" w14:textId="77777777" w:rsidR="00AB4CA3" w:rsidRDefault="00AB4CA3" w:rsidP="00AB4CA3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1F164D8F" w14:textId="77777777" w:rsidR="00AB4CA3" w:rsidRDefault="00AB4CA3" w:rsidP="00AB4CA3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AA20B8" w14:textId="77777777" w:rsidR="00AB4CA3" w:rsidRDefault="00AB4CA3" w:rsidP="00AB4CA3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5AB60E68" w14:textId="77777777" w:rsidR="00AB4CA3" w:rsidRDefault="00AB4CA3" w:rsidP="00AB4CA3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15538446" w14:textId="77777777" w:rsidR="00AB4CA3" w:rsidRDefault="00AB4CA3" w:rsidP="00AB4CA3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400638C3" w14:textId="77777777" w:rsidR="00AB4CA3" w:rsidRDefault="00AB4CA3" w:rsidP="00AB4CA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49BC67AE" w14:textId="77777777" w:rsidR="00AB4CA3" w:rsidRDefault="00AB4CA3" w:rsidP="00AB4CA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5BE26C0E" w14:textId="77777777" w:rsidR="00AB4CA3" w:rsidRDefault="00AB4CA3" w:rsidP="00AB4CA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185839DE" w14:textId="77777777" w:rsidR="00AB4CA3" w:rsidRDefault="00AB4CA3" w:rsidP="00AB4CA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0BB0B8E4" w14:textId="77777777" w:rsidR="00AB4CA3" w:rsidRDefault="00AB4CA3" w:rsidP="00AB4CA3">
      <w:pPr>
        <w:ind w:firstLine="3969"/>
        <w:rPr>
          <w:b/>
        </w:rPr>
      </w:pPr>
    </w:p>
    <w:p w14:paraId="15B1C1FF" w14:textId="6B370E95" w:rsidR="00AB4CA3" w:rsidRDefault="00AB4CA3" w:rsidP="00AB4CA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 autoklawu - KC-zp.272-</w:t>
      </w:r>
      <w:r>
        <w:rPr>
          <w:b/>
        </w:rPr>
        <w:t>637</w:t>
      </w:r>
      <w:r>
        <w:rPr>
          <w:b/>
        </w:rPr>
        <w:t>/21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5F6C0BD5" w14:textId="77777777" w:rsidR="00AB4CA3" w:rsidRDefault="00AB4CA3" w:rsidP="00AB4CA3">
      <w:pPr>
        <w:tabs>
          <w:tab w:val="right" w:pos="9000"/>
        </w:tabs>
      </w:pPr>
    </w:p>
    <w:p w14:paraId="4F0ECD0F" w14:textId="77777777" w:rsidR="00AB4CA3" w:rsidRDefault="00AB4CA3" w:rsidP="00AB4CA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5DD9AC2" w14:textId="77777777" w:rsidR="00AB4CA3" w:rsidRDefault="00AB4CA3" w:rsidP="00AB4CA3">
      <w:pPr>
        <w:widowControl w:val="0"/>
        <w:spacing w:line="264" w:lineRule="auto"/>
        <w:ind w:right="1"/>
        <w:rPr>
          <w:b/>
        </w:rPr>
      </w:pPr>
    </w:p>
    <w:p w14:paraId="2186C3F1" w14:textId="77777777" w:rsidR="00AB4CA3" w:rsidRDefault="00AB4CA3" w:rsidP="00AB4CA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4A17C89F" w14:textId="77777777" w:rsidR="00AB4CA3" w:rsidRDefault="00AB4CA3" w:rsidP="00AB4CA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D784DF6" w14:textId="77777777" w:rsidR="00AB4CA3" w:rsidRDefault="00AB4CA3" w:rsidP="00AB4CA3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B5393CF" w14:textId="77777777" w:rsidR="00AB4CA3" w:rsidRDefault="00AB4CA3" w:rsidP="00AB4CA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05A43F1" w14:textId="77777777" w:rsidR="00AB4CA3" w:rsidRDefault="00AB4CA3" w:rsidP="00AB4CA3">
      <w:pPr>
        <w:pStyle w:val="Tekstpodstawowy"/>
      </w:pPr>
      <w:r>
        <w:t>Powyższa cena zawiera podatek VAT w wysokości .......... % tj.…………………….PLN</w:t>
      </w:r>
    </w:p>
    <w:p w14:paraId="11ED42EE" w14:textId="77777777" w:rsidR="00AB4CA3" w:rsidRDefault="00AB4CA3" w:rsidP="00AB4CA3">
      <w:pPr>
        <w:pStyle w:val="Tekstpodstawowy"/>
      </w:pPr>
      <w:r>
        <w:t>Typ/producent/model zaoferowanego urządzenia</w:t>
      </w:r>
      <w:r>
        <w:rPr>
          <w:b w:val="0"/>
        </w:rPr>
        <w:t>…………………………………………..</w:t>
      </w:r>
    </w:p>
    <w:p w14:paraId="562D57C9" w14:textId="77777777" w:rsidR="00AB4CA3" w:rsidRDefault="00AB4CA3" w:rsidP="00AB4CA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 …….. od daty podpisania umowy</w:t>
      </w:r>
      <w:r>
        <w:rPr>
          <w:i/>
          <w:highlight w:val="yellow"/>
        </w:rPr>
        <w:t>(kryterium oceny ofert)</w:t>
      </w:r>
    </w:p>
    <w:p w14:paraId="248DA41F" w14:textId="77777777" w:rsidR="00AB4CA3" w:rsidRDefault="00AB4CA3" w:rsidP="00AB4CA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……………………miesięcy (</w:t>
      </w:r>
      <w:r>
        <w:rPr>
          <w:i/>
          <w:highlight w:val="yellow"/>
        </w:rPr>
        <w:t>kryterium oceny ofert)</w:t>
      </w:r>
    </w:p>
    <w:p w14:paraId="68DDF487" w14:textId="77777777" w:rsidR="00AB4CA3" w:rsidRDefault="00AB4CA3" w:rsidP="00AB4CA3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25FAD2E2" w14:textId="77777777" w:rsidR="00AB4CA3" w:rsidRDefault="00AB4CA3" w:rsidP="00AB4CA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278FAE6" w14:textId="77777777" w:rsidR="00AB4CA3" w:rsidRDefault="00AB4CA3" w:rsidP="00AB4CA3">
      <w:pPr>
        <w:rPr>
          <w:b/>
          <w:sz w:val="22"/>
          <w:szCs w:val="22"/>
          <w:u w:val="single"/>
        </w:rPr>
      </w:pPr>
    </w:p>
    <w:p w14:paraId="163E1862" w14:textId="77777777" w:rsidR="00AB4CA3" w:rsidRDefault="00AB4CA3" w:rsidP="00AB4CA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73A1E5F" w14:textId="77777777" w:rsidR="00AB4CA3" w:rsidRDefault="00AB4CA3" w:rsidP="00AB4CA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BAC1A3F" w14:textId="77777777" w:rsidR="00AB4CA3" w:rsidRDefault="00AB4CA3" w:rsidP="00AB4CA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477C6C4" w14:textId="77777777" w:rsidR="00AB4CA3" w:rsidRDefault="00AB4CA3" w:rsidP="00AB4C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112BEA" w14:textId="77777777" w:rsidR="00AB4CA3" w:rsidRDefault="00AB4CA3" w:rsidP="00AB4CA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CE7A43" w14:textId="77777777" w:rsidR="00AB4CA3" w:rsidRDefault="00AB4CA3" w:rsidP="00AB4CA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353668" w14:textId="77777777" w:rsidR="00AB4CA3" w:rsidRDefault="00AB4CA3" w:rsidP="00AB4CA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B4CA3" w14:paraId="77DFAE4F" w14:textId="77777777" w:rsidTr="002F4D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4F3FF" w14:textId="77777777" w:rsidR="00AB4CA3" w:rsidRDefault="00AB4CA3" w:rsidP="002F4D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14AA9" w14:textId="77777777" w:rsidR="00AB4CA3" w:rsidRDefault="00AB4CA3" w:rsidP="002F4D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65A2B1B" w14:textId="77777777" w:rsidR="00AB4CA3" w:rsidRDefault="00AB4CA3" w:rsidP="002F4D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4925C" w14:textId="77777777" w:rsidR="00AB4CA3" w:rsidRDefault="00AB4CA3" w:rsidP="002F4D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B4CA3" w14:paraId="6B527E90" w14:textId="77777777" w:rsidTr="002F4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EF333" w14:textId="77777777" w:rsidR="00AB4CA3" w:rsidRDefault="00AB4CA3" w:rsidP="002F4D4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4D7F3" w14:textId="77777777" w:rsidR="00AB4CA3" w:rsidRDefault="00AB4CA3" w:rsidP="002F4D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58C0" w14:textId="77777777" w:rsidR="00AB4CA3" w:rsidRDefault="00AB4CA3" w:rsidP="002F4D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B4CA3" w14:paraId="3A46D4BB" w14:textId="77777777" w:rsidTr="002F4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E38B9" w14:textId="77777777" w:rsidR="00AB4CA3" w:rsidRDefault="00AB4CA3" w:rsidP="002F4D4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2E5F4" w14:textId="77777777" w:rsidR="00AB4CA3" w:rsidRDefault="00AB4CA3" w:rsidP="002F4D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C85D4" w14:textId="77777777" w:rsidR="00AB4CA3" w:rsidRDefault="00AB4CA3" w:rsidP="002F4D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5BE50C" w14:textId="77777777" w:rsidR="00AB4CA3" w:rsidRDefault="00AB4CA3" w:rsidP="00AB4C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26ED267" w14:textId="77777777" w:rsidR="00AB4CA3" w:rsidRDefault="00AB4CA3" w:rsidP="00AB4CA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08A997A" w14:textId="77777777" w:rsidR="00AB4CA3" w:rsidRDefault="00AB4CA3" w:rsidP="00AB4CA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02EB1EA" w14:textId="77777777" w:rsidR="00AB4CA3" w:rsidRDefault="00AB4CA3" w:rsidP="00AB4C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A6C3A9F" w14:textId="77777777" w:rsidR="00AB4CA3" w:rsidRDefault="00AB4CA3" w:rsidP="00AB4C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511ACB9" w14:textId="77777777" w:rsidR="00AB4CA3" w:rsidRDefault="00AB4CA3" w:rsidP="00AB4C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21BE935" w14:textId="77777777" w:rsidR="00AB4CA3" w:rsidRDefault="00AB4CA3" w:rsidP="00AB4C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CE7257" w14:textId="77777777" w:rsidR="00AB4CA3" w:rsidRDefault="00AB4CA3" w:rsidP="00AB4C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2055684" w14:textId="77777777" w:rsidR="00AB4CA3" w:rsidRDefault="00AB4CA3" w:rsidP="00AB4CA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D4B071" w14:textId="77777777" w:rsidR="00AB4CA3" w:rsidRDefault="00AB4CA3" w:rsidP="00AB4C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7819227" w14:textId="77777777" w:rsidR="00AB4CA3" w:rsidRDefault="00AB4CA3" w:rsidP="00AB4C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D0CE5D" w14:textId="77777777" w:rsidR="00AB4CA3" w:rsidRDefault="00AB4CA3" w:rsidP="00AB4C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89AAB7" w14:textId="77777777" w:rsidR="00AB4CA3" w:rsidRDefault="00AB4CA3" w:rsidP="00AB4C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D66FBA8" w14:textId="77777777" w:rsidR="00AB4CA3" w:rsidRDefault="00AB4CA3" w:rsidP="00AB4C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D13951" w14:textId="77777777" w:rsidR="00AB4CA3" w:rsidRDefault="00AB4CA3" w:rsidP="00AB4C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F90B7BD" w14:textId="77777777" w:rsidR="00AB4CA3" w:rsidRDefault="00AB4CA3" w:rsidP="00AB4CA3">
      <w:pPr>
        <w:jc w:val="both"/>
        <w:rPr>
          <w:b/>
          <w:color w:val="FF0000"/>
          <w:sz w:val="18"/>
          <w:szCs w:val="18"/>
        </w:rPr>
      </w:pPr>
    </w:p>
    <w:p w14:paraId="3DE582EF" w14:textId="77777777" w:rsidR="00AB4CA3" w:rsidRDefault="00AB4CA3" w:rsidP="00AB4CA3">
      <w:pPr>
        <w:tabs>
          <w:tab w:val="left" w:pos="0"/>
        </w:tabs>
        <w:spacing w:line="264" w:lineRule="auto"/>
        <w:ind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</w:t>
      </w:r>
    </w:p>
    <w:p w14:paraId="28DCEA49" w14:textId="77777777" w:rsidR="00AB4CA3" w:rsidRDefault="00AB4CA3" w:rsidP="00AB4CA3"/>
    <w:p w14:paraId="3E14B5BB" w14:textId="77777777" w:rsidR="00AB4CA3" w:rsidRDefault="00AB4CA3" w:rsidP="00AB4CA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B8C9E27" w14:textId="77777777" w:rsidR="00AB4CA3" w:rsidRPr="00AA412E" w:rsidRDefault="00AB4CA3" w:rsidP="00AB4CA3"/>
    <w:p w14:paraId="45706138" w14:textId="77777777" w:rsidR="00FE545C" w:rsidRPr="00AB4CA3" w:rsidRDefault="00FE545C" w:rsidP="00AB4CA3"/>
    <w:sectPr w:rsidR="00FE545C" w:rsidRPr="00AB4C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056E9" w14:textId="77777777" w:rsidR="00746E67" w:rsidRDefault="00746E67">
      <w:r>
        <w:separator/>
      </w:r>
    </w:p>
  </w:endnote>
  <w:endnote w:type="continuationSeparator" w:id="0">
    <w:p w14:paraId="01FFC479" w14:textId="77777777" w:rsidR="00746E67" w:rsidRDefault="0074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3D0F" w14:textId="77777777" w:rsidR="009C7D37" w:rsidRDefault="009C7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5FD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4EF8" w14:textId="77777777" w:rsidR="009C7D37" w:rsidRDefault="009C7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BBC7C" w14:textId="77777777" w:rsidR="00746E67" w:rsidRDefault="00746E67">
      <w:r>
        <w:separator/>
      </w:r>
    </w:p>
  </w:footnote>
  <w:footnote w:type="continuationSeparator" w:id="0">
    <w:p w14:paraId="77DC6A72" w14:textId="77777777" w:rsidR="00746E67" w:rsidRDefault="00746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1225" w14:textId="77777777" w:rsidR="009C7D37" w:rsidRDefault="009C7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35D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52CDF" w14:textId="77777777" w:rsidR="009C7D37" w:rsidRDefault="009C7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E6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6E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7D37"/>
    <w:rsid w:val="00A0022B"/>
    <w:rsid w:val="00A346FE"/>
    <w:rsid w:val="00A47B4D"/>
    <w:rsid w:val="00A83018"/>
    <w:rsid w:val="00AB4CA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F95CB8"/>
  <w15:chartTrackingRefBased/>
  <w15:docId w15:val="{F2472950-4428-4EB9-B4E0-F75EC5AA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CA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2021-11-04T11:58:00Z</cp:lastPrinted>
  <dcterms:created xsi:type="dcterms:W3CDTF">2021-11-04T11:58:00Z</dcterms:created>
  <dcterms:modified xsi:type="dcterms:W3CDTF">2021-11-04T11:58:00Z</dcterms:modified>
</cp:coreProperties>
</file>