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32123" w:rsidRPr="00CB1428" w:rsidRDefault="00232123" w:rsidP="00232123">
      <w:pPr>
        <w:tabs>
          <w:tab w:val="right" w:pos="9000"/>
        </w:tabs>
      </w:pPr>
      <w:r w:rsidRPr="00CB1428">
        <w:t>NAZWA WYKONAWCY: ………………………………………………………………..</w:t>
      </w:r>
    </w:p>
    <w:p w:rsidR="00232123" w:rsidRPr="00CB1428" w:rsidRDefault="00232123" w:rsidP="00232123">
      <w:pPr>
        <w:tabs>
          <w:tab w:val="right" w:pos="8222"/>
        </w:tabs>
        <w:jc w:val="both"/>
      </w:pPr>
      <w:r w:rsidRPr="00CB1428">
        <w:t>FORMA PROWADZONEJ DZIAŁALNOŚCI: (mikroprzedsiębiorstwo, małe przedsiębiorstwo, średnie przedsiębiorstwo, jednoosobowa działalność gospodarcza, osoba fizyczna nieprowadząca działalności gospodarczej, inny rodzaj)         ……………………………………………………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ADRES:  ……………………………………………………………………………………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WOJEWÓDZTWO: …………………………….....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TEL: …………………………………………………………………………..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FAX: …………………………………………………………………………………………….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E-MAIL: ……………………………………………………………………………………….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NIP: …………………………………. REGON:………………………………………………...</w:t>
      </w:r>
    </w:p>
    <w:p w:rsidR="00232123" w:rsidRPr="00CB1428" w:rsidRDefault="00232123" w:rsidP="0023212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B1428">
        <w:t>BANK/ NR KONTA: …………………………………………………………………………</w:t>
      </w:r>
    </w:p>
    <w:p w:rsidR="00232123" w:rsidRPr="00CB1428" w:rsidRDefault="00232123" w:rsidP="00232123">
      <w:pPr>
        <w:spacing w:line="360" w:lineRule="auto"/>
        <w:rPr>
          <w:sz w:val="22"/>
          <w:szCs w:val="22"/>
        </w:rPr>
      </w:pPr>
      <w:r w:rsidRPr="00CB1428">
        <w:rPr>
          <w:sz w:val="22"/>
          <w:szCs w:val="22"/>
        </w:rPr>
        <w:t>Do: Nazwa i siedziba Zamawiającego: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>Akademia Górniczo - Hutnicza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>im. Stanisława Staszica w Krakowie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Dział Zamówień Publicznych  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Al. Mickiewicza 30 </w:t>
      </w:r>
    </w:p>
    <w:p w:rsidR="00232123" w:rsidRPr="00CB1428" w:rsidRDefault="00232123" w:rsidP="00232123">
      <w:pPr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7103C" w:rsidRPr="00C7103C">
        <w:rPr>
          <w:b/>
        </w:rPr>
        <w:t>dostawa pompy perystaltycznej - KC-zp.272-599/21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>producent/model zaoferowan</w:t>
      </w:r>
      <w:r w:rsidR="00232123">
        <w:t xml:space="preserve">ej </w:t>
      </w:r>
      <w:r w:rsidR="00C7103C">
        <w:t xml:space="preserve">pompy </w:t>
      </w:r>
      <w:r w:rsidR="00232123">
        <w:t xml:space="preserve"> </w:t>
      </w:r>
      <w:r w:rsidRPr="00FE545C">
        <w:rPr>
          <w:b w:val="0"/>
        </w:rPr>
        <w:t>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32123">
        <w:rPr>
          <w:b/>
        </w:rPr>
        <w:t xml:space="preserve">do ……. dni od daty podpisania umowy </w:t>
      </w:r>
      <w:r w:rsidR="00232123" w:rsidRPr="00232123">
        <w:rPr>
          <w:i/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232123">
        <w:t xml:space="preserve"> </w:t>
      </w:r>
      <w:r w:rsidR="00C7103C">
        <w:t xml:space="preserve">… </w:t>
      </w:r>
      <w:bookmarkStart w:id="0" w:name="_GoBack"/>
      <w:bookmarkEnd w:id="0"/>
      <w:r w:rsidR="00232123">
        <w:t xml:space="preserve">miesięcy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232123" w:rsidRDefault="00232123" w:rsidP="00232123">
      <w:pPr>
        <w:tabs>
          <w:tab w:val="left" w:pos="426"/>
        </w:tabs>
        <w:jc w:val="both"/>
        <w:rPr>
          <w:sz w:val="22"/>
          <w:szCs w:val="22"/>
        </w:rPr>
      </w:pPr>
      <w:r w:rsidRPr="003B72EC">
        <w:rPr>
          <w:b/>
          <w:sz w:val="22"/>
          <w:szCs w:val="22"/>
        </w:rPr>
        <w:t xml:space="preserve">Termin płatności: </w:t>
      </w:r>
      <w:r w:rsidRPr="003B72EC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232123" w:rsidRDefault="00232123" w:rsidP="00232123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232123" w:rsidRPr="00730EFE" w:rsidRDefault="00232123" w:rsidP="0023212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232123" w:rsidRPr="001D671E" w:rsidRDefault="00232123" w:rsidP="0023212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32123" w:rsidRDefault="00232123" w:rsidP="0023212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32123" w:rsidRDefault="00232123" w:rsidP="0023212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32123" w:rsidRPr="001D671E" w:rsidRDefault="00232123" w:rsidP="0023212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32123" w:rsidRPr="00FE545C" w:rsidTr="00C145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32123" w:rsidRPr="00FE545C" w:rsidTr="00C145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32123" w:rsidRPr="00FE545C" w:rsidTr="00C145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32123" w:rsidRPr="00D638CC" w:rsidRDefault="00232123" w:rsidP="0023212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32123" w:rsidRPr="002F276A" w:rsidRDefault="00232123" w:rsidP="0023212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232123" w:rsidRPr="002F276A" w:rsidRDefault="00232123" w:rsidP="002321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232123" w:rsidRPr="002F276A" w:rsidRDefault="00232123" w:rsidP="002321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232123" w:rsidRPr="002F276A" w:rsidRDefault="00232123" w:rsidP="002321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32123" w:rsidRDefault="00232123" w:rsidP="0023212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32123" w:rsidRPr="000B45FE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32123" w:rsidRDefault="00232123" w:rsidP="00232123">
      <w:pPr>
        <w:ind w:left="720"/>
        <w:jc w:val="center"/>
        <w:rPr>
          <w:sz w:val="20"/>
          <w:szCs w:val="20"/>
        </w:rPr>
      </w:pPr>
    </w:p>
    <w:p w:rsidR="00232123" w:rsidRDefault="00232123" w:rsidP="00232123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0A8" w:rsidRDefault="00F610A8">
      <w:r>
        <w:separator/>
      </w:r>
    </w:p>
  </w:endnote>
  <w:endnote w:type="continuationSeparator" w:id="0">
    <w:p w:rsidR="00F610A8" w:rsidRDefault="00F6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0A8" w:rsidRDefault="00F610A8">
      <w:r>
        <w:separator/>
      </w:r>
    </w:p>
  </w:footnote>
  <w:footnote w:type="continuationSeparator" w:id="0">
    <w:p w:rsidR="00F610A8" w:rsidRDefault="00F61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DE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123"/>
    <w:rsid w:val="002723B0"/>
    <w:rsid w:val="00315A4A"/>
    <w:rsid w:val="004B10A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41A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103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26DE5"/>
    <w:rsid w:val="00F51688"/>
    <w:rsid w:val="00F53146"/>
    <w:rsid w:val="00F610A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2DD7B"/>
  <w15:chartTrackingRefBased/>
  <w15:docId w15:val="{F94CB048-B3B9-46C8-BD1F-047E00701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DA4C7-D0B7-43F8-A435-543A11BDF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662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2021-11-04T13:57:00Z</dcterms:created>
  <dcterms:modified xsi:type="dcterms:W3CDTF">2021-11-04T13:58:00Z</dcterms:modified>
</cp:coreProperties>
</file>