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5D1C3C">
        <w:rPr>
          <w:rFonts w:ascii="Times New Roman" w:hAnsi="Times New Roman"/>
        </w:rPr>
        <w:t>trybie przetargu nieograniczonego 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445E59" w:rsidRDefault="00E874DC" w:rsidP="000E6EDC">
      <w:pPr>
        <w:pStyle w:val="Tekstpodstawowy"/>
        <w:numPr>
          <w:ilvl w:val="0"/>
          <w:numId w:val="6"/>
        </w:numPr>
        <w:tabs>
          <w:tab w:val="clear" w:pos="780"/>
          <w:tab w:val="num" w:pos="360"/>
        </w:tabs>
        <w:ind w:left="360" w:right="-47"/>
        <w:jc w:val="both"/>
        <w:rPr>
          <w:rFonts w:ascii="Times New Roman" w:hAnsi="Times New Roman"/>
        </w:rPr>
      </w:pPr>
      <w:r w:rsidRPr="00445E59">
        <w:rPr>
          <w:rFonts w:ascii="Times New Roman" w:hAnsi="Times New Roman"/>
        </w:rPr>
        <w:t xml:space="preserve">Przedmiotem niniejszej umowy jest sprzedaż i  </w:t>
      </w:r>
      <w:r w:rsidR="00445E59" w:rsidRPr="00445E59">
        <w:rPr>
          <w:rFonts w:ascii="Times New Roman" w:hAnsi="Times New Roman"/>
        </w:rPr>
        <w:t>dostawa pompy perystaltycznej - KC-zp.272-599/21</w:t>
      </w:r>
    </w:p>
    <w:p w:rsidR="00E874DC" w:rsidRPr="00445E59" w:rsidRDefault="00E874DC" w:rsidP="000E6EDC">
      <w:pPr>
        <w:pStyle w:val="Tekstpodstawowy"/>
        <w:numPr>
          <w:ilvl w:val="0"/>
          <w:numId w:val="6"/>
        </w:numPr>
        <w:tabs>
          <w:tab w:val="clear" w:pos="780"/>
          <w:tab w:val="num" w:pos="360"/>
        </w:tabs>
        <w:ind w:left="360" w:right="-47"/>
        <w:jc w:val="both"/>
        <w:rPr>
          <w:rFonts w:ascii="Times New Roman" w:hAnsi="Times New Roman"/>
        </w:rPr>
      </w:pPr>
      <w:r w:rsidRPr="00445E59">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5D1C3C"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5D1C3C">
        <w:rPr>
          <w:rFonts w:ascii="Times New Roman" w:hAnsi="Times New Roman"/>
        </w:rPr>
        <w:t xml:space="preserve">….. </w:t>
      </w:r>
      <w:r w:rsidRPr="00C93478">
        <w:rPr>
          <w:rFonts w:ascii="Times New Roman" w:hAnsi="Times New Roman"/>
        </w:rPr>
        <w:t>dni</w:t>
      </w:r>
      <w:r w:rsidR="005D1C3C">
        <w:rPr>
          <w:rFonts w:ascii="Times New Roman" w:hAnsi="Times New Roman"/>
        </w:rPr>
        <w:t xml:space="preserve"> od daty podpisani</w:t>
      </w:r>
      <w:r w:rsidR="00445E59">
        <w:rPr>
          <w:rFonts w:ascii="Times New Roman" w:hAnsi="Times New Roman"/>
        </w:rPr>
        <w:t>a</w:t>
      </w:r>
      <w:r w:rsidR="005D1C3C">
        <w:rPr>
          <w:rFonts w:ascii="Times New Roman" w:hAnsi="Times New Roman"/>
        </w:rPr>
        <w:t xml:space="preserve"> umowy </w:t>
      </w:r>
      <w:r w:rsidRPr="00C93478">
        <w:rPr>
          <w:rFonts w:ascii="Times New Roman" w:hAnsi="Times New Roman"/>
        </w:rPr>
        <w:t>do</w:t>
      </w:r>
      <w:r w:rsidR="005D1C3C">
        <w:rPr>
          <w:rFonts w:ascii="Times New Roman" w:hAnsi="Times New Roman"/>
        </w:rPr>
        <w:t xml:space="preserve"> </w:t>
      </w:r>
      <w:r w:rsidRPr="005D1C3C">
        <w:rPr>
          <w:rFonts w:ascii="Times New Roman" w:hAnsi="Times New Roman"/>
          <w:sz w:val="22"/>
        </w:rPr>
        <w:t>siedziby Kupującego</w:t>
      </w:r>
      <w:r w:rsidR="005D1C3C" w:rsidRPr="005D1C3C">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 xml:space="preserve">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4</w:t>
      </w:r>
    </w:p>
    <w:p w:rsidR="00456213" w:rsidRDefault="00456213" w:rsidP="0045621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456213" w:rsidRPr="00C53056" w:rsidRDefault="00456213" w:rsidP="0045621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W przypadku braku</w:t>
      </w:r>
      <w:r w:rsidRPr="00C53056">
        <w:rPr>
          <w:rFonts w:ascii="Times New Roman" w:hAnsi="Times New Roman"/>
        </w:rPr>
        <w:t>, na dzień zapłaty, numeru rachunku w powyższym wykazie nie mają zastosowania zapisy dotyczące naliczania odsetek ustawowych za nieterminową zapłatę o których mowa w ust. 3.</w:t>
      </w:r>
    </w:p>
    <w:p w:rsidR="00456213" w:rsidRDefault="00456213" w:rsidP="0045621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456213" w:rsidRPr="00593CEB" w:rsidRDefault="00456213" w:rsidP="0045621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456213" w:rsidRDefault="00456213" w:rsidP="00456213">
      <w:pPr>
        <w:pStyle w:val="Tekstpodstawowy"/>
        <w:ind w:right="-47"/>
        <w:jc w:val="center"/>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5</w:t>
      </w:r>
    </w:p>
    <w:p w:rsidR="00456213" w:rsidRDefault="00456213" w:rsidP="00456213">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456213" w:rsidRDefault="00456213" w:rsidP="00456213">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456213" w:rsidRDefault="00456213" w:rsidP="00456213">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456213" w:rsidRPr="00C53056" w:rsidRDefault="00456213" w:rsidP="00456213">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 xml:space="preserve">ceny netto określonej w § 3 pkt.1 za każdy dzień zwłoki </w:t>
      </w:r>
      <w:r w:rsidRPr="00C53056">
        <w:rPr>
          <w:rFonts w:ascii="Times New Roman" w:hAnsi="Times New Roman"/>
        </w:rPr>
        <w:t>liczony od dnia  wyznaczonego na usunięcie wad;</w:t>
      </w:r>
    </w:p>
    <w:p w:rsidR="00456213" w:rsidRPr="00C53056" w:rsidRDefault="00456213" w:rsidP="00456213">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456213" w:rsidRPr="00C53056" w:rsidRDefault="00456213" w:rsidP="00456213">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456213" w:rsidRPr="00C53056" w:rsidRDefault="00456213" w:rsidP="00456213">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p>
    <w:p w:rsidR="00456213" w:rsidRPr="00C53056" w:rsidRDefault="00456213" w:rsidP="00456213">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po stronie Kupującego, w wysokości 10% całkowitego wynagrodzenia netto określonego w § 3 ust. 1;</w:t>
      </w:r>
    </w:p>
    <w:p w:rsidR="00456213" w:rsidRPr="00C53056" w:rsidRDefault="00456213" w:rsidP="00456213">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456213" w:rsidRPr="008516ED" w:rsidRDefault="00456213" w:rsidP="00456213">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456213" w:rsidRDefault="00456213" w:rsidP="00456213">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456213" w:rsidRDefault="00456213" w:rsidP="00456213">
      <w:pPr>
        <w:pStyle w:val="Tekstpodstawowy"/>
        <w:ind w:right="-47"/>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6</w:t>
      </w:r>
    </w:p>
    <w:p w:rsidR="00456213" w:rsidRDefault="00456213" w:rsidP="00456213">
      <w:pPr>
        <w:pStyle w:val="Tekstpodstawowy"/>
        <w:ind w:left="340" w:right="-47"/>
        <w:jc w:val="center"/>
        <w:rPr>
          <w:rFonts w:ascii="Times New Roman" w:hAnsi="Times New Roman"/>
        </w:rPr>
      </w:pPr>
    </w:p>
    <w:p w:rsidR="00456213" w:rsidRPr="003F1749" w:rsidRDefault="00456213" w:rsidP="0045621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w:t>
      </w:r>
      <w:r w:rsidRPr="003F1749">
        <w:rPr>
          <w:rFonts w:ascii="Times New Roman" w:eastAsia="Calibri" w:hAnsi="Times New Roman"/>
          <w:color w:val="000000"/>
          <w:szCs w:val="24"/>
          <w:lang w:eastAsia="en-US"/>
        </w:rPr>
        <w:lastRenderedPageBreak/>
        <w:t xml:space="preserve">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456213" w:rsidRDefault="00456213" w:rsidP="0045621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456213" w:rsidRDefault="00456213" w:rsidP="00456213">
      <w:pPr>
        <w:pStyle w:val="Tekstpodstawowy"/>
        <w:ind w:right="-47"/>
        <w:jc w:val="center"/>
        <w:rPr>
          <w:rFonts w:ascii="Times New Roman" w:hAnsi="Times New Roman"/>
        </w:rPr>
      </w:pPr>
      <w:r>
        <w:rPr>
          <w:rFonts w:ascii="Times New Roman" w:hAnsi="Times New Roman"/>
        </w:rPr>
        <w:t>§</w:t>
      </w:r>
      <w:r w:rsidR="00445E59">
        <w:rPr>
          <w:rFonts w:ascii="Times New Roman" w:hAnsi="Times New Roman"/>
        </w:rPr>
        <w:t xml:space="preserve"> 7</w:t>
      </w:r>
    </w:p>
    <w:p w:rsidR="00456213" w:rsidRPr="0098432D" w:rsidRDefault="00456213" w:rsidP="00456213">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456213" w:rsidRPr="0098432D" w:rsidRDefault="00456213" w:rsidP="00456213">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456213" w:rsidRPr="00445E59" w:rsidRDefault="00456213" w:rsidP="006F0E17">
      <w:pPr>
        <w:numPr>
          <w:ilvl w:val="0"/>
          <w:numId w:val="20"/>
        </w:numPr>
        <w:ind w:left="284"/>
        <w:jc w:val="both"/>
        <w:rPr>
          <w:bCs/>
          <w:sz w:val="24"/>
          <w:szCs w:val="24"/>
          <w:lang w:val="pl-PL" w:eastAsia="en-US"/>
        </w:rPr>
      </w:pPr>
      <w:r w:rsidRPr="00445E59">
        <w:rPr>
          <w:bCs/>
          <w:sz w:val="24"/>
          <w:szCs w:val="24"/>
          <w:lang w:val="pl-PL" w:eastAsia="en-US"/>
        </w:rPr>
        <w:t xml:space="preserve">Czas reakcji na zgłoszenie usterki do </w:t>
      </w:r>
      <w:r w:rsidR="00445E59" w:rsidRPr="00445E59">
        <w:rPr>
          <w:bCs/>
          <w:sz w:val="24"/>
          <w:szCs w:val="24"/>
          <w:lang w:val="pl-PL" w:eastAsia="en-US"/>
        </w:rPr>
        <w:t>2</w:t>
      </w:r>
      <w:r w:rsidRPr="00445E59">
        <w:rPr>
          <w:bCs/>
          <w:sz w:val="24"/>
          <w:szCs w:val="24"/>
          <w:lang w:val="pl-PL" w:eastAsia="en-US"/>
        </w:rPr>
        <w:t xml:space="preserve"> </w:t>
      </w:r>
      <w:r w:rsidR="00445E59" w:rsidRPr="00445E59">
        <w:rPr>
          <w:bCs/>
          <w:sz w:val="24"/>
          <w:szCs w:val="24"/>
          <w:lang w:val="pl-PL" w:eastAsia="en-US"/>
        </w:rPr>
        <w:t xml:space="preserve">dni </w:t>
      </w:r>
      <w:r w:rsidRPr="00445E59">
        <w:rPr>
          <w:bCs/>
          <w:sz w:val="24"/>
          <w:szCs w:val="24"/>
          <w:lang w:val="pl-PL" w:eastAsia="en-US"/>
        </w:rPr>
        <w:t xml:space="preserve">od przyjęcia zgłoszenia.  Czas naprawy nie dłuższy niż </w:t>
      </w:r>
      <w:r w:rsidR="00445E59">
        <w:rPr>
          <w:bCs/>
          <w:sz w:val="24"/>
          <w:szCs w:val="24"/>
          <w:lang w:val="pl-PL" w:eastAsia="en-US"/>
        </w:rPr>
        <w:t>14</w:t>
      </w:r>
      <w:r w:rsidRPr="00445E59">
        <w:rPr>
          <w:bCs/>
          <w:sz w:val="24"/>
          <w:szCs w:val="24"/>
          <w:lang w:val="pl-PL" w:eastAsia="en-US"/>
        </w:rPr>
        <w:t xml:space="preserve"> </w:t>
      </w:r>
      <w:r w:rsidR="00445E59">
        <w:rPr>
          <w:bCs/>
          <w:sz w:val="24"/>
          <w:szCs w:val="24"/>
          <w:lang w:val="pl-PL" w:eastAsia="en-US"/>
        </w:rPr>
        <w:t>dni</w:t>
      </w:r>
      <w:r w:rsidRPr="00445E59">
        <w:rPr>
          <w:bCs/>
          <w:sz w:val="24"/>
          <w:szCs w:val="24"/>
          <w:lang w:val="pl-PL" w:eastAsia="en-US"/>
        </w:rPr>
        <w:t xml:space="preserve"> od momentu zgłoszenia.</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456213" w:rsidRPr="0098432D" w:rsidRDefault="00456213" w:rsidP="00456213">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456213" w:rsidRPr="00E13592" w:rsidRDefault="00456213" w:rsidP="00456213">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456213" w:rsidRPr="0098432D" w:rsidRDefault="00456213" w:rsidP="00456213">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456213" w:rsidRPr="0098432D" w:rsidRDefault="00456213" w:rsidP="00456213">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456213" w:rsidRDefault="00456213" w:rsidP="00456213">
      <w:pPr>
        <w:pStyle w:val="Tekstpodstawowy"/>
        <w:ind w:left="284"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xml:space="preserve">§ </w:t>
      </w:r>
      <w:r w:rsidR="00445E59">
        <w:rPr>
          <w:rFonts w:ascii="Times New Roman" w:hAnsi="Times New Roman"/>
        </w:rPr>
        <w:t>8</w:t>
      </w:r>
    </w:p>
    <w:p w:rsidR="00456213" w:rsidRDefault="00456213" w:rsidP="00456213">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456213" w:rsidRDefault="00456213" w:rsidP="00456213">
      <w:pPr>
        <w:pStyle w:val="Tekstpodstawowy"/>
        <w:ind w:right="-47"/>
        <w:jc w:val="center"/>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xml:space="preserve">§ </w:t>
      </w:r>
      <w:r w:rsidR="00445E59">
        <w:rPr>
          <w:rFonts w:ascii="Times New Roman" w:hAnsi="Times New Roman"/>
        </w:rPr>
        <w:t>9</w:t>
      </w:r>
    </w:p>
    <w:p w:rsidR="00456213" w:rsidRPr="009E7877" w:rsidRDefault="00456213" w:rsidP="00456213">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456213" w:rsidRDefault="00456213" w:rsidP="00456213">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456213" w:rsidRDefault="00456213" w:rsidP="00456213">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456213" w:rsidRPr="00267340" w:rsidRDefault="00456213" w:rsidP="00456213">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456213" w:rsidRDefault="00456213" w:rsidP="00456213">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456213" w:rsidRPr="009E7877" w:rsidRDefault="00456213" w:rsidP="00456213">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456213" w:rsidRPr="009E7877" w:rsidRDefault="00456213" w:rsidP="00456213">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456213" w:rsidRDefault="00456213" w:rsidP="00456213">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456213" w:rsidRPr="009E7877" w:rsidRDefault="00456213" w:rsidP="00456213">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456213" w:rsidRDefault="00456213" w:rsidP="00456213">
      <w:pPr>
        <w:pStyle w:val="Tekstpodstawowy"/>
        <w:ind w:right="-47"/>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§1</w:t>
      </w:r>
      <w:r w:rsidR="00445E59">
        <w:rPr>
          <w:rFonts w:ascii="Times New Roman" w:hAnsi="Times New Roman"/>
        </w:rPr>
        <w:t>0</w:t>
      </w:r>
    </w:p>
    <w:p w:rsidR="00456213" w:rsidRDefault="00456213" w:rsidP="0045621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456213" w:rsidRDefault="00456213" w:rsidP="00456213">
      <w:pPr>
        <w:pStyle w:val="Tekstpodstawowy"/>
        <w:ind w:right="-47"/>
        <w:jc w:val="center"/>
      </w:pPr>
      <w:r>
        <w:rPr>
          <w:rFonts w:ascii="Times New Roman" w:hAnsi="Times New Roman"/>
        </w:rPr>
        <w:t>§1</w:t>
      </w:r>
      <w:r w:rsidR="00445E59">
        <w:rPr>
          <w:rFonts w:ascii="Times New Roman" w:hAnsi="Times New Roman"/>
        </w:rPr>
        <w:t>1</w:t>
      </w:r>
    </w:p>
    <w:p w:rsidR="00456213" w:rsidRDefault="00456213" w:rsidP="00456213">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456213" w:rsidRDefault="00456213" w:rsidP="00456213">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456213" w:rsidRDefault="00456213" w:rsidP="00456213">
      <w:pPr>
        <w:pStyle w:val="NormalnyWeb"/>
        <w:spacing w:before="0" w:after="0"/>
        <w:jc w:val="both"/>
      </w:pPr>
      <w:r>
        <w:t xml:space="preserve">3. Wykonawca zobowiązuje się do wykorzystania uzyskanych, powyższych informacji jedynie w celu wykonania przedmiotu umowy. </w:t>
      </w:r>
    </w:p>
    <w:p w:rsidR="00456213" w:rsidRDefault="00456213" w:rsidP="00456213">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456213" w:rsidRDefault="00456213" w:rsidP="00456213">
      <w:pPr>
        <w:pStyle w:val="NormalnyWeb"/>
        <w:spacing w:before="0" w:after="0"/>
        <w:jc w:val="both"/>
      </w:pPr>
      <w:r>
        <w:t>5. Powyższe przepisy nie będą miały zastosowania wobec informacji powszechnie znanych lub opublikowanych oraz w przypadku żądania ich ujawnienia przez uprawniony organ.</w:t>
      </w:r>
    </w:p>
    <w:p w:rsidR="00456213" w:rsidRDefault="00456213" w:rsidP="00456213">
      <w:pPr>
        <w:pStyle w:val="Tekstpodstawowy"/>
        <w:ind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§1</w:t>
      </w:r>
      <w:r w:rsidR="00445E59">
        <w:rPr>
          <w:rFonts w:ascii="Times New Roman" w:hAnsi="Times New Roman"/>
        </w:rPr>
        <w:t>2</w:t>
      </w:r>
    </w:p>
    <w:p w:rsidR="00456213" w:rsidRDefault="00456213" w:rsidP="0045621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456213" w:rsidRDefault="00456213" w:rsidP="00456213">
      <w:pPr>
        <w:pStyle w:val="Tekstpodstawowy"/>
        <w:ind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§1</w:t>
      </w:r>
      <w:r w:rsidR="00445E59">
        <w:rPr>
          <w:rFonts w:ascii="Times New Roman" w:hAnsi="Times New Roman"/>
        </w:rPr>
        <w:t>3</w:t>
      </w:r>
    </w:p>
    <w:p w:rsidR="00456213" w:rsidRDefault="00456213" w:rsidP="00456213">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456213" w:rsidRDefault="00456213" w:rsidP="00456213">
      <w:pPr>
        <w:pStyle w:val="Tekstpodstawowy"/>
        <w:ind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§1</w:t>
      </w:r>
      <w:r w:rsidR="00445E59">
        <w:rPr>
          <w:rFonts w:ascii="Times New Roman" w:hAnsi="Times New Roman"/>
        </w:rPr>
        <w:t>4</w:t>
      </w:r>
      <w:bookmarkStart w:id="0" w:name="_GoBack"/>
      <w:bookmarkEnd w:id="0"/>
    </w:p>
    <w:p w:rsidR="00456213" w:rsidRPr="004F0507" w:rsidRDefault="00456213" w:rsidP="0045621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456213" w:rsidRDefault="00456213" w:rsidP="00456213">
      <w:pPr>
        <w:pStyle w:val="Tekstpodstawowy2"/>
        <w:spacing w:line="240" w:lineRule="auto"/>
        <w:ind w:right="-47"/>
      </w:pPr>
    </w:p>
    <w:p w:rsidR="00456213" w:rsidRPr="004F0507" w:rsidRDefault="00456213" w:rsidP="00456213">
      <w:pPr>
        <w:pStyle w:val="Tekstpodstawowy2"/>
        <w:spacing w:line="240" w:lineRule="auto"/>
        <w:ind w:right="-47"/>
        <w:rPr>
          <w:b/>
          <w:sz w:val="24"/>
        </w:rPr>
      </w:pPr>
      <w:r>
        <w:rPr>
          <w:b/>
          <w:sz w:val="24"/>
        </w:rPr>
        <w:t xml:space="preserve">      </w:t>
      </w:r>
      <w:r w:rsidRPr="004F0507">
        <w:rPr>
          <w:b/>
          <w:sz w:val="24"/>
        </w:rPr>
        <w:t>Za Sprzedawcę                                                                                   Za Kupującego</w:t>
      </w:r>
    </w:p>
    <w:p w:rsidR="00456213" w:rsidRPr="000936CA" w:rsidRDefault="00456213" w:rsidP="00456213">
      <w:pPr>
        <w:rPr>
          <w:lang w:val="pl-PL"/>
        </w:rPr>
      </w:pPr>
    </w:p>
    <w:p w:rsidR="00456213" w:rsidRDefault="00456213" w:rsidP="00456213">
      <w:pPr>
        <w:pStyle w:val="Zwykytekst"/>
        <w:rPr>
          <w:lang w:val="pl-PL"/>
        </w:rPr>
      </w:pPr>
    </w:p>
    <w:p w:rsidR="00456213" w:rsidRDefault="00456213" w:rsidP="00456213">
      <w:pPr>
        <w:pStyle w:val="Zwykytekst"/>
        <w:rPr>
          <w:lang w:val="pl-PL"/>
        </w:rPr>
      </w:pPr>
    </w:p>
    <w:p w:rsidR="00456213" w:rsidRDefault="00456213" w:rsidP="0045621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56213" w:rsidRPr="00496551" w:rsidRDefault="00456213" w:rsidP="0045621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56213" w:rsidRPr="00496551" w:rsidRDefault="00456213" w:rsidP="00456213">
      <w:pPr>
        <w:pStyle w:val="Zwykytekst"/>
        <w:rPr>
          <w:rFonts w:ascii="Times New Roman" w:hAnsi="Times New Roman" w:cs="Times New Roman"/>
          <w:sz w:val="16"/>
          <w:szCs w:val="16"/>
          <w:lang w:val="pl-PL"/>
        </w:rPr>
      </w:pPr>
    </w:p>
    <w:p w:rsidR="00456213" w:rsidRPr="00496551" w:rsidRDefault="00456213" w:rsidP="00456213">
      <w:pPr>
        <w:pStyle w:val="Zwykytekst"/>
        <w:rPr>
          <w:sz w:val="16"/>
          <w:szCs w:val="16"/>
          <w:lang w:val="pl-PL"/>
        </w:rPr>
      </w:pPr>
    </w:p>
    <w:p w:rsidR="00496551" w:rsidRPr="00496551" w:rsidRDefault="00496551" w:rsidP="00456213">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12D0" w:rsidRDefault="00F312D0">
      <w:r>
        <w:separator/>
      </w:r>
    </w:p>
  </w:endnote>
  <w:endnote w:type="continuationSeparator" w:id="0">
    <w:p w:rsidR="00F312D0" w:rsidRDefault="00F31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12D0" w:rsidRDefault="00F312D0">
      <w:r>
        <w:separator/>
      </w:r>
    </w:p>
  </w:footnote>
  <w:footnote w:type="continuationSeparator" w:id="0">
    <w:p w:rsidR="00F312D0" w:rsidRDefault="00F31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6B4"/>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45E59"/>
    <w:rsid w:val="00456213"/>
    <w:rsid w:val="00496551"/>
    <w:rsid w:val="004C4EC3"/>
    <w:rsid w:val="00512FD2"/>
    <w:rsid w:val="00523F87"/>
    <w:rsid w:val="00593CEB"/>
    <w:rsid w:val="005C0E2F"/>
    <w:rsid w:val="005C6D38"/>
    <w:rsid w:val="005D1C3C"/>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006B4"/>
    <w:rsid w:val="00A57131"/>
    <w:rsid w:val="00A601F8"/>
    <w:rsid w:val="00A70EA7"/>
    <w:rsid w:val="00AA7F39"/>
    <w:rsid w:val="00AF7449"/>
    <w:rsid w:val="00B65A80"/>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12D0"/>
    <w:rsid w:val="00F735E6"/>
    <w:rsid w:val="00F9330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5FC4DB"/>
  <w15:chartTrackingRefBased/>
  <w15:docId w15:val="{1224654D-18E8-4509-84DE-3A73902F9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4562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1745</Words>
  <Characters>10470</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2021-11-04T13:59:00Z</dcterms:created>
  <dcterms:modified xsi:type="dcterms:W3CDTF">2021-11-04T14:03:00Z</dcterms:modified>
</cp:coreProperties>
</file>